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743" w:rsidRPr="00B963DB" w:rsidRDefault="003A347D" w:rsidP="003A347D">
      <w:pPr>
        <w:pStyle w:val="2"/>
        <w:tabs>
          <w:tab w:val="center" w:pos="4922"/>
        </w:tabs>
        <w:spacing w:before="0" w:after="0" w:line="276" w:lineRule="auto"/>
        <w:ind w:left="0"/>
        <w:jc w:val="left"/>
        <w:rPr>
          <w:rFonts w:ascii="Courier New" w:hAnsi="Courier New" w:cs="Courier New"/>
          <w:b w:val="0"/>
          <w:color w:val="000000"/>
          <w:sz w:val="20"/>
          <w:szCs w:val="20"/>
        </w:rPr>
      </w:pPr>
      <w:r w:rsidRPr="00B963DB">
        <w:rPr>
          <w:rFonts w:ascii="Courier New" w:hAnsi="Courier New" w:cs="Courier New"/>
          <w:color w:val="000000"/>
          <w:sz w:val="20"/>
          <w:szCs w:val="20"/>
        </w:rPr>
        <w:tab/>
      </w:r>
      <w:r w:rsidR="008A1BA7" w:rsidRPr="00B963DB">
        <w:rPr>
          <w:rFonts w:ascii="Courier New" w:hAnsi="Courier New" w:cs="Courier New"/>
          <w:color w:val="000000"/>
          <w:sz w:val="20"/>
          <w:szCs w:val="20"/>
        </w:rPr>
        <w:t>Договор займа №</w:t>
      </w:r>
      <w:bookmarkStart w:id="0" w:name="ss78766D31"/>
      <w:bookmarkStart w:id="1" w:name="spreadsheet-col-0F9F89FD"/>
      <w:bookmarkStart w:id="2" w:name="spreadsheet-col-026197AB"/>
      <w:bookmarkStart w:id="3" w:name="spreadsheet-row-4A69E338"/>
      <w:bookmarkEnd w:id="0"/>
      <w:bookmarkEnd w:id="1"/>
      <w:bookmarkEnd w:id="2"/>
      <w:bookmarkEnd w:id="3"/>
      <w:r w:rsidR="001E127D" w:rsidRPr="00B963DB">
        <w:rPr>
          <w:rFonts w:ascii="Courier New" w:hAnsi="Courier New" w:cs="Courier New"/>
          <w:b w:val="0"/>
          <w:color w:val="000000"/>
          <w:sz w:val="20"/>
          <w:szCs w:val="20"/>
        </w:rPr>
        <w:t>З</w:t>
      </w:r>
      <w:r w:rsidR="00F07A01" w:rsidRPr="00B963DB">
        <w:rPr>
          <w:rFonts w:ascii="Courier New" w:hAnsi="Courier New" w:cs="Courier New"/>
          <w:b w:val="0"/>
          <w:color w:val="000000"/>
          <w:sz w:val="20"/>
          <w:szCs w:val="20"/>
        </w:rPr>
        <w:t>-</w:t>
      </w:r>
      <w:sdt>
        <w:sdtPr>
          <w:rPr>
            <w:rFonts w:ascii="Courier New" w:hAnsi="Courier New" w:cs="Courier New"/>
            <w:b w:val="0"/>
            <w:color w:val="000000"/>
            <w:kern w:val="0"/>
            <w:sz w:val="20"/>
            <w:szCs w:val="20"/>
          </w:rPr>
          <w:alias w:val="Ввести номер договора"/>
          <w:tag w:val="Ввести номер договора"/>
          <w:id w:val="946434295"/>
          <w:placeholder>
            <w:docPart w:val="E21E01FF7B8C47C2B79D4EB6B1FF3B2D"/>
          </w:placeholder>
          <w:text/>
        </w:sdtPr>
        <w:sdtEndPr/>
        <w:sdtContent>
          <w:r w:rsidR="00DB1885" w:rsidRPr="00B963DB">
            <w:rPr>
              <w:rFonts w:ascii="Courier New" w:hAnsi="Courier New" w:cs="Courier New"/>
              <w:b w:val="0"/>
              <w:color w:val="000000"/>
              <w:kern w:val="0"/>
              <w:sz w:val="20"/>
              <w:szCs w:val="20"/>
            </w:rPr>
            <w:t>Введите номер договора</w:t>
          </w:r>
        </w:sdtContent>
      </w:sdt>
    </w:p>
    <w:p w:rsidR="00B710F3" w:rsidRPr="00B963DB" w:rsidRDefault="00B710F3" w:rsidP="00B710F3">
      <w:pPr>
        <w:pStyle w:val="Textbody"/>
        <w:rPr>
          <w:rFonts w:ascii="Courier New" w:hAnsi="Courier New" w:cs="Courier New"/>
        </w:rPr>
      </w:pPr>
    </w:p>
    <w:tbl>
      <w:tblPr>
        <w:tblW w:w="10183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50"/>
        <w:gridCol w:w="4433"/>
      </w:tblGrid>
      <w:tr w:rsidR="00C03743" w:rsidRPr="00B963DB">
        <w:tc>
          <w:tcPr>
            <w:tcW w:w="5750" w:type="dxa"/>
            <w:vAlign w:val="center"/>
          </w:tcPr>
          <w:p w:rsidR="00C03743" w:rsidRPr="00B963DB" w:rsidRDefault="008A1BA7" w:rsidP="0066316B">
            <w:pPr>
              <w:pStyle w:val="TableContents"/>
              <w:spacing w:line="276" w:lineRule="auto"/>
              <w:jc w:val="both"/>
              <w:rPr>
                <w:rFonts w:ascii="Courier New" w:hAnsi="Courier New" w:cs="Courier New"/>
              </w:rPr>
            </w:pPr>
            <w:r w:rsidRPr="00B963DB">
              <w:rPr>
                <w:rFonts w:ascii="Courier New" w:hAnsi="Courier New" w:cs="Courier New"/>
              </w:rPr>
              <w:t>г. Орел</w:t>
            </w:r>
          </w:p>
        </w:tc>
        <w:tc>
          <w:tcPr>
            <w:tcW w:w="4433" w:type="dxa"/>
            <w:vAlign w:val="center"/>
          </w:tcPr>
          <w:p w:rsidR="00C03743" w:rsidRPr="00B963DB" w:rsidRDefault="002A7AEE" w:rsidP="00DB1885">
            <w:pPr>
              <w:pStyle w:val="TableContents"/>
              <w:spacing w:line="276" w:lineRule="auto"/>
              <w:jc w:val="right"/>
              <w:rPr>
                <w:rFonts w:ascii="Courier New" w:hAnsi="Courier New" w:cs="Courier New"/>
              </w:rPr>
            </w:pPr>
            <w:sdt>
              <w:sdtPr>
                <w:rPr>
                  <w:rFonts w:ascii="Courier New" w:hAnsi="Courier New" w:cs="Courier New"/>
                </w:rPr>
                <w:alias w:val="Выберите дату заключения договора"/>
                <w:id w:val="-459037709"/>
                <w:placeholder>
                  <w:docPart w:val="BB00740E5A904D9E927FFFD1B8C89811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DB1885" w:rsidRPr="00B963DB">
                  <w:rPr>
                    <w:rFonts w:ascii="Courier New" w:hAnsi="Courier New" w:cs="Courier New"/>
                  </w:rPr>
                  <w:t>Выберите дату договора</w:t>
                </w:r>
              </w:sdtContent>
            </w:sdt>
            <w:r w:rsidR="00B710F3" w:rsidRPr="00B963DB">
              <w:rPr>
                <w:rFonts w:ascii="Courier New" w:hAnsi="Courier New" w:cs="Courier New"/>
              </w:rPr>
              <w:t xml:space="preserve"> года</w:t>
            </w:r>
          </w:p>
        </w:tc>
      </w:tr>
    </w:tbl>
    <w:p w:rsidR="00C03743" w:rsidRPr="00B963DB" w:rsidRDefault="00C03743" w:rsidP="0066316B">
      <w:pPr>
        <w:pStyle w:val="Textbody"/>
        <w:spacing w:line="276" w:lineRule="auto"/>
        <w:ind w:firstLine="0"/>
        <w:jc w:val="both"/>
        <w:rPr>
          <w:rFonts w:ascii="Courier New" w:hAnsi="Courier New" w:cs="Courier New"/>
        </w:rPr>
      </w:pPr>
    </w:p>
    <w:p w:rsidR="00C03743" w:rsidRPr="00B963DB" w:rsidRDefault="008A1BA7" w:rsidP="0066316B">
      <w:pPr>
        <w:pStyle w:val="Textbody"/>
        <w:spacing w:line="276" w:lineRule="auto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  <w:b/>
        </w:rPr>
        <w:t xml:space="preserve">Общество с ограниченной ответственность </w:t>
      </w:r>
      <w:r w:rsidR="00F07A01" w:rsidRPr="00B963DB">
        <w:rPr>
          <w:rFonts w:ascii="Courier New" w:hAnsi="Courier New" w:cs="Courier New"/>
          <w:b/>
        </w:rPr>
        <w:t>«</w:t>
      </w:r>
      <w:r w:rsidRPr="00B963DB">
        <w:rPr>
          <w:rFonts w:ascii="Courier New" w:hAnsi="Courier New" w:cs="Courier New"/>
          <w:b/>
        </w:rPr>
        <w:t>Ленден</w:t>
      </w:r>
      <w:r w:rsidR="00F07A01" w:rsidRPr="00B963DB">
        <w:rPr>
          <w:rFonts w:ascii="Courier New" w:hAnsi="Courier New" w:cs="Courier New"/>
          <w:b/>
        </w:rPr>
        <w:t>»</w:t>
      </w:r>
      <w:r w:rsidRPr="00B963DB">
        <w:rPr>
          <w:rFonts w:ascii="Courier New" w:hAnsi="Courier New" w:cs="Courier New"/>
        </w:rPr>
        <w:t xml:space="preserve">, именуемое, в дальнейшем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Займодавец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>, в лице генерального директора Резник Анастасии Васильевны, действующее на основании устава,</w:t>
      </w:r>
      <w:r w:rsidR="0066316B" w:rsidRPr="00B963DB">
        <w:rPr>
          <w:rFonts w:ascii="Courier New" w:hAnsi="Courier New" w:cs="Courier New"/>
        </w:rPr>
        <w:t xml:space="preserve"> </w:t>
      </w:r>
      <w:r w:rsidRPr="00B963DB">
        <w:rPr>
          <w:rFonts w:ascii="Courier New" w:hAnsi="Courier New" w:cs="Courier New"/>
          <w:color w:val="000000"/>
        </w:rPr>
        <w:t>с одной стороны, и</w:t>
      </w:r>
    </w:p>
    <w:p w:rsidR="0066316B" w:rsidRPr="00B963DB" w:rsidRDefault="002A7AEE" w:rsidP="0066316B">
      <w:pPr>
        <w:pStyle w:val="Textbody"/>
        <w:spacing w:line="276" w:lineRule="auto"/>
        <w:jc w:val="both"/>
        <w:rPr>
          <w:rFonts w:ascii="Courier New" w:hAnsi="Courier New" w:cs="Courier New"/>
        </w:rPr>
      </w:pPr>
      <w:sdt>
        <w:sdtPr>
          <w:rPr>
            <w:rFonts w:ascii="Courier New" w:hAnsi="Courier New" w:cs="Courier New"/>
            <w:b/>
            <w:bCs/>
            <w:color w:val="000000"/>
          </w:rPr>
          <w:alias w:val="Ввести ФИО заемщика"/>
          <w:tag w:val="Ввести ФИО заемщика"/>
          <w:id w:val="-1376394930"/>
          <w:placeholder>
            <w:docPart w:val="13788920725843798C79E2F4F44452F5"/>
          </w:placeholder>
        </w:sdtPr>
        <w:sdtEndPr/>
        <w:sdtContent>
          <w:bookmarkStart w:id="4" w:name="_GoBack"/>
          <w:r w:rsidR="00DB1885" w:rsidRPr="00B963DB">
            <w:rPr>
              <w:rFonts w:ascii="Courier New" w:hAnsi="Courier New" w:cs="Courier New"/>
              <w:b/>
              <w:bCs/>
              <w:color w:val="000000"/>
            </w:rPr>
            <w:t>Ввести ФИО Заемщика</w:t>
          </w:r>
          <w:bookmarkEnd w:id="4"/>
        </w:sdtContent>
      </w:sdt>
      <w:r w:rsidR="00212540" w:rsidRPr="00B963DB">
        <w:rPr>
          <w:rFonts w:ascii="Courier New" w:hAnsi="Courier New" w:cs="Courier New"/>
        </w:rPr>
        <w:t>, именуем</w:t>
      </w:r>
      <w:sdt>
        <w:sdtPr>
          <w:rPr>
            <w:rFonts w:ascii="Courier New" w:hAnsi="Courier New" w:cs="Courier New"/>
          </w:rPr>
          <w:alias w:val="Ввести окончания"/>
          <w:tag w:val="Ввести окончания"/>
          <w:id w:val="-2054686070"/>
          <w:placeholder>
            <w:docPart w:val="18B5A4BF17F544DABCE8391B52E858C5"/>
          </w:placeholder>
        </w:sdtPr>
        <w:sdtEndPr/>
        <w:sdtContent>
          <w:r w:rsidR="00DB1885" w:rsidRPr="00B963DB">
            <w:rPr>
              <w:rFonts w:ascii="Courier New" w:hAnsi="Courier New" w:cs="Courier New"/>
            </w:rPr>
            <w:t>Ввести окончание</w:t>
          </w:r>
        </w:sdtContent>
      </w:sdt>
      <w:r w:rsidR="00212540" w:rsidRPr="00B963DB">
        <w:rPr>
          <w:rFonts w:ascii="Courier New" w:hAnsi="Courier New" w:cs="Courier New"/>
        </w:rPr>
        <w:t xml:space="preserve"> </w:t>
      </w:r>
      <w:r w:rsidR="008A1BA7" w:rsidRPr="00B963DB">
        <w:rPr>
          <w:rFonts w:ascii="Courier New" w:hAnsi="Courier New" w:cs="Courier New"/>
        </w:rPr>
        <w:t xml:space="preserve">в дальнейшем </w:t>
      </w:r>
      <w:r w:rsidR="00F07A01"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</w:t>
      </w:r>
      <w:r w:rsidR="00F07A01"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>, действующая как физическое лицо,</w:t>
      </w:r>
      <w:r w:rsidR="0066316B" w:rsidRPr="00B963DB">
        <w:rPr>
          <w:rFonts w:ascii="Courier New" w:hAnsi="Courier New" w:cs="Courier New"/>
        </w:rPr>
        <w:t xml:space="preserve"> </w:t>
      </w:r>
      <w:r w:rsidR="008A1BA7" w:rsidRPr="00B963DB">
        <w:rPr>
          <w:rFonts w:ascii="Courier New" w:hAnsi="Courier New" w:cs="Courier New"/>
          <w:color w:val="000000"/>
        </w:rPr>
        <w:t>с другой стороны,</w:t>
      </w:r>
      <w:bookmarkStart w:id="5" w:name="linkContainere54"/>
      <w:bookmarkStart w:id="6" w:name="e4E1D0DAB"/>
      <w:bookmarkEnd w:id="5"/>
      <w:bookmarkEnd w:id="6"/>
      <w:r w:rsidR="0066316B" w:rsidRPr="00B963DB">
        <w:rPr>
          <w:rFonts w:ascii="Courier New" w:hAnsi="Courier New" w:cs="Courier New"/>
          <w:color w:val="000000"/>
        </w:rPr>
        <w:t xml:space="preserve"> </w:t>
      </w:r>
      <w:r w:rsidR="008A1BA7" w:rsidRPr="00B963DB">
        <w:rPr>
          <w:rFonts w:ascii="Courier New" w:hAnsi="Courier New" w:cs="Courier New"/>
        </w:rPr>
        <w:t xml:space="preserve">вместе именуемые </w:t>
      </w:r>
      <w:r w:rsidR="00F07A01"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Стор</w:t>
      </w:r>
      <w:bookmarkStart w:id="7" w:name="insert"/>
      <w:bookmarkEnd w:id="7"/>
      <w:r w:rsidR="008A1BA7" w:rsidRPr="00B963DB">
        <w:rPr>
          <w:rFonts w:ascii="Courier New" w:hAnsi="Courier New" w:cs="Courier New"/>
        </w:rPr>
        <w:t>оны</w:t>
      </w:r>
      <w:r w:rsidR="00F07A01"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, а индивидуально – </w:t>
      </w:r>
      <w:r w:rsidR="00F07A01"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Сторона</w:t>
      </w:r>
      <w:r w:rsidR="00F07A01"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>,</w:t>
      </w:r>
      <w:r w:rsidR="0066316B" w:rsidRPr="00B963DB">
        <w:rPr>
          <w:rFonts w:ascii="Courier New" w:hAnsi="Courier New" w:cs="Courier New"/>
        </w:rPr>
        <w:t xml:space="preserve"> </w:t>
      </w:r>
      <w:bookmarkStart w:id="8" w:name="linkContainere55"/>
      <w:bookmarkStart w:id="9" w:name="e17825F91"/>
      <w:bookmarkEnd w:id="8"/>
      <w:bookmarkEnd w:id="9"/>
      <w:r w:rsidR="008A1BA7" w:rsidRPr="00B963DB">
        <w:rPr>
          <w:rFonts w:ascii="Courier New" w:hAnsi="Courier New" w:cs="Courier New"/>
        </w:rPr>
        <w:t xml:space="preserve">заключили настоящий </w:t>
      </w:r>
      <w:r w:rsidR="008A1BA7" w:rsidRPr="00B963DB">
        <w:rPr>
          <w:rFonts w:ascii="Courier New" w:hAnsi="Courier New" w:cs="Courier New"/>
          <w:color w:val="000000"/>
        </w:rPr>
        <w:t>Договор займа</w:t>
      </w:r>
      <w:r w:rsidR="008A1BA7" w:rsidRPr="00B963DB">
        <w:rPr>
          <w:rFonts w:ascii="Courier New" w:hAnsi="Courier New" w:cs="Courier New"/>
        </w:rPr>
        <w:t xml:space="preserve"> (далее по тексту – </w:t>
      </w:r>
      <w:r w:rsidR="00F07A01"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</w:t>
      </w:r>
      <w:r w:rsidR="00F07A01"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>) о нижеследующем:</w:t>
      </w:r>
      <w:bookmarkStart w:id="10" w:name="e56"/>
      <w:bookmarkStart w:id="11" w:name="e59"/>
      <w:bookmarkStart w:id="12" w:name="e9"/>
      <w:bookmarkEnd w:id="10"/>
      <w:bookmarkEnd w:id="11"/>
      <w:bookmarkEnd w:id="12"/>
    </w:p>
    <w:p w:rsidR="00F07A01" w:rsidRPr="00B963DB" w:rsidRDefault="008A1BA7" w:rsidP="00F07A01">
      <w:pPr>
        <w:pStyle w:val="Textbody"/>
        <w:numPr>
          <w:ilvl w:val="0"/>
          <w:numId w:val="1"/>
        </w:numPr>
        <w:spacing w:line="276" w:lineRule="auto"/>
        <w:ind w:left="0" w:firstLine="0"/>
        <w:jc w:val="center"/>
        <w:rPr>
          <w:rFonts w:ascii="Courier New" w:hAnsi="Courier New" w:cs="Courier New"/>
        </w:rPr>
      </w:pPr>
      <w:r w:rsidRPr="00B963DB">
        <w:rPr>
          <w:rFonts w:ascii="Courier New" w:hAnsi="Courier New" w:cs="Courier New"/>
          <w:b/>
        </w:rPr>
        <w:t>Предмет договора</w:t>
      </w:r>
      <w:bookmarkStart w:id="13" w:name="e10"/>
      <w:bookmarkStart w:id="14" w:name="e10-1"/>
      <w:bookmarkEnd w:id="13"/>
      <w:bookmarkEnd w:id="14"/>
    </w:p>
    <w:p w:rsidR="00F07A01" w:rsidRPr="00B963DB" w:rsidRDefault="00F07A01" w:rsidP="00904B53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Займодавец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передает на условиях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Заемщику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денежные средства в размере </w:t>
      </w:r>
      <w:sdt>
        <w:sdtPr>
          <w:rPr>
            <w:rFonts w:ascii="Courier New" w:hAnsi="Courier New" w:cs="Courier New"/>
          </w:rPr>
          <w:alias w:val="Ввести сумму займа цифрами"/>
          <w:tag w:val="Ввести сумму займа цифрами"/>
          <w:id w:val="-422494261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  <w:b/>
            </w:rPr>
            <w:t>Ввести сумму займа цифрами</w:t>
          </w:r>
        </w:sdtContent>
      </w:sdt>
      <w:r w:rsidR="004B4099" w:rsidRPr="00B963DB">
        <w:rPr>
          <w:rFonts w:ascii="Courier New" w:hAnsi="Courier New" w:cs="Courier New"/>
        </w:rPr>
        <w:t xml:space="preserve"> </w:t>
      </w:r>
      <w:r w:rsidR="004B4099" w:rsidRPr="00B963DB">
        <w:rPr>
          <w:rFonts w:ascii="Courier New" w:hAnsi="Courier New" w:cs="Courier New"/>
          <w:b/>
        </w:rPr>
        <w:t>(</w:t>
      </w:r>
      <w:sdt>
        <w:sdtPr>
          <w:rPr>
            <w:rFonts w:ascii="Courier New" w:hAnsi="Courier New" w:cs="Courier New"/>
            <w:b/>
          </w:rPr>
          <w:alias w:val="Ввести сумму займа прописью"/>
          <w:tag w:val="Ввести сумму займа прописью"/>
          <w:id w:val="1619255211"/>
          <w:placeholder>
            <w:docPart w:val="DefaultPlaceholder_1081868574"/>
          </w:placeholder>
        </w:sdtPr>
        <w:sdtEndPr>
          <w:rPr>
            <w:bCs/>
          </w:rPr>
        </w:sdtEndPr>
        <w:sdtContent>
          <w:r w:rsidR="00D26856" w:rsidRPr="00B963DB">
            <w:rPr>
              <w:rFonts w:ascii="Courier New" w:hAnsi="Courier New" w:cs="Courier New"/>
              <w:b/>
              <w:bCs/>
            </w:rPr>
            <w:t>Ввести сумму займа прописью</w:t>
          </w:r>
        </w:sdtContent>
      </w:sdt>
      <w:r w:rsidR="004B4099" w:rsidRPr="00B963DB">
        <w:rPr>
          <w:rFonts w:ascii="Courier New" w:hAnsi="Courier New" w:cs="Courier New"/>
          <w:b/>
          <w:bCs/>
        </w:rPr>
        <w:t>)</w:t>
      </w:r>
      <w:r w:rsidR="008A1BA7" w:rsidRPr="00B963DB">
        <w:rPr>
          <w:rFonts w:ascii="Courier New" w:hAnsi="Courier New" w:cs="Courier New"/>
          <w:b/>
          <w:bCs/>
        </w:rPr>
        <w:t xml:space="preserve"> рублей</w:t>
      </w:r>
      <w:r w:rsidR="004B4099" w:rsidRPr="00B963DB">
        <w:rPr>
          <w:rFonts w:ascii="Courier New" w:hAnsi="Courier New" w:cs="Courier New"/>
          <w:b/>
          <w:bCs/>
        </w:rPr>
        <w:t xml:space="preserve"> </w:t>
      </w:r>
      <w:r w:rsidR="00D26856" w:rsidRPr="00B963DB">
        <w:rPr>
          <w:rFonts w:ascii="Courier New" w:hAnsi="Courier New" w:cs="Courier New"/>
          <w:b/>
          <w:bCs/>
        </w:rPr>
        <w:t>00</w:t>
      </w:r>
      <w:r w:rsidR="004B4099" w:rsidRPr="00B963DB">
        <w:rPr>
          <w:rFonts w:ascii="Courier New" w:hAnsi="Courier New" w:cs="Courier New"/>
          <w:b/>
          <w:bCs/>
        </w:rPr>
        <w:t xml:space="preserve"> копеек</w:t>
      </w:r>
      <w:r w:rsidR="008A1BA7" w:rsidRPr="00B963DB">
        <w:rPr>
          <w:rFonts w:ascii="Courier New" w:hAnsi="Courier New" w:cs="Courier New"/>
        </w:rPr>
        <w:t xml:space="preserve"> (далее по тексту –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Сумма займа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), а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обязуется возвратить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Займодавцу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Сумму займа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и проценты за пользование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Суммой займа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 срок и на условиях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>.</w:t>
      </w:r>
      <w:bookmarkStart w:id="15" w:name="e24"/>
      <w:bookmarkStart w:id="16" w:name="e46"/>
      <w:bookmarkStart w:id="17" w:name="e46-1"/>
      <w:bookmarkEnd w:id="15"/>
      <w:bookmarkEnd w:id="16"/>
      <w:bookmarkEnd w:id="17"/>
    </w:p>
    <w:p w:rsidR="00F07A01" w:rsidRPr="00B963DB" w:rsidRDefault="00F07A01" w:rsidP="000A5E7B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Сумма займа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предоставляется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Заемщику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на следующий срок: </w:t>
      </w:r>
      <w:sdt>
        <w:sdtPr>
          <w:rPr>
            <w:rFonts w:ascii="Courier New" w:hAnsi="Courier New" w:cs="Courier New"/>
          </w:rPr>
          <w:alias w:val="Ввести срок займа в днях цифрами"/>
          <w:tag w:val="Ввести срок займа в днях цифрами"/>
          <w:id w:val="1689338452"/>
          <w:placeholder>
            <w:docPart w:val="DefaultPlaceholder_1081868574"/>
          </w:placeholder>
        </w:sdtPr>
        <w:sdtEndPr>
          <w:rPr>
            <w:b/>
            <w:bCs/>
          </w:rPr>
        </w:sdtEndPr>
        <w:sdtContent>
          <w:r w:rsidR="00D26856" w:rsidRPr="00B963DB">
            <w:rPr>
              <w:rFonts w:ascii="Courier New" w:hAnsi="Courier New" w:cs="Courier New"/>
              <w:b/>
              <w:bCs/>
            </w:rPr>
            <w:t>Ввести срок займа в днях цифрами</w:t>
          </w:r>
        </w:sdtContent>
      </w:sdt>
      <w:r w:rsidR="008A1BA7" w:rsidRPr="00B963DB">
        <w:rPr>
          <w:rFonts w:ascii="Courier New" w:hAnsi="Courier New" w:cs="Courier New"/>
          <w:b/>
          <w:bCs/>
        </w:rPr>
        <w:t xml:space="preserve"> (</w:t>
      </w:r>
      <w:sdt>
        <w:sdtPr>
          <w:rPr>
            <w:rFonts w:ascii="Courier New" w:hAnsi="Courier New" w:cs="Courier New"/>
            <w:b/>
            <w:bCs/>
          </w:rPr>
          <w:alias w:val="Ввести срок займа в днях прописью"/>
          <w:tag w:val="Ввести срок займа в днях прописью"/>
          <w:id w:val="-314654315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  <w:b/>
              <w:bCs/>
            </w:rPr>
            <w:t>Ввести с</w:t>
          </w:r>
          <w:r w:rsidR="008A1BA7" w:rsidRPr="00B963DB">
            <w:rPr>
              <w:rFonts w:ascii="Courier New" w:hAnsi="Courier New" w:cs="Courier New"/>
              <w:b/>
              <w:bCs/>
            </w:rPr>
            <w:t>рок займа</w:t>
          </w:r>
          <w:r w:rsidR="00D26856" w:rsidRPr="00B963DB">
            <w:rPr>
              <w:rFonts w:ascii="Courier New" w:hAnsi="Courier New" w:cs="Courier New"/>
              <w:b/>
              <w:bCs/>
            </w:rPr>
            <w:t xml:space="preserve"> в днях</w:t>
          </w:r>
          <w:r w:rsidR="008A1BA7" w:rsidRPr="00B963DB">
            <w:rPr>
              <w:rFonts w:ascii="Courier New" w:hAnsi="Courier New" w:cs="Courier New"/>
              <w:b/>
              <w:bCs/>
            </w:rPr>
            <w:t xml:space="preserve"> прописью</w:t>
          </w:r>
        </w:sdtContent>
      </w:sdt>
      <w:r w:rsidR="008A1BA7" w:rsidRPr="00B963DB">
        <w:rPr>
          <w:rFonts w:ascii="Courier New" w:hAnsi="Courier New" w:cs="Courier New"/>
          <w:b/>
          <w:bCs/>
        </w:rPr>
        <w:t>)</w:t>
      </w:r>
      <w:r w:rsidR="008A1BA7" w:rsidRPr="00B963DB">
        <w:rPr>
          <w:rFonts w:ascii="Courier New" w:hAnsi="Courier New" w:cs="Courier New"/>
        </w:rPr>
        <w:t xml:space="preserve"> календарных дней.</w:t>
      </w:r>
      <w:bookmarkStart w:id="18" w:name="e47"/>
      <w:bookmarkStart w:id="19" w:name="e47-1"/>
      <w:bookmarkEnd w:id="18"/>
      <w:bookmarkEnd w:id="19"/>
    </w:p>
    <w:p w:rsidR="00F07A01" w:rsidRPr="00B963DB" w:rsidRDefault="008A1BA7" w:rsidP="00476D6D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Style w:val="Q"/>
          <w:rFonts w:ascii="Courier New" w:hAnsi="Courier New" w:cs="Courier New"/>
        </w:rPr>
      </w:pPr>
      <w:r w:rsidRPr="00B963DB">
        <w:rPr>
          <w:rStyle w:val="Q"/>
          <w:rFonts w:ascii="Courier New" w:hAnsi="Courier New" w:cs="Courier New"/>
        </w:rPr>
        <w:t xml:space="preserve">Способ передачи </w:t>
      </w:r>
      <w:r w:rsidR="00F07A01" w:rsidRPr="00B963DB">
        <w:rPr>
          <w:rStyle w:val="Q"/>
          <w:rFonts w:ascii="Courier New" w:hAnsi="Courier New" w:cs="Courier New"/>
        </w:rPr>
        <w:t>«</w:t>
      </w:r>
      <w:r w:rsidRPr="00B963DB">
        <w:rPr>
          <w:rStyle w:val="Q"/>
          <w:rFonts w:ascii="Courier New" w:hAnsi="Courier New" w:cs="Courier New"/>
          <w:color w:val="000000"/>
        </w:rPr>
        <w:t>Суммы займа</w:t>
      </w:r>
      <w:r w:rsidR="00F07A01" w:rsidRPr="00B963DB">
        <w:rPr>
          <w:rStyle w:val="Q"/>
          <w:rFonts w:ascii="Courier New" w:hAnsi="Courier New" w:cs="Courier New"/>
        </w:rPr>
        <w:t>»</w:t>
      </w:r>
      <w:r w:rsidRPr="00B963DB">
        <w:rPr>
          <w:rStyle w:val="Q"/>
          <w:rFonts w:ascii="Courier New" w:hAnsi="Courier New" w:cs="Courier New"/>
        </w:rPr>
        <w:t xml:space="preserve">: перечисление </w:t>
      </w:r>
      <w:r w:rsidR="00F07A01" w:rsidRPr="00B963DB">
        <w:rPr>
          <w:rStyle w:val="Q"/>
          <w:rFonts w:ascii="Courier New" w:hAnsi="Courier New" w:cs="Courier New"/>
        </w:rPr>
        <w:t>«</w:t>
      </w:r>
      <w:r w:rsidRPr="00B963DB">
        <w:rPr>
          <w:rStyle w:val="Q"/>
          <w:rFonts w:ascii="Courier New" w:hAnsi="Courier New" w:cs="Courier New"/>
          <w:color w:val="000000"/>
        </w:rPr>
        <w:t>Займодавцем</w:t>
      </w:r>
      <w:r w:rsidR="00F07A01" w:rsidRPr="00B963DB">
        <w:rPr>
          <w:rStyle w:val="Q"/>
          <w:rFonts w:ascii="Courier New" w:hAnsi="Courier New" w:cs="Courier New"/>
        </w:rPr>
        <w:t>»</w:t>
      </w:r>
      <w:r w:rsidRPr="00B963DB">
        <w:rPr>
          <w:rStyle w:val="Q"/>
          <w:rFonts w:ascii="Courier New" w:hAnsi="Courier New" w:cs="Courier New"/>
        </w:rPr>
        <w:t xml:space="preserve"> денежных средств в валюте Российской Федерации (рубль) на расчетный счет </w:t>
      </w:r>
      <w:r w:rsidR="00F07A01" w:rsidRPr="00B963DB">
        <w:rPr>
          <w:rStyle w:val="Q"/>
          <w:rFonts w:ascii="Courier New" w:hAnsi="Courier New" w:cs="Courier New"/>
        </w:rPr>
        <w:t>«</w:t>
      </w:r>
      <w:r w:rsidRPr="00B963DB">
        <w:rPr>
          <w:rStyle w:val="Q"/>
          <w:rFonts w:ascii="Courier New" w:hAnsi="Courier New" w:cs="Courier New"/>
          <w:color w:val="000000"/>
        </w:rPr>
        <w:t>Заемщика</w:t>
      </w:r>
      <w:r w:rsidR="00F07A01" w:rsidRPr="00B963DB">
        <w:rPr>
          <w:rStyle w:val="Q"/>
          <w:rFonts w:ascii="Courier New" w:hAnsi="Courier New" w:cs="Courier New"/>
        </w:rPr>
        <w:t>»</w:t>
      </w:r>
      <w:r w:rsidRPr="00B963DB">
        <w:rPr>
          <w:rStyle w:val="Q"/>
          <w:rFonts w:ascii="Courier New" w:hAnsi="Courier New" w:cs="Courier New"/>
        </w:rPr>
        <w:t xml:space="preserve"> или выдача </w:t>
      </w:r>
      <w:r w:rsidR="00F07A01" w:rsidRPr="00B963DB">
        <w:rPr>
          <w:rStyle w:val="Q"/>
          <w:rFonts w:ascii="Courier New" w:hAnsi="Courier New" w:cs="Courier New"/>
        </w:rPr>
        <w:t>«</w:t>
      </w:r>
      <w:r w:rsidRPr="00B963DB">
        <w:rPr>
          <w:rStyle w:val="Q"/>
          <w:rFonts w:ascii="Courier New" w:hAnsi="Courier New" w:cs="Courier New"/>
          <w:color w:val="000000"/>
        </w:rPr>
        <w:t>Займодавцем</w:t>
      </w:r>
      <w:r w:rsidR="00F07A01" w:rsidRPr="00B963DB">
        <w:rPr>
          <w:rStyle w:val="Q"/>
          <w:rFonts w:ascii="Courier New" w:hAnsi="Courier New" w:cs="Courier New"/>
        </w:rPr>
        <w:t>»</w:t>
      </w:r>
      <w:r w:rsidRPr="00B963DB">
        <w:rPr>
          <w:rStyle w:val="Q"/>
          <w:rFonts w:ascii="Courier New" w:hAnsi="Courier New" w:cs="Courier New"/>
        </w:rPr>
        <w:t xml:space="preserve"> денежных средств в валюте Российской Федерации (рубль) через кассу </w:t>
      </w:r>
      <w:r w:rsidR="00F07A01" w:rsidRPr="00B963DB">
        <w:rPr>
          <w:rStyle w:val="Q"/>
          <w:rFonts w:ascii="Courier New" w:hAnsi="Courier New" w:cs="Courier New"/>
        </w:rPr>
        <w:t>«</w:t>
      </w:r>
      <w:r w:rsidRPr="00B963DB">
        <w:rPr>
          <w:rStyle w:val="Q"/>
          <w:rFonts w:ascii="Courier New" w:hAnsi="Courier New" w:cs="Courier New"/>
          <w:color w:val="000000"/>
        </w:rPr>
        <w:t>Займодавца</w:t>
      </w:r>
      <w:r w:rsidR="00F07A01" w:rsidRPr="00B963DB">
        <w:rPr>
          <w:rStyle w:val="Q"/>
          <w:rFonts w:ascii="Courier New" w:hAnsi="Courier New" w:cs="Courier New"/>
        </w:rPr>
        <w:t>»</w:t>
      </w:r>
      <w:r w:rsidRPr="00B963DB">
        <w:rPr>
          <w:rStyle w:val="Q"/>
          <w:rFonts w:ascii="Courier New" w:hAnsi="Courier New" w:cs="Courier New"/>
        </w:rPr>
        <w:t xml:space="preserve">. Датой предоставления займа является дата списания денежных средств банком </w:t>
      </w:r>
      <w:r w:rsidR="00F07A01" w:rsidRPr="00B963DB">
        <w:rPr>
          <w:rStyle w:val="Q"/>
          <w:rFonts w:ascii="Courier New" w:hAnsi="Courier New" w:cs="Courier New"/>
        </w:rPr>
        <w:t>«</w:t>
      </w:r>
      <w:r w:rsidRPr="00B963DB">
        <w:rPr>
          <w:rStyle w:val="Q"/>
          <w:rFonts w:ascii="Courier New" w:hAnsi="Courier New" w:cs="Courier New"/>
          <w:color w:val="000000"/>
        </w:rPr>
        <w:t>Займодавца</w:t>
      </w:r>
      <w:r w:rsidR="00F07A01" w:rsidRPr="00B963DB">
        <w:rPr>
          <w:rStyle w:val="Q"/>
          <w:rFonts w:ascii="Courier New" w:hAnsi="Courier New" w:cs="Courier New"/>
        </w:rPr>
        <w:t>»</w:t>
      </w:r>
      <w:r w:rsidRPr="00B963DB">
        <w:rPr>
          <w:rStyle w:val="Q"/>
          <w:rFonts w:ascii="Courier New" w:hAnsi="Courier New" w:cs="Courier New"/>
        </w:rPr>
        <w:t xml:space="preserve"> со счета </w:t>
      </w:r>
      <w:r w:rsidR="00F07A01" w:rsidRPr="00B963DB">
        <w:rPr>
          <w:rStyle w:val="Q"/>
          <w:rFonts w:ascii="Courier New" w:hAnsi="Courier New" w:cs="Courier New"/>
        </w:rPr>
        <w:t>«</w:t>
      </w:r>
      <w:r w:rsidRPr="00B963DB">
        <w:rPr>
          <w:rStyle w:val="Q"/>
          <w:rFonts w:ascii="Courier New" w:hAnsi="Courier New" w:cs="Courier New"/>
          <w:color w:val="000000"/>
        </w:rPr>
        <w:t>Займодавца</w:t>
      </w:r>
      <w:r w:rsidR="00F07A01" w:rsidRPr="00B963DB">
        <w:rPr>
          <w:rStyle w:val="Q"/>
          <w:rFonts w:ascii="Courier New" w:hAnsi="Courier New" w:cs="Courier New"/>
        </w:rPr>
        <w:t>»</w:t>
      </w:r>
      <w:r w:rsidRPr="00B963DB">
        <w:rPr>
          <w:rStyle w:val="Q"/>
          <w:rFonts w:ascii="Courier New" w:hAnsi="Courier New" w:cs="Courier New"/>
        </w:rPr>
        <w:t xml:space="preserve"> или датой подписания расходного кассового ордера </w:t>
      </w:r>
      <w:r w:rsidR="00F07A01" w:rsidRPr="00B963DB">
        <w:rPr>
          <w:rStyle w:val="Q"/>
          <w:rFonts w:ascii="Courier New" w:hAnsi="Courier New" w:cs="Courier New"/>
        </w:rPr>
        <w:t>«</w:t>
      </w:r>
      <w:r w:rsidRPr="00B963DB">
        <w:rPr>
          <w:rStyle w:val="Q"/>
          <w:rFonts w:ascii="Courier New" w:hAnsi="Courier New" w:cs="Courier New"/>
          <w:color w:val="000000"/>
        </w:rPr>
        <w:t>Заемщиком</w:t>
      </w:r>
      <w:r w:rsidR="00F07A01" w:rsidRPr="00B963DB">
        <w:rPr>
          <w:rStyle w:val="Q"/>
          <w:rFonts w:ascii="Courier New" w:hAnsi="Courier New" w:cs="Courier New"/>
        </w:rPr>
        <w:t>»</w:t>
      </w:r>
      <w:r w:rsidRPr="00B963DB">
        <w:rPr>
          <w:rStyle w:val="Q"/>
          <w:rFonts w:ascii="Courier New" w:hAnsi="Courier New" w:cs="Courier New"/>
        </w:rPr>
        <w:t>.</w:t>
      </w:r>
      <w:bookmarkStart w:id="20" w:name="e52"/>
      <w:bookmarkStart w:id="21" w:name="e52-1"/>
      <w:bookmarkEnd w:id="20"/>
      <w:bookmarkEnd w:id="21"/>
    </w:p>
    <w:p w:rsidR="00F07A01" w:rsidRPr="00B963DB" w:rsidRDefault="008A1BA7" w:rsidP="0055483F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Способ возврата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Суммы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и процентов за пользование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Суммой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: перечисление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Заемщиком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денежных средств в валюте Российской Федерации (рубль) на расчетный счет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Займодавца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>.</w:t>
      </w:r>
      <w:bookmarkStart w:id="22" w:name="e53"/>
      <w:bookmarkStart w:id="23" w:name="e53-1"/>
      <w:bookmarkEnd w:id="22"/>
      <w:bookmarkEnd w:id="23"/>
    </w:p>
    <w:p w:rsidR="00F07A01" w:rsidRPr="00B963DB" w:rsidRDefault="008A1BA7" w:rsidP="001E7606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Заем по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не является целевым.</w:t>
      </w:r>
      <w:bookmarkStart w:id="24" w:name="e60"/>
      <w:bookmarkStart w:id="25" w:name="e15"/>
      <w:bookmarkEnd w:id="24"/>
      <w:bookmarkEnd w:id="25"/>
    </w:p>
    <w:p w:rsidR="00F07A01" w:rsidRPr="00B963DB" w:rsidRDefault="008A1BA7" w:rsidP="00F07A01">
      <w:pPr>
        <w:pStyle w:val="Textbody"/>
        <w:numPr>
          <w:ilvl w:val="0"/>
          <w:numId w:val="1"/>
        </w:numPr>
        <w:spacing w:line="276" w:lineRule="auto"/>
        <w:ind w:left="0" w:firstLine="0"/>
        <w:jc w:val="center"/>
        <w:rPr>
          <w:rFonts w:ascii="Courier New" w:hAnsi="Courier New" w:cs="Courier New"/>
        </w:rPr>
      </w:pPr>
      <w:r w:rsidRPr="00B963DB">
        <w:rPr>
          <w:rFonts w:ascii="Courier New" w:hAnsi="Courier New" w:cs="Courier New"/>
          <w:b/>
        </w:rPr>
        <w:t>Срок действия договора</w:t>
      </w:r>
      <w:bookmarkStart w:id="26" w:name="linkContainere16"/>
      <w:bookmarkStart w:id="27" w:name="e374647E3"/>
      <w:bookmarkEnd w:id="26"/>
      <w:bookmarkEnd w:id="27"/>
    </w:p>
    <w:p w:rsidR="00F07A01" w:rsidRPr="00B963DB" w:rsidRDefault="00F07A01" w:rsidP="00F07A01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вступает в силу с </w:t>
      </w:r>
      <w:r w:rsidR="00D26856" w:rsidRPr="00B963DB">
        <w:rPr>
          <w:rFonts w:ascii="Courier New" w:hAnsi="Courier New" w:cs="Courier New"/>
        </w:rPr>
        <w:t>момента его подписания сторонами</w:t>
      </w:r>
      <w:r w:rsidR="008A1BA7" w:rsidRPr="00B963DB">
        <w:rPr>
          <w:rFonts w:ascii="Courier New" w:hAnsi="Courier New" w:cs="Courier New"/>
        </w:rPr>
        <w:t xml:space="preserve"> и действует до исполнения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Заемщиком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своих обязательств по договору.</w:t>
      </w:r>
      <w:bookmarkStart w:id="28" w:name="e17"/>
      <w:bookmarkEnd w:id="28"/>
    </w:p>
    <w:p w:rsidR="00F07A01" w:rsidRPr="00B963DB" w:rsidRDefault="008A1BA7" w:rsidP="00F07A01">
      <w:pPr>
        <w:pStyle w:val="Textbody"/>
        <w:numPr>
          <w:ilvl w:val="0"/>
          <w:numId w:val="1"/>
        </w:numPr>
        <w:spacing w:line="276" w:lineRule="auto"/>
        <w:ind w:left="0" w:firstLine="0"/>
        <w:jc w:val="center"/>
        <w:rPr>
          <w:rFonts w:ascii="Courier New" w:hAnsi="Courier New" w:cs="Courier New"/>
          <w:b/>
        </w:rPr>
      </w:pPr>
      <w:r w:rsidRPr="00B963DB">
        <w:rPr>
          <w:rFonts w:ascii="Courier New" w:hAnsi="Courier New" w:cs="Courier New"/>
          <w:b/>
        </w:rPr>
        <w:t>Права и обязанности сторон</w:t>
      </w:r>
      <w:bookmarkStart w:id="29" w:name="linkContainere7D6C8EBA"/>
      <w:bookmarkStart w:id="30" w:name="e01EE3C82"/>
      <w:bookmarkEnd w:id="29"/>
      <w:bookmarkEnd w:id="30"/>
    </w:p>
    <w:p w:rsidR="00F07A01" w:rsidRPr="00B963DB" w:rsidRDefault="00F07A01" w:rsidP="00F07A01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  <w:i/>
        </w:rPr>
        <w:t>«</w:t>
      </w:r>
      <w:r w:rsidR="008A1BA7" w:rsidRPr="00B963DB">
        <w:rPr>
          <w:rFonts w:ascii="Courier New" w:hAnsi="Courier New" w:cs="Courier New"/>
          <w:i/>
          <w:color w:val="000000"/>
        </w:rPr>
        <w:t>Займодавец</w:t>
      </w:r>
      <w:r w:rsidRPr="00B963DB">
        <w:rPr>
          <w:rFonts w:ascii="Courier New" w:hAnsi="Courier New" w:cs="Courier New"/>
          <w:i/>
        </w:rPr>
        <w:t>»</w:t>
      </w:r>
      <w:r w:rsidR="008A1BA7" w:rsidRPr="00B963DB">
        <w:rPr>
          <w:rFonts w:ascii="Courier New" w:hAnsi="Courier New" w:cs="Courier New"/>
          <w:i/>
        </w:rPr>
        <w:t xml:space="preserve"> обязуется:</w:t>
      </w:r>
      <w:bookmarkStart w:id="31" w:name="e11"/>
      <w:bookmarkStart w:id="32" w:name="e11-0"/>
      <w:bookmarkEnd w:id="31"/>
      <w:bookmarkEnd w:id="32"/>
    </w:p>
    <w:p w:rsidR="00F07A01" w:rsidRPr="00B963DB" w:rsidRDefault="008A1BA7" w:rsidP="00B76F1F">
      <w:pPr>
        <w:pStyle w:val="Textbody"/>
        <w:numPr>
          <w:ilvl w:val="2"/>
          <w:numId w:val="1"/>
        </w:numPr>
        <w:spacing w:line="276" w:lineRule="auto"/>
        <w:ind w:left="567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Передать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Сумму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единовременно </w:t>
      </w:r>
      <w:r w:rsidR="00F07A01" w:rsidRPr="00B963DB">
        <w:rPr>
          <w:rFonts w:ascii="Courier New" w:hAnsi="Courier New" w:cs="Courier New"/>
        </w:rPr>
        <w:t>в течении 30 (тридцати) календарных дней с момента подписания «Договора»</w:t>
      </w:r>
      <w:r w:rsidRPr="00B963DB">
        <w:rPr>
          <w:rFonts w:ascii="Courier New" w:hAnsi="Courier New" w:cs="Courier New"/>
        </w:rPr>
        <w:t>.</w:t>
      </w:r>
      <w:bookmarkStart w:id="33" w:name="linkContainereCBED7F30"/>
      <w:bookmarkStart w:id="34" w:name="e3166E4B7"/>
      <w:bookmarkEnd w:id="33"/>
      <w:bookmarkEnd w:id="34"/>
    </w:p>
    <w:p w:rsidR="00F07A01" w:rsidRPr="00B963DB" w:rsidRDefault="00F07A01" w:rsidP="00C87DF9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  <w:i/>
        </w:rPr>
        <w:t>«</w:t>
      </w:r>
      <w:r w:rsidR="008A1BA7" w:rsidRPr="00B963DB">
        <w:rPr>
          <w:rFonts w:ascii="Courier New" w:hAnsi="Courier New" w:cs="Courier New"/>
          <w:i/>
          <w:color w:val="000000"/>
        </w:rPr>
        <w:t>Заемщик</w:t>
      </w:r>
      <w:r w:rsidRPr="00B963DB">
        <w:rPr>
          <w:rFonts w:ascii="Courier New" w:hAnsi="Courier New" w:cs="Courier New"/>
          <w:i/>
        </w:rPr>
        <w:t>»</w:t>
      </w:r>
      <w:r w:rsidR="008A1BA7" w:rsidRPr="00B963DB">
        <w:rPr>
          <w:rFonts w:ascii="Courier New" w:hAnsi="Courier New" w:cs="Courier New"/>
          <w:i/>
        </w:rPr>
        <w:t xml:space="preserve"> обязуется:</w:t>
      </w:r>
      <w:bookmarkStart w:id="35" w:name="e3"/>
      <w:bookmarkStart w:id="36" w:name="e16"/>
      <w:bookmarkStart w:id="37" w:name="e16-1"/>
      <w:bookmarkEnd w:id="35"/>
      <w:bookmarkEnd w:id="36"/>
      <w:bookmarkEnd w:id="37"/>
    </w:p>
    <w:p w:rsidR="00F07A01" w:rsidRPr="00B963DB" w:rsidRDefault="008A1BA7" w:rsidP="00F07A01">
      <w:pPr>
        <w:pStyle w:val="Textbody"/>
        <w:numPr>
          <w:ilvl w:val="2"/>
          <w:numId w:val="1"/>
        </w:numPr>
        <w:spacing w:line="276" w:lineRule="auto"/>
        <w:ind w:left="567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Осуществить возврат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Суммы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и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Процентов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за пользование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Суммой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Займодавцу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в соответствии с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Графиком платежей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(Приложение №1) являющимся неотъемлемой частью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>.</w:t>
      </w:r>
      <w:bookmarkStart w:id="38" w:name="e18"/>
      <w:bookmarkEnd w:id="38"/>
    </w:p>
    <w:p w:rsidR="00F07A01" w:rsidRPr="00B963DB" w:rsidRDefault="008A1BA7" w:rsidP="00F07A01">
      <w:pPr>
        <w:pStyle w:val="Textbody"/>
        <w:numPr>
          <w:ilvl w:val="0"/>
          <w:numId w:val="1"/>
        </w:numPr>
        <w:spacing w:line="276" w:lineRule="auto"/>
        <w:jc w:val="center"/>
        <w:rPr>
          <w:rFonts w:ascii="Courier New" w:hAnsi="Courier New" w:cs="Courier New"/>
        </w:rPr>
      </w:pPr>
      <w:r w:rsidRPr="00B963DB">
        <w:rPr>
          <w:rFonts w:ascii="Courier New" w:hAnsi="Courier New" w:cs="Courier New"/>
          <w:b/>
        </w:rPr>
        <w:t>Порядок расчета и уплаты процентов</w:t>
      </w:r>
      <w:bookmarkStart w:id="39" w:name="e22"/>
      <w:bookmarkStart w:id="40" w:name="e22-1"/>
      <w:bookmarkEnd w:id="39"/>
      <w:bookmarkEnd w:id="40"/>
    </w:p>
    <w:p w:rsidR="00F07A01" w:rsidRPr="00B963DB" w:rsidRDefault="008A1BA7" w:rsidP="00E8406C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За пользование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Суммой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выплачивает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Займодавцу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проценты в размере </w:t>
      </w:r>
      <w:sdt>
        <w:sdtPr>
          <w:rPr>
            <w:rFonts w:ascii="Courier New" w:hAnsi="Courier New" w:cs="Courier New"/>
          </w:rPr>
          <w:alias w:val="Ввести размер процентов по договору цифрами"/>
          <w:tag w:val="Ввести размер процентов по договору цифрами"/>
          <w:id w:val="-1131391729"/>
          <w:placeholder>
            <w:docPart w:val="DefaultPlaceholder_1081868574"/>
          </w:placeholder>
        </w:sdtPr>
        <w:sdtEndPr>
          <w:rPr>
            <w:b/>
            <w:bCs/>
          </w:rPr>
        </w:sdtEndPr>
        <w:sdtContent>
          <w:r w:rsidR="00D26856" w:rsidRPr="00B963DB">
            <w:rPr>
              <w:rFonts w:ascii="Courier New" w:hAnsi="Courier New" w:cs="Courier New"/>
              <w:b/>
            </w:rPr>
            <w:t>Ввести р</w:t>
          </w:r>
          <w:r w:rsidR="00F07A01" w:rsidRPr="00B963DB">
            <w:rPr>
              <w:rFonts w:ascii="Courier New" w:hAnsi="Courier New" w:cs="Courier New"/>
              <w:b/>
              <w:bCs/>
            </w:rPr>
            <w:t>азмер процентов</w:t>
          </w:r>
          <w:r w:rsidR="00D26856" w:rsidRPr="00B963DB">
            <w:rPr>
              <w:rFonts w:ascii="Courier New" w:hAnsi="Courier New" w:cs="Courier New"/>
              <w:b/>
              <w:bCs/>
            </w:rPr>
            <w:t xml:space="preserve"> по договору</w:t>
          </w:r>
          <w:r w:rsidR="00F07A01" w:rsidRPr="00B963DB">
            <w:rPr>
              <w:rFonts w:ascii="Courier New" w:hAnsi="Courier New" w:cs="Courier New"/>
              <w:b/>
              <w:bCs/>
            </w:rPr>
            <w:t xml:space="preserve"> цифрами</w:t>
          </w:r>
        </w:sdtContent>
      </w:sdt>
      <w:r w:rsidRPr="00B963DB">
        <w:rPr>
          <w:rFonts w:ascii="Courier New" w:hAnsi="Courier New" w:cs="Courier New"/>
          <w:b/>
          <w:bCs/>
        </w:rPr>
        <w:t xml:space="preserve"> (</w:t>
      </w:r>
      <w:sdt>
        <w:sdtPr>
          <w:rPr>
            <w:rFonts w:ascii="Courier New" w:hAnsi="Courier New" w:cs="Courier New"/>
            <w:b/>
            <w:bCs/>
          </w:rPr>
          <w:alias w:val="Ввести размер процентов по договору прописью"/>
          <w:tag w:val="Ввести размер процентов по договору прописью"/>
          <w:id w:val="1897697743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  <w:b/>
              <w:bCs/>
            </w:rPr>
            <w:t>Ввести р</w:t>
          </w:r>
          <w:r w:rsidR="00F07A01" w:rsidRPr="00B963DB">
            <w:rPr>
              <w:rFonts w:ascii="Courier New" w:hAnsi="Courier New" w:cs="Courier New"/>
              <w:b/>
              <w:bCs/>
            </w:rPr>
            <w:t>азмер процентов</w:t>
          </w:r>
          <w:r w:rsidR="00D26856" w:rsidRPr="00B963DB">
            <w:rPr>
              <w:rFonts w:ascii="Courier New" w:hAnsi="Courier New" w:cs="Courier New"/>
              <w:b/>
              <w:bCs/>
            </w:rPr>
            <w:t xml:space="preserve"> по договору</w:t>
          </w:r>
          <w:r w:rsidR="00F07A01" w:rsidRPr="00B963DB">
            <w:rPr>
              <w:rFonts w:ascii="Courier New" w:hAnsi="Courier New" w:cs="Courier New"/>
              <w:b/>
              <w:bCs/>
            </w:rPr>
            <w:t xml:space="preserve"> прописью</w:t>
          </w:r>
        </w:sdtContent>
      </w:sdt>
      <w:r w:rsidR="00F07A01" w:rsidRPr="00B963DB">
        <w:rPr>
          <w:rFonts w:ascii="Courier New" w:hAnsi="Courier New" w:cs="Courier New"/>
          <w:b/>
          <w:bCs/>
        </w:rPr>
        <w:t>)</w:t>
      </w:r>
      <w:r w:rsidRPr="00B963DB">
        <w:rPr>
          <w:rFonts w:ascii="Courier New" w:hAnsi="Courier New" w:cs="Courier New"/>
          <w:b/>
          <w:bCs/>
        </w:rPr>
        <w:t xml:space="preserve"> процента</w:t>
      </w:r>
      <w:r w:rsidRPr="00B963DB">
        <w:rPr>
          <w:rFonts w:ascii="Courier New" w:hAnsi="Courier New" w:cs="Courier New"/>
        </w:rPr>
        <w:t xml:space="preserve"> за каждый календарный день. Расчет срока по начислению процентов за пользование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Суммой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начинается с даты предоставления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Суммы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и заканчивается датой возврата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Суммы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Займодавцу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в соответствии с условиями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>.</w:t>
      </w:r>
      <w:bookmarkStart w:id="41" w:name="e65"/>
      <w:bookmarkStart w:id="42" w:name="e65-2"/>
      <w:bookmarkEnd w:id="41"/>
      <w:bookmarkEnd w:id="42"/>
    </w:p>
    <w:p w:rsidR="00F07A01" w:rsidRPr="00B963DB" w:rsidRDefault="00F07A01" w:rsidP="00B654F5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обязуется выплачивать проценты за пользование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Суммой займа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 соответствии с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Графиком платежей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(Приложение №1) являющимся неотъемлемой частью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>.</w:t>
      </w:r>
      <w:bookmarkStart w:id="43" w:name="e66"/>
      <w:bookmarkStart w:id="44" w:name="e66-1"/>
      <w:bookmarkEnd w:id="43"/>
      <w:bookmarkEnd w:id="44"/>
    </w:p>
    <w:p w:rsidR="00AB58D6" w:rsidRPr="00B963DB" w:rsidRDefault="008A1BA7" w:rsidP="00927F4F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Способ возврата процентов за пользование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Суммой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: перечисление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Заемщиком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денежных средств в валюте Российской Федерации (рубль) на расчетный счет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Займодавца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>.</w:t>
      </w:r>
      <w:bookmarkStart w:id="45" w:name="e21"/>
      <w:bookmarkEnd w:id="45"/>
    </w:p>
    <w:p w:rsidR="00AB58D6" w:rsidRPr="00B963DB" w:rsidRDefault="008A1BA7" w:rsidP="00AB58D6">
      <w:pPr>
        <w:pStyle w:val="Textbody"/>
        <w:numPr>
          <w:ilvl w:val="0"/>
          <w:numId w:val="1"/>
        </w:numPr>
        <w:spacing w:line="276" w:lineRule="auto"/>
        <w:ind w:left="0" w:firstLine="0"/>
        <w:jc w:val="center"/>
        <w:rPr>
          <w:rFonts w:ascii="Courier New" w:hAnsi="Courier New" w:cs="Courier New"/>
          <w:b/>
        </w:rPr>
      </w:pPr>
      <w:r w:rsidRPr="00B963DB">
        <w:rPr>
          <w:rFonts w:ascii="Courier New" w:hAnsi="Courier New" w:cs="Courier New"/>
          <w:b/>
        </w:rPr>
        <w:t>Ответственность сторон</w:t>
      </w:r>
      <w:bookmarkStart w:id="46" w:name="linkContainere23980434"/>
      <w:bookmarkStart w:id="47" w:name="e57BFFE3C"/>
      <w:bookmarkStart w:id="48" w:name="e57BFFE3C-0"/>
      <w:bookmarkEnd w:id="46"/>
      <w:bookmarkEnd w:id="47"/>
      <w:bookmarkEnd w:id="48"/>
    </w:p>
    <w:p w:rsidR="00AB58D6" w:rsidRPr="00B963DB" w:rsidRDefault="00F07A01" w:rsidP="003F0912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Стороны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несут ответственность за неисполнение или ненадлежащее исполнение своих обязательств по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Договору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 соответствии с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Договором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и законодательством России.</w:t>
      </w:r>
      <w:bookmarkStart w:id="49" w:name="e5006A795"/>
      <w:bookmarkEnd w:id="49"/>
    </w:p>
    <w:p w:rsidR="00AB58D6" w:rsidRPr="00B963DB" w:rsidRDefault="008A1BA7" w:rsidP="002F1A5B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Неустойка по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начисляется в случае нарушения сторонами обязательств по договору.</w:t>
      </w:r>
      <w:bookmarkStart w:id="50" w:name="linkContainere67"/>
      <w:bookmarkStart w:id="51" w:name="eE15BFDBD"/>
      <w:bookmarkEnd w:id="50"/>
      <w:bookmarkEnd w:id="51"/>
    </w:p>
    <w:p w:rsidR="00AB58D6" w:rsidRPr="00B963DB" w:rsidRDefault="008A1BA7" w:rsidP="009D4586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Выплата неустойки не освобождает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Стороны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от выполнения обязанностей, предусмотренных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Договором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>.</w:t>
      </w:r>
      <w:bookmarkStart w:id="52" w:name="e1"/>
      <w:bookmarkStart w:id="53" w:name="e1-1"/>
      <w:bookmarkEnd w:id="52"/>
      <w:bookmarkEnd w:id="53"/>
    </w:p>
    <w:p w:rsidR="00AB58D6" w:rsidRPr="00B963DB" w:rsidRDefault="008A1BA7" w:rsidP="00AB58D6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lastRenderedPageBreak/>
        <w:t xml:space="preserve">В случае несвоевременного возврата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Заемщиком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Займодавцу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Суммы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либо </w:t>
      </w:r>
      <w:r w:rsidR="00AB58D6" w:rsidRPr="00B963DB">
        <w:rPr>
          <w:rFonts w:ascii="Courier New" w:hAnsi="Courier New" w:cs="Courier New"/>
        </w:rPr>
        <w:t>ее части,</w:t>
      </w:r>
      <w:r w:rsidRPr="00B963DB">
        <w:rPr>
          <w:rFonts w:ascii="Courier New" w:hAnsi="Courier New" w:cs="Courier New"/>
        </w:rPr>
        <w:t xml:space="preserve"> либо процентов по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обязуется выплатить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Займодавцу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пени из расчета 1% (Один процент) за каждый день просрочки от несвоевременно возвращенной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Суммы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, ее части по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>.</w:t>
      </w:r>
      <w:bookmarkStart w:id="54" w:name="e63843EF4"/>
      <w:bookmarkEnd w:id="54"/>
    </w:p>
    <w:p w:rsidR="00AB58D6" w:rsidRPr="00B963DB" w:rsidRDefault="008A1BA7" w:rsidP="00EB2D38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В случае несвоевременной передачи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Займодавцем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Суммы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либо ее части по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Займодавец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обязуется выплатить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пени из расчета 1% (Один процент) от несвоевременно переданной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Суммы займа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либо ее части.</w:t>
      </w:r>
      <w:bookmarkStart w:id="55" w:name="e68"/>
      <w:bookmarkStart w:id="56" w:name="e25"/>
      <w:bookmarkEnd w:id="55"/>
      <w:bookmarkEnd w:id="56"/>
    </w:p>
    <w:p w:rsidR="00AB58D6" w:rsidRPr="00B963DB" w:rsidRDefault="008A1BA7" w:rsidP="00AB58D6">
      <w:pPr>
        <w:pStyle w:val="Textbody"/>
        <w:numPr>
          <w:ilvl w:val="0"/>
          <w:numId w:val="1"/>
        </w:numPr>
        <w:spacing w:line="276" w:lineRule="auto"/>
        <w:jc w:val="center"/>
        <w:rPr>
          <w:rFonts w:ascii="Courier New" w:hAnsi="Courier New" w:cs="Courier New"/>
        </w:rPr>
      </w:pPr>
      <w:r w:rsidRPr="00B963DB">
        <w:rPr>
          <w:rFonts w:ascii="Courier New" w:hAnsi="Courier New" w:cs="Courier New"/>
          <w:b/>
        </w:rPr>
        <w:t>Основания и порядок расторжения договора</w:t>
      </w:r>
      <w:bookmarkStart w:id="57" w:name="linkContainereA7BE1301"/>
      <w:bookmarkStart w:id="58" w:name="eF28CD344"/>
      <w:bookmarkStart w:id="59" w:name="eF28CD344-0"/>
      <w:bookmarkEnd w:id="57"/>
      <w:bookmarkEnd w:id="58"/>
      <w:bookmarkEnd w:id="59"/>
    </w:p>
    <w:p w:rsidR="00AB58D6" w:rsidRPr="00B963DB" w:rsidRDefault="00F07A01" w:rsidP="00AB58D6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может быть расторгнут по соглашению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Сторон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, а также в одностороннем порядке по письменному требованию одной из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Сторон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по основаниям, предусмотренным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Договором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и законодательством.</w:t>
      </w:r>
      <w:bookmarkStart w:id="60" w:name="e6B6668D5"/>
      <w:bookmarkEnd w:id="60"/>
    </w:p>
    <w:p w:rsidR="00AB58D6" w:rsidRPr="00B963DB" w:rsidRDefault="008A1BA7" w:rsidP="00AB58D6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Расторжение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в одностороннем порядке производится только по письменному требованию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Сторон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в течение десяти календарных дней со дня получения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Стороной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такого требования.</w:t>
      </w:r>
      <w:bookmarkStart w:id="61" w:name="e2"/>
      <w:bookmarkEnd w:id="61"/>
    </w:p>
    <w:p w:rsidR="00AB58D6" w:rsidRPr="00B963DB" w:rsidRDefault="00F07A01" w:rsidP="00AB58D6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вправе расторгнуть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 одностороннем порядке только в случае неисполнения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Займодавцем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п.</w:t>
      </w:r>
      <w:r w:rsidR="008A1BA7" w:rsidRPr="00B963DB">
        <w:rPr>
          <w:rStyle w:val="Q"/>
          <w:rFonts w:ascii="Courier New" w:hAnsi="Courier New" w:cs="Courier New"/>
        </w:rPr>
        <w:t>3.1.1.</w:t>
      </w:r>
      <w:r w:rsidR="008A1BA7" w:rsidRPr="00B963DB">
        <w:rPr>
          <w:rFonts w:ascii="Courier New" w:hAnsi="Courier New" w:cs="Courier New"/>
        </w:rPr>
        <w:t xml:space="preserve">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>.</w:t>
      </w:r>
      <w:bookmarkStart w:id="62" w:name="e8"/>
      <w:bookmarkStart w:id="63" w:name="e8-1"/>
      <w:bookmarkEnd w:id="62"/>
      <w:bookmarkEnd w:id="63"/>
    </w:p>
    <w:p w:rsidR="00C03743" w:rsidRPr="00B963DB" w:rsidRDefault="00F07A01" w:rsidP="00AB58D6">
      <w:pPr>
        <w:pStyle w:val="Textbody"/>
        <w:numPr>
          <w:ilvl w:val="1"/>
          <w:numId w:val="1"/>
        </w:numPr>
        <w:spacing w:line="276" w:lineRule="auto"/>
        <w:ind w:left="0" w:firstLine="567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Займодавец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вправе расторгнуть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 одностороннем порядке в случаях нарушения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Заемщиком</w:t>
      </w:r>
      <w:r w:rsidRPr="00B963DB">
        <w:rPr>
          <w:rFonts w:ascii="Courier New" w:hAnsi="Courier New" w:cs="Courier New"/>
        </w:rPr>
        <w:t>»</w:t>
      </w:r>
      <w:r w:rsidR="00AB58D6" w:rsidRPr="00B963DB">
        <w:rPr>
          <w:rFonts w:ascii="Courier New" w:hAnsi="Courier New" w:cs="Courier New"/>
        </w:rPr>
        <w:t xml:space="preserve"> обязанностей, предусмотренных п.</w:t>
      </w:r>
      <w:r w:rsidR="008A1BA7" w:rsidRPr="00B963DB">
        <w:rPr>
          <w:rStyle w:val="Q"/>
          <w:rFonts w:ascii="Courier New" w:hAnsi="Courier New" w:cs="Courier New"/>
        </w:rPr>
        <w:t>3.2.1.</w:t>
      </w:r>
      <w:r w:rsidR="008A1BA7" w:rsidRPr="00B963DB">
        <w:rPr>
          <w:rFonts w:ascii="Courier New" w:hAnsi="Courier New" w:cs="Courier New"/>
        </w:rPr>
        <w:t xml:space="preserve">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два и более раз. В этом случае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Займодавец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вправе требовать незамедлительного возврата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Суммы займа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, переданной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Заемщику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по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Договору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и процентов за ее использование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  <w:color w:val="000000"/>
        </w:rPr>
        <w:t>Заемщиком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>.</w:t>
      </w:r>
    </w:p>
    <w:p w:rsidR="00AB58D6" w:rsidRPr="00B963DB" w:rsidRDefault="008A1BA7" w:rsidP="00AB58D6">
      <w:pPr>
        <w:pStyle w:val="3"/>
        <w:numPr>
          <w:ilvl w:val="0"/>
          <w:numId w:val="1"/>
        </w:numPr>
        <w:spacing w:before="0" w:after="0" w:line="276" w:lineRule="auto"/>
        <w:rPr>
          <w:rFonts w:ascii="Courier New" w:hAnsi="Courier New" w:cs="Courier New"/>
          <w:sz w:val="20"/>
          <w:szCs w:val="20"/>
        </w:rPr>
      </w:pPr>
      <w:bookmarkStart w:id="64" w:name="e27"/>
      <w:bookmarkEnd w:id="64"/>
      <w:r w:rsidRPr="00B963DB">
        <w:rPr>
          <w:rFonts w:ascii="Courier New" w:hAnsi="Courier New" w:cs="Courier New"/>
          <w:sz w:val="20"/>
          <w:szCs w:val="20"/>
        </w:rPr>
        <w:t>Разрешение споров из договора</w:t>
      </w:r>
      <w:bookmarkStart w:id="65" w:name="linkContainere418969CC"/>
      <w:bookmarkStart w:id="66" w:name="e8058CCA7"/>
      <w:bookmarkStart w:id="67" w:name="e8058CCA7-1"/>
      <w:bookmarkEnd w:id="65"/>
      <w:bookmarkEnd w:id="66"/>
      <w:bookmarkEnd w:id="67"/>
    </w:p>
    <w:p w:rsidR="00AB58D6" w:rsidRPr="00B963DB" w:rsidRDefault="008A1BA7" w:rsidP="00686C14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b w:val="0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 xml:space="preserve">Претензионный порядок досудебного урегулирования споров из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Договора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 xml:space="preserve"> не является для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Сторон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 xml:space="preserve"> обязательным.</w:t>
      </w:r>
      <w:bookmarkStart w:id="68" w:name="e16411A4F"/>
      <w:bookmarkEnd w:id="68"/>
    </w:p>
    <w:p w:rsidR="00AB58D6" w:rsidRPr="00B963DB" w:rsidRDefault="008A1BA7" w:rsidP="00F4708E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b w:val="0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 xml:space="preserve">Претензионные письма направляются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Сторонами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 xml:space="preserve"> нарочным либо заказным почтовым отправлением с уведомлением о вручении последнего адресату по местонахождению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Сторон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>, указанным в п.</w:t>
      </w:r>
      <w:hyperlink w:anchor="e42" w:history="1">
        <w:r w:rsidRPr="00B963DB">
          <w:rPr>
            <w:rFonts w:ascii="Courier New" w:hAnsi="Courier New" w:cs="Courier New"/>
            <w:b w:val="0"/>
            <w:sz w:val="20"/>
            <w:szCs w:val="20"/>
          </w:rPr>
          <w:t>11.</w:t>
        </w:r>
      </w:hyperlink>
      <w:r w:rsidRPr="00B963DB">
        <w:rPr>
          <w:rFonts w:ascii="Courier New" w:hAnsi="Courier New" w:cs="Courier New"/>
          <w:b w:val="0"/>
          <w:sz w:val="20"/>
          <w:szCs w:val="20"/>
        </w:rPr>
        <w:t xml:space="preserve">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Договора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>.</w:t>
      </w:r>
      <w:bookmarkStart w:id="69" w:name="eD2545469"/>
      <w:bookmarkStart w:id="70" w:name="eD2545469-0"/>
      <w:bookmarkEnd w:id="69"/>
      <w:bookmarkEnd w:id="70"/>
    </w:p>
    <w:p w:rsidR="00AB58D6" w:rsidRPr="00B963DB" w:rsidRDefault="008A1BA7" w:rsidP="00E207C9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b w:val="0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 xml:space="preserve">Направление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Сторонами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 xml:space="preserve"> претензионных писем иным способом, чем указано в п.7.2.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Договора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 xml:space="preserve"> не допускается.</w:t>
      </w:r>
      <w:bookmarkStart w:id="71" w:name="e0D1000D2"/>
      <w:bookmarkEnd w:id="71"/>
    </w:p>
    <w:p w:rsidR="00AB58D6" w:rsidRPr="00B963DB" w:rsidRDefault="008A1BA7" w:rsidP="00B05351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b w:val="0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>Срок рассмотрения претензионного письма составляет десять рабочих дней со дня получения последнего адресатом.</w:t>
      </w:r>
      <w:bookmarkStart w:id="72" w:name="eECE033B5"/>
      <w:bookmarkStart w:id="73" w:name="eECE033B5-0"/>
      <w:bookmarkEnd w:id="72"/>
      <w:bookmarkEnd w:id="73"/>
    </w:p>
    <w:p w:rsidR="00AB58D6" w:rsidRPr="00B963DB" w:rsidRDefault="008A1BA7" w:rsidP="00626EDB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 xml:space="preserve">Споры из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Договора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AB58D6" w:rsidRPr="00B963DB">
        <w:rPr>
          <w:rFonts w:ascii="Courier New" w:hAnsi="Courier New" w:cs="Courier New"/>
          <w:b w:val="0"/>
          <w:sz w:val="20"/>
          <w:szCs w:val="20"/>
        </w:rPr>
        <w:t xml:space="preserve"> </w:t>
      </w:r>
      <w:r w:rsidRPr="00B963DB">
        <w:rPr>
          <w:rFonts w:ascii="Courier New" w:hAnsi="Courier New" w:cs="Courier New"/>
          <w:b w:val="0"/>
          <w:sz w:val="20"/>
          <w:szCs w:val="20"/>
        </w:rPr>
        <w:t xml:space="preserve">разрешаются в судебном порядке в суде по месту нахождения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color w:val="000000"/>
          <w:sz w:val="20"/>
          <w:szCs w:val="20"/>
        </w:rPr>
        <w:t>Займодавца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>.</w:t>
      </w:r>
      <w:bookmarkStart w:id="74" w:name="e33"/>
      <w:bookmarkEnd w:id="74"/>
    </w:p>
    <w:p w:rsidR="00AB58D6" w:rsidRPr="00B963DB" w:rsidRDefault="008A1BA7" w:rsidP="00AB58D6">
      <w:pPr>
        <w:pStyle w:val="3"/>
        <w:numPr>
          <w:ilvl w:val="0"/>
          <w:numId w:val="1"/>
        </w:numPr>
        <w:spacing w:before="0" w:after="0" w:line="276" w:lineRule="auto"/>
        <w:ind w:left="0" w:firstLine="0"/>
        <w:rPr>
          <w:rFonts w:ascii="Courier New" w:hAnsi="Courier New" w:cs="Courier New"/>
          <w:sz w:val="20"/>
          <w:szCs w:val="20"/>
        </w:rPr>
      </w:pPr>
      <w:r w:rsidRPr="00B963DB">
        <w:rPr>
          <w:rFonts w:ascii="Courier New" w:hAnsi="Courier New" w:cs="Courier New"/>
          <w:sz w:val="20"/>
          <w:szCs w:val="20"/>
        </w:rPr>
        <w:t>Форс-мажор</w:t>
      </w:r>
      <w:bookmarkStart w:id="75" w:name="linkContainere8D31FF64"/>
      <w:bookmarkStart w:id="76" w:name="e4BE667AC"/>
      <w:bookmarkEnd w:id="75"/>
      <w:bookmarkEnd w:id="76"/>
    </w:p>
    <w:p w:rsidR="00AB58D6" w:rsidRPr="00B963DB" w:rsidRDefault="00F07A01" w:rsidP="00CE7EF7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b w:val="0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Стороны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 освобождаются от ответственности за полное или частичное неисполнение обязательств по </w:t>
      </w: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Договору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 в случае, если неисполнение обязательств явилось следствием действий непреодолимой силы, а именно: пожара, наводнения, землетрясения, войны, действий органов государственной власти или других независящих от </w:t>
      </w: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 обстоятельств.</w:t>
      </w:r>
      <w:bookmarkStart w:id="77" w:name="e6795A348"/>
      <w:bookmarkEnd w:id="77"/>
    </w:p>
    <w:p w:rsidR="00AB58D6" w:rsidRPr="00B963DB" w:rsidRDefault="00F07A01" w:rsidP="001F3C7E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b w:val="0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Сторона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, которая не может выполнить обязательства по </w:t>
      </w: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Договору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, должна своевременно, но не позднее трех календарных дней после наступления обстоятельств непреодолимой силы, письменно известить другую </w:t>
      </w: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Сторону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, с предоставлением обосновывающих документов, выданных компетентными органами.</w:t>
      </w:r>
      <w:bookmarkStart w:id="78" w:name="e124723F8"/>
      <w:bookmarkEnd w:id="78"/>
    </w:p>
    <w:p w:rsidR="00AB58D6" w:rsidRPr="00B963DB" w:rsidRDefault="00F07A01" w:rsidP="00C27595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Стороны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 признают, что неплатежеспособность </w:t>
      </w: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 не является форс-мажорным обстоятельством.</w:t>
      </w:r>
      <w:bookmarkStart w:id="79" w:name="e37"/>
      <w:bookmarkEnd w:id="79"/>
    </w:p>
    <w:p w:rsidR="00AB58D6" w:rsidRPr="00B963DB" w:rsidRDefault="008A1BA7" w:rsidP="00C3656E">
      <w:pPr>
        <w:pStyle w:val="3"/>
        <w:numPr>
          <w:ilvl w:val="0"/>
          <w:numId w:val="1"/>
        </w:numPr>
        <w:spacing w:before="0" w:after="0" w:line="276" w:lineRule="auto"/>
        <w:rPr>
          <w:rFonts w:ascii="Courier New" w:hAnsi="Courier New" w:cs="Courier New"/>
          <w:sz w:val="20"/>
          <w:szCs w:val="20"/>
        </w:rPr>
      </w:pPr>
      <w:r w:rsidRPr="00B963DB">
        <w:rPr>
          <w:rFonts w:ascii="Courier New" w:hAnsi="Courier New" w:cs="Courier New"/>
          <w:sz w:val="20"/>
          <w:szCs w:val="20"/>
        </w:rPr>
        <w:t>Прочие условия</w:t>
      </w:r>
      <w:bookmarkStart w:id="80" w:name="e69"/>
      <w:bookmarkStart w:id="81" w:name="linkContainere38"/>
      <w:bookmarkStart w:id="82" w:name="eB2F38D26"/>
      <w:bookmarkStart w:id="83" w:name="insert1"/>
      <w:bookmarkEnd w:id="80"/>
      <w:bookmarkEnd w:id="81"/>
      <w:bookmarkEnd w:id="82"/>
      <w:bookmarkEnd w:id="83"/>
    </w:p>
    <w:p w:rsidR="00AB58D6" w:rsidRPr="00B963DB" w:rsidRDefault="00F07A01" w:rsidP="00C3656E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b w:val="0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Стороны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 не имеют никаких сопутствующих устных договоренностей. Содержание текста </w:t>
      </w: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Договора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 полностью соответствует действительному волеизъявлению </w:t>
      </w: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.</w:t>
      </w:r>
      <w:bookmarkStart w:id="84" w:name="linkContainere39"/>
      <w:bookmarkStart w:id="85" w:name="eFD800BE3"/>
      <w:bookmarkEnd w:id="84"/>
      <w:bookmarkEnd w:id="85"/>
    </w:p>
    <w:p w:rsidR="00AB58D6" w:rsidRPr="00B963DB" w:rsidRDefault="008A1BA7" w:rsidP="00C3656E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b w:val="0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 xml:space="preserve">Вся переписка по предмету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Договора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 xml:space="preserve">, предшествующая его заключению, теряет юридическую силу со дня заключения 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Pr="00B963DB">
        <w:rPr>
          <w:rFonts w:ascii="Courier New" w:hAnsi="Courier New" w:cs="Courier New"/>
          <w:b w:val="0"/>
          <w:sz w:val="20"/>
          <w:szCs w:val="20"/>
        </w:rPr>
        <w:t>Договора</w:t>
      </w:r>
      <w:r w:rsidR="00F07A01"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Pr="00B963DB">
        <w:rPr>
          <w:rFonts w:ascii="Courier New" w:hAnsi="Courier New" w:cs="Courier New"/>
          <w:b w:val="0"/>
          <w:sz w:val="20"/>
          <w:szCs w:val="20"/>
        </w:rPr>
        <w:t>.</w:t>
      </w:r>
      <w:bookmarkStart w:id="86" w:name="linkContainere41"/>
      <w:bookmarkStart w:id="87" w:name="linkContainereED0484A3"/>
      <w:bookmarkStart w:id="88" w:name="e4863D37E"/>
      <w:bookmarkEnd w:id="86"/>
      <w:bookmarkEnd w:id="87"/>
      <w:bookmarkEnd w:id="88"/>
    </w:p>
    <w:p w:rsidR="00C3656E" w:rsidRPr="00B963DB" w:rsidRDefault="00F07A01" w:rsidP="00A239A3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Договор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 xml:space="preserve"> составлен в 2 (двух) подлинных экземплярах на русском языке по одному для каждой из </w:t>
      </w:r>
      <w:r w:rsidRPr="00B963DB">
        <w:rPr>
          <w:rFonts w:ascii="Courier New" w:hAnsi="Courier New" w:cs="Courier New"/>
          <w:b w:val="0"/>
          <w:sz w:val="20"/>
          <w:szCs w:val="20"/>
        </w:rPr>
        <w:t>«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Сторон</w:t>
      </w:r>
      <w:r w:rsidRPr="00B963DB">
        <w:rPr>
          <w:rFonts w:ascii="Courier New" w:hAnsi="Courier New" w:cs="Courier New"/>
          <w:b w:val="0"/>
          <w:sz w:val="20"/>
          <w:szCs w:val="20"/>
        </w:rPr>
        <w:t>»</w:t>
      </w:r>
      <w:r w:rsidR="008A1BA7" w:rsidRPr="00B963DB">
        <w:rPr>
          <w:rFonts w:ascii="Courier New" w:hAnsi="Courier New" w:cs="Courier New"/>
          <w:b w:val="0"/>
          <w:sz w:val="20"/>
          <w:szCs w:val="20"/>
        </w:rPr>
        <w:t>.</w:t>
      </w:r>
      <w:bookmarkStart w:id="89" w:name="e48"/>
      <w:bookmarkEnd w:id="89"/>
    </w:p>
    <w:p w:rsidR="00653554" w:rsidRPr="00B963DB" w:rsidRDefault="008A1BA7" w:rsidP="00653554">
      <w:pPr>
        <w:pStyle w:val="3"/>
        <w:numPr>
          <w:ilvl w:val="0"/>
          <w:numId w:val="1"/>
        </w:numPr>
        <w:spacing w:before="0" w:after="0" w:line="276" w:lineRule="auto"/>
        <w:ind w:left="0" w:firstLine="0"/>
        <w:rPr>
          <w:rFonts w:ascii="Courier New" w:hAnsi="Courier New" w:cs="Courier New"/>
          <w:sz w:val="20"/>
          <w:szCs w:val="20"/>
        </w:rPr>
      </w:pPr>
      <w:r w:rsidRPr="00B963DB">
        <w:rPr>
          <w:rFonts w:ascii="Courier New" w:hAnsi="Courier New" w:cs="Courier New"/>
          <w:sz w:val="20"/>
          <w:szCs w:val="20"/>
        </w:rPr>
        <w:t>Список приложений</w:t>
      </w:r>
    </w:p>
    <w:p w:rsidR="00653554" w:rsidRPr="00B963DB" w:rsidRDefault="008A1BA7" w:rsidP="00F7572D">
      <w:pPr>
        <w:pStyle w:val="3"/>
        <w:numPr>
          <w:ilvl w:val="1"/>
          <w:numId w:val="1"/>
        </w:numPr>
        <w:spacing w:before="0" w:after="0" w:line="276" w:lineRule="auto"/>
        <w:ind w:left="0" w:firstLine="567"/>
        <w:jc w:val="both"/>
        <w:rPr>
          <w:rFonts w:ascii="Courier New" w:hAnsi="Courier New" w:cs="Courier New"/>
          <w:sz w:val="20"/>
          <w:szCs w:val="20"/>
        </w:rPr>
      </w:pPr>
      <w:r w:rsidRPr="00B963DB">
        <w:rPr>
          <w:rFonts w:ascii="Courier New" w:hAnsi="Courier New" w:cs="Courier New"/>
          <w:b w:val="0"/>
          <w:sz w:val="20"/>
          <w:szCs w:val="20"/>
        </w:rPr>
        <w:t>Приложение №1 - График платежей.</w:t>
      </w:r>
      <w:bookmarkStart w:id="90" w:name="e42"/>
      <w:bookmarkEnd w:id="90"/>
    </w:p>
    <w:p w:rsidR="00C03743" w:rsidRPr="00B963DB" w:rsidRDefault="008A1BA7" w:rsidP="00653554">
      <w:pPr>
        <w:pStyle w:val="3"/>
        <w:numPr>
          <w:ilvl w:val="0"/>
          <w:numId w:val="1"/>
        </w:numPr>
        <w:spacing w:before="0" w:after="0" w:line="276" w:lineRule="auto"/>
        <w:ind w:left="0" w:firstLine="0"/>
        <w:rPr>
          <w:rFonts w:ascii="Courier New" w:hAnsi="Courier New" w:cs="Courier New"/>
          <w:sz w:val="20"/>
          <w:szCs w:val="20"/>
        </w:rPr>
      </w:pPr>
      <w:r w:rsidRPr="00B963DB">
        <w:rPr>
          <w:rFonts w:ascii="Courier New" w:hAnsi="Courier New" w:cs="Courier New"/>
          <w:sz w:val="20"/>
          <w:szCs w:val="20"/>
        </w:rPr>
        <w:t>Адреса и реквизиты сторон</w:t>
      </w:r>
    </w:p>
    <w:p w:rsidR="00C03743" w:rsidRPr="00B963DB" w:rsidRDefault="00F07A01" w:rsidP="0066316B">
      <w:pPr>
        <w:pStyle w:val="Textbody"/>
        <w:spacing w:line="276" w:lineRule="auto"/>
        <w:jc w:val="both"/>
        <w:rPr>
          <w:rFonts w:ascii="Courier New" w:hAnsi="Courier New" w:cs="Courier New"/>
        </w:rPr>
      </w:pPr>
      <w:bookmarkStart w:id="91" w:name="linkContainere6BEFF7A9"/>
      <w:bookmarkStart w:id="92" w:name="e31516E33"/>
      <w:bookmarkStart w:id="93" w:name="e31516E33-0"/>
      <w:bookmarkEnd w:id="91"/>
      <w:bookmarkEnd w:id="92"/>
      <w:bookmarkEnd w:id="93"/>
      <w:r w:rsidRPr="00B963DB">
        <w:rPr>
          <w:rFonts w:ascii="Courier New" w:hAnsi="Courier New" w:cs="Courier New"/>
          <w:b/>
        </w:rPr>
        <w:t>«</w:t>
      </w:r>
      <w:r w:rsidR="008A1BA7" w:rsidRPr="00B963DB">
        <w:rPr>
          <w:rFonts w:ascii="Courier New" w:hAnsi="Courier New" w:cs="Courier New"/>
          <w:b/>
          <w:color w:val="000000"/>
        </w:rPr>
        <w:t>Займодавец</w:t>
      </w:r>
      <w:r w:rsidRPr="00B963DB">
        <w:rPr>
          <w:rFonts w:ascii="Courier New" w:hAnsi="Courier New" w:cs="Courier New"/>
          <w:b/>
        </w:rPr>
        <w:t>»</w:t>
      </w:r>
      <w:r w:rsidR="008A1BA7" w:rsidRPr="00B963DB">
        <w:rPr>
          <w:rFonts w:ascii="Courier New" w:hAnsi="Courier New" w:cs="Courier New"/>
          <w:b/>
        </w:rPr>
        <w:t>:</w:t>
      </w:r>
      <w:r w:rsidR="008A1BA7" w:rsidRPr="00B963DB">
        <w:rPr>
          <w:rFonts w:ascii="Courier New" w:hAnsi="Courier New" w:cs="Courier New"/>
        </w:rPr>
        <w:t xml:space="preserve"> ООО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Ленден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, </w:t>
      </w:r>
      <w:r w:rsidR="008A1BA7" w:rsidRPr="00B963DB">
        <w:rPr>
          <w:rFonts w:ascii="Courier New" w:hAnsi="Courier New" w:cs="Courier New"/>
          <w:b/>
          <w:bCs/>
        </w:rPr>
        <w:t>юридический адрес</w:t>
      </w:r>
      <w:r w:rsidR="008A1BA7" w:rsidRPr="00B963DB">
        <w:rPr>
          <w:rFonts w:ascii="Courier New" w:hAnsi="Courier New" w:cs="Courier New"/>
        </w:rPr>
        <w:t xml:space="preserve"> -302001, Орловская обл, г. Орел, ул. Гагарина, дом № 8, оф.23А; </w:t>
      </w:r>
      <w:r w:rsidR="008A1BA7" w:rsidRPr="00B963DB">
        <w:rPr>
          <w:rFonts w:ascii="Courier New" w:hAnsi="Courier New" w:cs="Courier New"/>
          <w:b/>
          <w:bCs/>
        </w:rPr>
        <w:t>почтовый адрес</w:t>
      </w:r>
      <w:r w:rsidR="008A1BA7" w:rsidRPr="00B963DB">
        <w:rPr>
          <w:rFonts w:ascii="Courier New" w:hAnsi="Courier New" w:cs="Courier New"/>
        </w:rPr>
        <w:t xml:space="preserve"> -302001, Орловская обл, г. Орел, ул. Гагарина, дом № 8, оф.23А; </w:t>
      </w:r>
      <w:r w:rsidR="008A1BA7" w:rsidRPr="00B963DB">
        <w:rPr>
          <w:rFonts w:ascii="Courier New" w:hAnsi="Courier New" w:cs="Courier New"/>
          <w:b/>
          <w:bCs/>
        </w:rPr>
        <w:t>тел.</w:t>
      </w:r>
      <w:r w:rsidR="008A1BA7" w:rsidRPr="00B963DB">
        <w:rPr>
          <w:rFonts w:ascii="Courier New" w:hAnsi="Courier New" w:cs="Courier New"/>
        </w:rPr>
        <w:t xml:space="preserve"> -8(4862)78-07-32; </w:t>
      </w:r>
      <w:r w:rsidR="008A1BA7" w:rsidRPr="00B963DB">
        <w:rPr>
          <w:rFonts w:ascii="Courier New" w:hAnsi="Courier New" w:cs="Courier New"/>
          <w:b/>
          <w:bCs/>
        </w:rPr>
        <w:t>e-mail</w:t>
      </w:r>
      <w:r w:rsidR="008A1BA7" w:rsidRPr="00B963DB">
        <w:rPr>
          <w:rFonts w:ascii="Courier New" w:hAnsi="Courier New" w:cs="Courier New"/>
        </w:rPr>
        <w:t xml:space="preserve"> -</w:t>
      </w:r>
      <w:r w:rsidR="008A1BA7" w:rsidRPr="00B963DB">
        <w:rPr>
          <w:rFonts w:ascii="Courier New" w:hAnsi="Courier New" w:cs="Courier New"/>
          <w:lang w:val="en-US"/>
        </w:rPr>
        <w:t>info</w:t>
      </w:r>
      <w:r w:rsidR="008A1BA7" w:rsidRPr="00B963DB">
        <w:rPr>
          <w:rFonts w:ascii="Courier New" w:hAnsi="Courier New" w:cs="Courier New"/>
        </w:rPr>
        <w:t>@</w:t>
      </w:r>
      <w:r w:rsidR="008A1BA7" w:rsidRPr="00B963DB">
        <w:rPr>
          <w:rFonts w:ascii="Courier New" w:hAnsi="Courier New" w:cs="Courier New"/>
          <w:lang w:val="en-US"/>
        </w:rPr>
        <w:t>lenden</w:t>
      </w:r>
      <w:r w:rsidR="008A1BA7" w:rsidRPr="00B963DB">
        <w:rPr>
          <w:rFonts w:ascii="Courier New" w:hAnsi="Courier New" w:cs="Courier New"/>
        </w:rPr>
        <w:t>.</w:t>
      </w:r>
      <w:r w:rsidR="008A1BA7" w:rsidRPr="00B963DB">
        <w:rPr>
          <w:rFonts w:ascii="Courier New" w:hAnsi="Courier New" w:cs="Courier New"/>
          <w:lang w:val="en-US"/>
        </w:rPr>
        <w:t>ru</w:t>
      </w:r>
      <w:r w:rsidR="008A1BA7" w:rsidRPr="00B963DB">
        <w:rPr>
          <w:rFonts w:ascii="Courier New" w:hAnsi="Courier New" w:cs="Courier New"/>
        </w:rPr>
        <w:t xml:space="preserve">; </w:t>
      </w:r>
      <w:r w:rsidR="008A1BA7" w:rsidRPr="00B963DB">
        <w:rPr>
          <w:rFonts w:ascii="Courier New" w:hAnsi="Courier New" w:cs="Courier New"/>
          <w:b/>
          <w:bCs/>
        </w:rPr>
        <w:t>ИНН</w:t>
      </w:r>
      <w:r w:rsidR="008A1BA7" w:rsidRPr="00B963DB">
        <w:rPr>
          <w:rFonts w:ascii="Courier New" w:hAnsi="Courier New" w:cs="Courier New"/>
        </w:rPr>
        <w:t xml:space="preserve"> -5752054724; </w:t>
      </w:r>
      <w:r w:rsidR="008A1BA7" w:rsidRPr="00B963DB">
        <w:rPr>
          <w:rFonts w:ascii="Courier New" w:hAnsi="Courier New" w:cs="Courier New"/>
          <w:b/>
          <w:bCs/>
        </w:rPr>
        <w:t>КПП</w:t>
      </w:r>
      <w:r w:rsidR="008A1BA7" w:rsidRPr="00B963DB">
        <w:rPr>
          <w:rFonts w:ascii="Courier New" w:hAnsi="Courier New" w:cs="Courier New"/>
        </w:rPr>
        <w:t xml:space="preserve"> -575201001; </w:t>
      </w:r>
      <w:r w:rsidR="008A1BA7" w:rsidRPr="00B963DB">
        <w:rPr>
          <w:rFonts w:ascii="Courier New" w:hAnsi="Courier New" w:cs="Courier New"/>
          <w:b/>
          <w:bCs/>
        </w:rPr>
        <w:t>ОГРН</w:t>
      </w:r>
      <w:r w:rsidR="008A1BA7" w:rsidRPr="00B963DB">
        <w:rPr>
          <w:rFonts w:ascii="Courier New" w:hAnsi="Courier New" w:cs="Courier New"/>
        </w:rPr>
        <w:t xml:space="preserve"> — 1115752000605; </w:t>
      </w:r>
      <w:r w:rsidR="008A1BA7" w:rsidRPr="00B963DB">
        <w:rPr>
          <w:rFonts w:ascii="Courier New" w:hAnsi="Courier New" w:cs="Courier New"/>
          <w:b/>
          <w:bCs/>
        </w:rPr>
        <w:t>свидетельство МИНФИН</w:t>
      </w:r>
      <w:r w:rsidR="008A1BA7" w:rsidRPr="00B963DB">
        <w:rPr>
          <w:rFonts w:ascii="Courier New" w:hAnsi="Courier New" w:cs="Courier New"/>
        </w:rPr>
        <w:t xml:space="preserve"> — 2110157000398, </w:t>
      </w:r>
      <w:r w:rsidR="008A1BA7" w:rsidRPr="00B963DB">
        <w:rPr>
          <w:rFonts w:ascii="Courier New" w:hAnsi="Courier New" w:cs="Courier New"/>
          <w:b/>
          <w:bCs/>
        </w:rPr>
        <w:lastRenderedPageBreak/>
        <w:t>р/с</w:t>
      </w:r>
      <w:r w:rsidR="008A1BA7" w:rsidRPr="00B963DB">
        <w:rPr>
          <w:rFonts w:ascii="Courier New" w:hAnsi="Courier New" w:cs="Courier New"/>
        </w:rPr>
        <w:t xml:space="preserve"> -40702810901800000132 </w:t>
      </w:r>
      <w:r w:rsidR="008A1BA7" w:rsidRPr="00B963DB">
        <w:rPr>
          <w:rFonts w:ascii="Courier New" w:hAnsi="Courier New" w:cs="Courier New"/>
          <w:b/>
          <w:bCs/>
        </w:rPr>
        <w:t>в</w:t>
      </w:r>
      <w:bookmarkStart w:id="94" w:name="758B8500-0502-41E3-97B2-F67B15C4ED1A"/>
      <w:bookmarkEnd w:id="94"/>
      <w:r w:rsidR="008A1BA7" w:rsidRPr="00B963DB">
        <w:rPr>
          <w:rFonts w:ascii="Courier New" w:hAnsi="Courier New" w:cs="Courier New"/>
        </w:rPr>
        <w:t xml:space="preserve"> ОАО МАБ </w:t>
      </w:r>
      <w:r w:rsidRPr="00B963DB">
        <w:rPr>
          <w:rFonts w:ascii="Courier New" w:hAnsi="Courier New" w:cs="Courier New"/>
        </w:rPr>
        <w:t>«</w:t>
      </w:r>
      <w:r w:rsidR="008A1BA7" w:rsidRPr="00B963DB">
        <w:rPr>
          <w:rFonts w:ascii="Courier New" w:hAnsi="Courier New" w:cs="Courier New"/>
        </w:rPr>
        <w:t>ТЕМПБАНК</w:t>
      </w:r>
      <w:r w:rsidRPr="00B963DB">
        <w:rPr>
          <w:rFonts w:ascii="Courier New" w:hAnsi="Courier New" w:cs="Courier New"/>
        </w:rPr>
        <w:t>»</w:t>
      </w:r>
      <w:r w:rsidR="008A1BA7" w:rsidRPr="00B963DB">
        <w:rPr>
          <w:rFonts w:ascii="Courier New" w:hAnsi="Courier New" w:cs="Courier New"/>
        </w:rPr>
        <w:t xml:space="preserve"> г. Москва </w:t>
      </w:r>
      <w:r w:rsidR="008A1BA7" w:rsidRPr="00B963DB">
        <w:rPr>
          <w:rFonts w:ascii="Courier New" w:hAnsi="Courier New" w:cs="Courier New"/>
          <w:b/>
          <w:bCs/>
        </w:rPr>
        <w:t>к/с</w:t>
      </w:r>
      <w:bookmarkStart w:id="95" w:name="A8E3DDE3-5883-4C3E-8C27-F4A50C4506A7"/>
      <w:bookmarkEnd w:id="95"/>
      <w:r w:rsidR="008A1BA7" w:rsidRPr="00B963DB">
        <w:rPr>
          <w:rFonts w:ascii="Courier New" w:hAnsi="Courier New" w:cs="Courier New"/>
          <w:b/>
          <w:bCs/>
        </w:rPr>
        <w:t xml:space="preserve"> </w:t>
      </w:r>
      <w:r w:rsidR="008A1BA7" w:rsidRPr="00B963DB">
        <w:rPr>
          <w:rFonts w:ascii="Courier New" w:hAnsi="Courier New" w:cs="Courier New"/>
        </w:rPr>
        <w:t xml:space="preserve">30101810500000000303; </w:t>
      </w:r>
      <w:r w:rsidR="008A1BA7" w:rsidRPr="00B963DB">
        <w:rPr>
          <w:rFonts w:ascii="Courier New" w:hAnsi="Courier New" w:cs="Courier New"/>
          <w:b/>
          <w:bCs/>
        </w:rPr>
        <w:t>БИК</w:t>
      </w:r>
      <w:bookmarkStart w:id="96" w:name="706ADB21-12B8-423E-B889-E526E3DFBCD9"/>
      <w:bookmarkEnd w:id="96"/>
      <w:r w:rsidR="008A1BA7" w:rsidRPr="00B963DB">
        <w:rPr>
          <w:rFonts w:ascii="Courier New" w:hAnsi="Courier New" w:cs="Courier New"/>
        </w:rPr>
        <w:t xml:space="preserve"> 044583303.</w:t>
      </w:r>
    </w:p>
    <w:p w:rsidR="00805A24" w:rsidRPr="00B963DB" w:rsidRDefault="00F07A01" w:rsidP="00653554">
      <w:pPr>
        <w:pStyle w:val="Textbody"/>
        <w:spacing w:line="276" w:lineRule="auto"/>
        <w:jc w:val="both"/>
        <w:rPr>
          <w:rFonts w:ascii="Courier New" w:hAnsi="Courier New" w:cs="Courier New"/>
          <w:b/>
          <w:bCs/>
        </w:rPr>
      </w:pPr>
      <w:bookmarkStart w:id="97" w:name="linkContainere796C4234"/>
      <w:bookmarkStart w:id="98" w:name="eD8905AC8"/>
      <w:bookmarkStart w:id="99" w:name="eD8905AC8-2"/>
      <w:bookmarkEnd w:id="97"/>
      <w:bookmarkEnd w:id="98"/>
      <w:bookmarkEnd w:id="99"/>
      <w:r w:rsidRPr="00B963DB">
        <w:rPr>
          <w:rFonts w:ascii="Courier New" w:hAnsi="Courier New" w:cs="Courier New"/>
          <w:b/>
        </w:rPr>
        <w:t>«</w:t>
      </w:r>
      <w:r w:rsidR="008A1BA7" w:rsidRPr="00B963DB">
        <w:rPr>
          <w:rFonts w:ascii="Courier New" w:hAnsi="Courier New" w:cs="Courier New"/>
          <w:b/>
          <w:color w:val="000000"/>
        </w:rPr>
        <w:t>Заемщик</w:t>
      </w:r>
      <w:r w:rsidRPr="00B963DB">
        <w:rPr>
          <w:rFonts w:ascii="Courier New" w:hAnsi="Courier New" w:cs="Courier New"/>
          <w:b/>
        </w:rPr>
        <w:t>»</w:t>
      </w:r>
      <w:r w:rsidR="008A1BA7" w:rsidRPr="00B963DB">
        <w:rPr>
          <w:rFonts w:ascii="Courier New" w:hAnsi="Courier New" w:cs="Courier New"/>
          <w:b/>
        </w:rPr>
        <w:t>:</w:t>
      </w:r>
      <w:r w:rsidR="008A1BA7" w:rsidRPr="00B963DB">
        <w:rPr>
          <w:rFonts w:ascii="Courier New" w:hAnsi="Courier New" w:cs="Courier New"/>
        </w:rPr>
        <w:t xml:space="preserve"> </w:t>
      </w:r>
      <w:sdt>
        <w:sdtPr>
          <w:rPr>
            <w:rFonts w:ascii="Courier New" w:hAnsi="Courier New" w:cs="Courier New"/>
          </w:rPr>
          <w:alias w:val="Ввести ФИО заемщика"/>
          <w:tag w:val="Ввести ФИО заемщика"/>
          <w:id w:val="-1078215314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</w:rPr>
            <w:t xml:space="preserve">Ввести </w:t>
          </w:r>
          <w:r w:rsidR="008A1BA7" w:rsidRPr="00B963DB">
            <w:rPr>
              <w:rFonts w:ascii="Courier New" w:hAnsi="Courier New" w:cs="Courier New"/>
            </w:rPr>
            <w:t>ФИО заемщика</w:t>
          </w:r>
        </w:sdtContent>
      </w:sdt>
      <w:r w:rsidR="008A1BA7" w:rsidRPr="00B963DB">
        <w:rPr>
          <w:rFonts w:ascii="Courier New" w:hAnsi="Courier New" w:cs="Courier New"/>
        </w:rPr>
        <w:t>,</w:t>
      </w:r>
      <w:r w:rsidR="008A56D5" w:rsidRPr="00B963DB">
        <w:rPr>
          <w:rFonts w:ascii="Courier New" w:hAnsi="Courier New" w:cs="Courier New"/>
        </w:rPr>
        <w:t xml:space="preserve"> </w:t>
      </w:r>
      <w:r w:rsidR="008A56D5" w:rsidRPr="00B963DB">
        <w:rPr>
          <w:rFonts w:ascii="Courier New" w:hAnsi="Courier New" w:cs="Courier New"/>
          <w:b/>
        </w:rPr>
        <w:t>дата рождения</w:t>
      </w:r>
      <w:r w:rsidR="008A56D5" w:rsidRPr="00B963DB">
        <w:rPr>
          <w:rFonts w:ascii="Courier New" w:hAnsi="Courier New" w:cs="Courier New"/>
        </w:rPr>
        <w:t xml:space="preserve"> – </w:t>
      </w:r>
      <w:sdt>
        <w:sdtPr>
          <w:rPr>
            <w:rFonts w:ascii="Courier New" w:hAnsi="Courier New" w:cs="Courier New"/>
          </w:rPr>
          <w:alias w:val="Выберите дату рождения заемщика"/>
          <w:tag w:val="Выберите дату рождения заемщика"/>
          <w:id w:val="-1395657282"/>
          <w:placeholder>
            <w:docPart w:val="DefaultPlaceholder_1081868576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8A56D5" w:rsidRPr="00B963DB">
            <w:rPr>
              <w:rFonts w:ascii="Courier New" w:hAnsi="Courier New" w:cs="Courier New"/>
            </w:rPr>
            <w:t>Выберите дату рождения заемщика</w:t>
          </w:r>
        </w:sdtContent>
      </w:sdt>
      <w:r w:rsidR="008A56D5" w:rsidRPr="00B963DB">
        <w:rPr>
          <w:rFonts w:ascii="Courier New" w:hAnsi="Courier New" w:cs="Courier New"/>
        </w:rPr>
        <w:t xml:space="preserve"> года, </w:t>
      </w:r>
      <w:r w:rsidR="008A56D5" w:rsidRPr="00B963DB">
        <w:rPr>
          <w:rFonts w:ascii="Courier New" w:hAnsi="Courier New" w:cs="Courier New"/>
          <w:b/>
        </w:rPr>
        <w:t>место рождения</w:t>
      </w:r>
      <w:r w:rsidR="008A56D5" w:rsidRPr="00B963DB">
        <w:rPr>
          <w:rFonts w:ascii="Courier New" w:hAnsi="Courier New" w:cs="Courier New"/>
        </w:rPr>
        <w:t xml:space="preserve"> – </w:t>
      </w:r>
      <w:sdt>
        <w:sdtPr>
          <w:rPr>
            <w:rFonts w:ascii="Courier New" w:hAnsi="Courier New" w:cs="Courier New"/>
          </w:rPr>
          <w:alias w:val="Введите место рождения заемщика"/>
          <w:tag w:val="Введите место рождения заемщика"/>
          <w:id w:val="-1826341939"/>
          <w:placeholder>
            <w:docPart w:val="DefaultPlaceholder_1081868574"/>
          </w:placeholder>
        </w:sdtPr>
        <w:sdtEndPr/>
        <w:sdtContent>
          <w:r w:rsidR="008A56D5" w:rsidRPr="00B963DB">
            <w:rPr>
              <w:rFonts w:ascii="Courier New" w:hAnsi="Courier New" w:cs="Courier New"/>
            </w:rPr>
            <w:t>Введите место рождения заемщика</w:t>
          </w:r>
        </w:sdtContent>
      </w:sdt>
      <w:r w:rsidR="008A56D5" w:rsidRPr="00B963DB">
        <w:rPr>
          <w:rFonts w:ascii="Courier New" w:hAnsi="Courier New" w:cs="Courier New"/>
        </w:rPr>
        <w:t>,</w:t>
      </w:r>
      <w:r w:rsidR="008A1BA7" w:rsidRPr="00B963DB">
        <w:rPr>
          <w:rFonts w:ascii="Courier New" w:hAnsi="Courier New" w:cs="Courier New"/>
        </w:rPr>
        <w:t xml:space="preserve"> </w:t>
      </w:r>
      <w:r w:rsidR="008A1BA7" w:rsidRPr="00B963DB">
        <w:rPr>
          <w:rFonts w:ascii="Courier New" w:hAnsi="Courier New" w:cs="Courier New"/>
          <w:b/>
          <w:bCs/>
        </w:rPr>
        <w:t>место регистрации</w:t>
      </w:r>
      <w:r w:rsidR="008A1BA7" w:rsidRPr="00B963DB">
        <w:rPr>
          <w:rFonts w:ascii="Courier New" w:hAnsi="Courier New" w:cs="Courier New"/>
        </w:rPr>
        <w:t xml:space="preserve"> </w:t>
      </w:r>
      <w:r w:rsidR="00653554" w:rsidRPr="00B963DB">
        <w:rPr>
          <w:rFonts w:ascii="Courier New" w:hAnsi="Courier New" w:cs="Courier New"/>
        </w:rPr>
        <w:t>–</w:t>
      </w:r>
      <w:r w:rsidR="008A1BA7" w:rsidRPr="00B963DB">
        <w:rPr>
          <w:rFonts w:ascii="Courier New" w:hAnsi="Courier New" w:cs="Courier New"/>
        </w:rPr>
        <w:t xml:space="preserve"> </w:t>
      </w:r>
      <w:sdt>
        <w:sdtPr>
          <w:rPr>
            <w:rFonts w:ascii="Courier New" w:hAnsi="Courier New" w:cs="Courier New"/>
          </w:rPr>
          <w:alias w:val="Ввести место регистрации заемщика"/>
          <w:tag w:val="Ввести место регистрации заемщика"/>
          <w:id w:val="-1726598517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</w:rPr>
            <w:t xml:space="preserve">Ввести </w:t>
          </w:r>
          <w:r w:rsidR="00653554" w:rsidRPr="00B963DB">
            <w:rPr>
              <w:rFonts w:ascii="Courier New" w:hAnsi="Courier New" w:cs="Courier New"/>
            </w:rPr>
            <w:t>место регистрации</w:t>
          </w:r>
          <w:r w:rsidR="00D26856" w:rsidRPr="00B963DB">
            <w:rPr>
              <w:rFonts w:ascii="Courier New" w:hAnsi="Courier New" w:cs="Courier New"/>
            </w:rPr>
            <w:t xml:space="preserve"> заемщика</w:t>
          </w:r>
        </w:sdtContent>
      </w:sdt>
      <w:r w:rsidR="008A1BA7" w:rsidRPr="00B963DB">
        <w:rPr>
          <w:rFonts w:ascii="Courier New" w:hAnsi="Courier New" w:cs="Courier New"/>
        </w:rPr>
        <w:t xml:space="preserve">; </w:t>
      </w:r>
      <w:r w:rsidR="008A1BA7" w:rsidRPr="00B963DB">
        <w:rPr>
          <w:rFonts w:ascii="Courier New" w:hAnsi="Courier New" w:cs="Courier New"/>
          <w:b/>
          <w:bCs/>
        </w:rPr>
        <w:t>почтовый адрес</w:t>
      </w:r>
      <w:r w:rsidR="008A1BA7" w:rsidRPr="00B963DB">
        <w:rPr>
          <w:rFonts w:ascii="Courier New" w:hAnsi="Courier New" w:cs="Courier New"/>
        </w:rPr>
        <w:t xml:space="preserve"> </w:t>
      </w:r>
      <w:r w:rsidR="00653554" w:rsidRPr="00B963DB">
        <w:rPr>
          <w:rFonts w:ascii="Courier New" w:hAnsi="Courier New" w:cs="Courier New"/>
        </w:rPr>
        <w:t>–</w:t>
      </w:r>
      <w:r w:rsidR="008A1BA7" w:rsidRPr="00B963DB">
        <w:rPr>
          <w:rFonts w:ascii="Courier New" w:hAnsi="Courier New" w:cs="Courier New"/>
          <w:color w:val="000000"/>
        </w:rPr>
        <w:t xml:space="preserve"> </w:t>
      </w:r>
      <w:sdt>
        <w:sdtPr>
          <w:rPr>
            <w:rFonts w:ascii="Courier New" w:hAnsi="Courier New" w:cs="Courier New"/>
            <w:color w:val="000000"/>
          </w:rPr>
          <w:alias w:val="Ввести почтовый адрес заемщика"/>
          <w:tag w:val="Ввести почтовый адрес заемщика"/>
          <w:id w:val="1614243103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  <w:color w:val="000000"/>
            </w:rPr>
            <w:t xml:space="preserve">Ввести </w:t>
          </w:r>
          <w:r w:rsidR="00653554" w:rsidRPr="00B963DB">
            <w:rPr>
              <w:rFonts w:ascii="Courier New" w:hAnsi="Courier New" w:cs="Courier New"/>
              <w:color w:val="000000"/>
            </w:rPr>
            <w:t>почтовый адрес</w:t>
          </w:r>
          <w:r w:rsidR="00D26856" w:rsidRPr="00B963DB">
            <w:rPr>
              <w:rFonts w:ascii="Courier New" w:hAnsi="Courier New" w:cs="Courier New"/>
              <w:color w:val="000000"/>
            </w:rPr>
            <w:t xml:space="preserve"> заемщика</w:t>
          </w:r>
        </w:sdtContent>
      </w:sdt>
      <w:r w:rsidR="008A1BA7" w:rsidRPr="00B963DB">
        <w:rPr>
          <w:rFonts w:ascii="Courier New" w:hAnsi="Courier New" w:cs="Courier New"/>
        </w:rPr>
        <w:t xml:space="preserve">; </w:t>
      </w:r>
      <w:r w:rsidR="008A1BA7" w:rsidRPr="00B963DB">
        <w:rPr>
          <w:rFonts w:ascii="Courier New" w:hAnsi="Courier New" w:cs="Courier New"/>
          <w:b/>
          <w:bCs/>
        </w:rPr>
        <w:t>тел</w:t>
      </w:r>
      <w:r w:rsidR="008A1BA7" w:rsidRPr="00B963DB">
        <w:rPr>
          <w:rFonts w:ascii="Courier New" w:hAnsi="Courier New" w:cs="Courier New"/>
        </w:rPr>
        <w:t xml:space="preserve">. </w:t>
      </w:r>
      <w:r w:rsidR="00D26856" w:rsidRPr="00B963DB">
        <w:rPr>
          <w:rFonts w:ascii="Courier New" w:hAnsi="Courier New" w:cs="Courier New"/>
        </w:rPr>
        <w:t>–</w:t>
      </w:r>
      <w:r w:rsidR="008A1BA7" w:rsidRPr="00B963DB">
        <w:rPr>
          <w:rFonts w:ascii="Courier New" w:hAnsi="Courier New" w:cs="Courier New"/>
          <w:color w:val="000000"/>
        </w:rPr>
        <w:t xml:space="preserve"> </w:t>
      </w:r>
      <w:sdt>
        <w:sdtPr>
          <w:rPr>
            <w:rFonts w:ascii="Courier New" w:hAnsi="Courier New" w:cs="Courier New"/>
            <w:color w:val="000000"/>
          </w:rPr>
          <w:alias w:val="Ввести телефон заемщика"/>
          <w:tag w:val="Ввести телефон заемщика"/>
          <w:id w:val="-1299457622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  <w:color w:val="000000"/>
            </w:rPr>
            <w:t xml:space="preserve">Ввести </w:t>
          </w:r>
          <w:r w:rsidR="00653554" w:rsidRPr="00B963DB">
            <w:rPr>
              <w:rFonts w:ascii="Courier New" w:hAnsi="Courier New" w:cs="Courier New"/>
              <w:color w:val="000000"/>
            </w:rPr>
            <w:t>телефон</w:t>
          </w:r>
          <w:r w:rsidR="00D26856" w:rsidRPr="00B963DB">
            <w:rPr>
              <w:rFonts w:ascii="Courier New" w:hAnsi="Courier New" w:cs="Courier New"/>
              <w:color w:val="000000"/>
            </w:rPr>
            <w:t xml:space="preserve"> заемщика</w:t>
          </w:r>
        </w:sdtContent>
      </w:sdt>
      <w:r w:rsidR="008A1BA7" w:rsidRPr="00B963DB">
        <w:rPr>
          <w:rFonts w:ascii="Courier New" w:hAnsi="Courier New" w:cs="Courier New"/>
        </w:rPr>
        <w:t xml:space="preserve">; </w:t>
      </w:r>
      <w:r w:rsidR="008A1BA7" w:rsidRPr="00B963DB">
        <w:rPr>
          <w:rFonts w:ascii="Courier New" w:hAnsi="Courier New" w:cs="Courier New"/>
          <w:b/>
          <w:bCs/>
        </w:rPr>
        <w:t>e-mail</w:t>
      </w:r>
      <w:r w:rsidR="008A1BA7" w:rsidRPr="00B963DB">
        <w:rPr>
          <w:rFonts w:ascii="Courier New" w:hAnsi="Courier New" w:cs="Courier New"/>
        </w:rPr>
        <w:t xml:space="preserve"> </w:t>
      </w:r>
      <w:r w:rsidR="00D26856" w:rsidRPr="00B963DB">
        <w:rPr>
          <w:rFonts w:ascii="Courier New" w:hAnsi="Courier New" w:cs="Courier New"/>
        </w:rPr>
        <w:t>–</w:t>
      </w:r>
      <w:r w:rsidR="008A1BA7" w:rsidRPr="00B963DB">
        <w:rPr>
          <w:rFonts w:ascii="Courier New" w:hAnsi="Courier New" w:cs="Courier New"/>
        </w:rPr>
        <w:t xml:space="preserve"> </w:t>
      </w:r>
      <w:sdt>
        <w:sdtPr>
          <w:rPr>
            <w:rFonts w:ascii="Courier New" w:hAnsi="Courier New" w:cs="Courier New"/>
          </w:rPr>
          <w:alias w:val="Ввести eMail заемщика"/>
          <w:tag w:val="Ввести eMail заемщика"/>
          <w:id w:val="-1306698279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</w:rPr>
            <w:t xml:space="preserve">Ввести </w:t>
          </w:r>
          <w:proofErr w:type="spellStart"/>
          <w:r w:rsidR="00653554" w:rsidRPr="00B963DB">
            <w:rPr>
              <w:rFonts w:ascii="Courier New" w:hAnsi="Courier New" w:cs="Courier New"/>
            </w:rPr>
            <w:t>eMail</w:t>
          </w:r>
          <w:proofErr w:type="spellEnd"/>
          <w:r w:rsidR="00D26856" w:rsidRPr="00B963DB">
            <w:rPr>
              <w:rFonts w:ascii="Courier New" w:hAnsi="Courier New" w:cs="Courier New"/>
            </w:rPr>
            <w:t xml:space="preserve"> заемщика</w:t>
          </w:r>
        </w:sdtContent>
      </w:sdt>
      <w:r w:rsidR="008A1BA7" w:rsidRPr="00B963DB">
        <w:rPr>
          <w:rFonts w:ascii="Courier New" w:hAnsi="Courier New" w:cs="Courier New"/>
        </w:rPr>
        <w:t xml:space="preserve">; </w:t>
      </w:r>
      <w:r w:rsidR="008A1BA7" w:rsidRPr="00B963DB">
        <w:rPr>
          <w:rFonts w:ascii="Courier New" w:hAnsi="Courier New" w:cs="Courier New"/>
          <w:b/>
          <w:bCs/>
        </w:rPr>
        <w:t>р/с</w:t>
      </w:r>
      <w:r w:rsidR="008A1BA7" w:rsidRPr="00B963DB">
        <w:rPr>
          <w:rFonts w:ascii="Courier New" w:hAnsi="Courier New" w:cs="Courier New"/>
        </w:rPr>
        <w:t xml:space="preserve"> </w:t>
      </w:r>
      <w:r w:rsidR="00653554" w:rsidRPr="00B963DB">
        <w:rPr>
          <w:rFonts w:ascii="Courier New" w:hAnsi="Courier New" w:cs="Courier New"/>
        </w:rPr>
        <w:t>–</w:t>
      </w:r>
      <w:r w:rsidR="008A1BA7" w:rsidRPr="00B963DB">
        <w:rPr>
          <w:rFonts w:ascii="Courier New" w:hAnsi="Courier New" w:cs="Courier New"/>
        </w:rPr>
        <w:t xml:space="preserve"> </w:t>
      </w:r>
      <w:sdt>
        <w:sdtPr>
          <w:rPr>
            <w:rFonts w:ascii="Courier New" w:hAnsi="Courier New" w:cs="Courier New"/>
          </w:rPr>
          <w:alias w:val="Ввести расчетный счет заемщика"/>
          <w:tag w:val="Ввести расчетный счет заемщика"/>
          <w:id w:val="-1504589816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</w:rPr>
            <w:t xml:space="preserve">Ввести </w:t>
          </w:r>
          <w:r w:rsidR="00653554" w:rsidRPr="00B963DB">
            <w:rPr>
              <w:rFonts w:ascii="Courier New" w:hAnsi="Courier New" w:cs="Courier New"/>
            </w:rPr>
            <w:t>расчетный счет</w:t>
          </w:r>
          <w:r w:rsidR="00D26856" w:rsidRPr="00B963DB">
            <w:rPr>
              <w:rFonts w:ascii="Courier New" w:hAnsi="Courier New" w:cs="Courier New"/>
            </w:rPr>
            <w:t xml:space="preserve"> заемщика</w:t>
          </w:r>
        </w:sdtContent>
      </w:sdt>
      <w:r w:rsidR="008A1BA7" w:rsidRPr="00B963DB">
        <w:rPr>
          <w:rFonts w:ascii="Courier New" w:hAnsi="Courier New" w:cs="Courier New"/>
          <w:b/>
          <w:bCs/>
        </w:rPr>
        <w:t xml:space="preserve"> в</w:t>
      </w:r>
      <w:r w:rsidR="008A1BA7" w:rsidRPr="00B963DB">
        <w:rPr>
          <w:rFonts w:ascii="Courier New" w:hAnsi="Courier New" w:cs="Courier New"/>
        </w:rPr>
        <w:t xml:space="preserve"> </w:t>
      </w:r>
      <w:sdt>
        <w:sdtPr>
          <w:rPr>
            <w:rFonts w:ascii="Courier New" w:hAnsi="Courier New" w:cs="Courier New"/>
          </w:rPr>
          <w:alias w:val="Ввести наименование банка заемщика"/>
          <w:tag w:val="Ввести наименование банка заемщика"/>
          <w:id w:val="801882533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</w:rPr>
            <w:t xml:space="preserve">Ввести </w:t>
          </w:r>
          <w:r w:rsidR="00653554" w:rsidRPr="00B963DB">
            <w:rPr>
              <w:rFonts w:ascii="Courier New" w:hAnsi="Courier New" w:cs="Courier New"/>
            </w:rPr>
            <w:t>наименование банка</w:t>
          </w:r>
          <w:r w:rsidR="00D26856" w:rsidRPr="00B963DB">
            <w:rPr>
              <w:rFonts w:ascii="Courier New" w:hAnsi="Courier New" w:cs="Courier New"/>
            </w:rPr>
            <w:t xml:space="preserve"> заемщика</w:t>
          </w:r>
        </w:sdtContent>
      </w:sdt>
      <w:r w:rsidR="008A1BA7" w:rsidRPr="00B963DB">
        <w:rPr>
          <w:rFonts w:ascii="Courier New" w:hAnsi="Courier New" w:cs="Courier New"/>
        </w:rPr>
        <w:t xml:space="preserve"> </w:t>
      </w:r>
      <w:r w:rsidR="008A1BA7" w:rsidRPr="00B963DB">
        <w:rPr>
          <w:rFonts w:ascii="Courier New" w:hAnsi="Courier New" w:cs="Courier New"/>
          <w:b/>
          <w:bCs/>
        </w:rPr>
        <w:t>к/с</w:t>
      </w:r>
      <w:bookmarkStart w:id="100" w:name="83D605ED-D526-4BC8-AA12-163A84ECE925"/>
      <w:bookmarkEnd w:id="100"/>
      <w:r w:rsidR="00653554" w:rsidRPr="00B963DB">
        <w:rPr>
          <w:rFonts w:ascii="Courier New" w:hAnsi="Courier New" w:cs="Courier New"/>
        </w:rPr>
        <w:t xml:space="preserve"> – </w:t>
      </w:r>
      <w:sdt>
        <w:sdtPr>
          <w:rPr>
            <w:rFonts w:ascii="Courier New" w:hAnsi="Courier New" w:cs="Courier New"/>
          </w:rPr>
          <w:alias w:val="Ввести корреспондентский счет заемщика"/>
          <w:tag w:val="Ввести корреспондентский счет заемщика"/>
          <w:id w:val="1246312908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</w:rPr>
            <w:t xml:space="preserve">Ввести </w:t>
          </w:r>
          <w:r w:rsidR="00653554" w:rsidRPr="00B963DB">
            <w:rPr>
              <w:rFonts w:ascii="Courier New" w:hAnsi="Courier New" w:cs="Courier New"/>
            </w:rPr>
            <w:t>корреспондентский счет</w:t>
          </w:r>
          <w:r w:rsidR="00D26856" w:rsidRPr="00B963DB">
            <w:rPr>
              <w:rFonts w:ascii="Courier New" w:hAnsi="Courier New" w:cs="Courier New"/>
            </w:rPr>
            <w:t xml:space="preserve"> заемщика</w:t>
          </w:r>
        </w:sdtContent>
      </w:sdt>
      <w:r w:rsidR="008A1BA7" w:rsidRPr="00B963DB">
        <w:rPr>
          <w:rFonts w:ascii="Courier New" w:hAnsi="Courier New" w:cs="Courier New"/>
        </w:rPr>
        <w:t xml:space="preserve">; </w:t>
      </w:r>
      <w:r w:rsidR="008A1BA7" w:rsidRPr="00B963DB">
        <w:rPr>
          <w:rFonts w:ascii="Courier New" w:hAnsi="Courier New" w:cs="Courier New"/>
          <w:b/>
          <w:bCs/>
        </w:rPr>
        <w:t>БИК</w:t>
      </w:r>
      <w:bookmarkStart w:id="101" w:name="51644C28-B8DE-41BE-9FD9-E1EFE506D696"/>
      <w:bookmarkEnd w:id="101"/>
      <w:r w:rsidR="00653554" w:rsidRPr="00B963DB">
        <w:rPr>
          <w:rFonts w:ascii="Courier New" w:hAnsi="Courier New" w:cs="Courier New"/>
          <w:b/>
          <w:bCs/>
        </w:rPr>
        <w:t xml:space="preserve"> - </w:t>
      </w:r>
      <w:r w:rsidR="008A1BA7" w:rsidRPr="00B963DB">
        <w:rPr>
          <w:rFonts w:ascii="Courier New" w:hAnsi="Courier New" w:cs="Courier New"/>
        </w:rPr>
        <w:t xml:space="preserve"> </w:t>
      </w:r>
      <w:sdt>
        <w:sdtPr>
          <w:rPr>
            <w:rFonts w:ascii="Courier New" w:hAnsi="Courier New" w:cs="Courier New"/>
          </w:rPr>
          <w:alias w:val="Ввести БИК банка заемщика"/>
          <w:tag w:val="Ввести БИК банка заемщика"/>
          <w:id w:val="-1449860419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</w:rPr>
            <w:t xml:space="preserve">Ввести </w:t>
          </w:r>
          <w:r w:rsidR="00653554" w:rsidRPr="00B963DB">
            <w:rPr>
              <w:rFonts w:ascii="Courier New" w:hAnsi="Courier New" w:cs="Courier New"/>
            </w:rPr>
            <w:t>БИК банка</w:t>
          </w:r>
          <w:r w:rsidR="00D26856" w:rsidRPr="00B963DB">
            <w:rPr>
              <w:rFonts w:ascii="Courier New" w:hAnsi="Courier New" w:cs="Courier New"/>
            </w:rPr>
            <w:t xml:space="preserve"> заемщика</w:t>
          </w:r>
        </w:sdtContent>
      </w:sdt>
      <w:r w:rsidR="008A1BA7" w:rsidRPr="00B963DB">
        <w:rPr>
          <w:rFonts w:ascii="Courier New" w:hAnsi="Courier New" w:cs="Courier New"/>
        </w:rPr>
        <w:t xml:space="preserve">; </w:t>
      </w:r>
      <w:r w:rsidR="00653554" w:rsidRPr="00B963DB">
        <w:rPr>
          <w:rFonts w:ascii="Courier New" w:hAnsi="Courier New" w:cs="Courier New"/>
          <w:b/>
          <w:bCs/>
        </w:rPr>
        <w:t xml:space="preserve">Паспорт гражданина РФ: серия </w:t>
      </w:r>
      <w:r w:rsidR="00D26856" w:rsidRPr="00B963DB">
        <w:rPr>
          <w:rFonts w:ascii="Courier New" w:hAnsi="Courier New" w:cs="Courier New"/>
          <w:b/>
          <w:bCs/>
        </w:rPr>
        <w:t>–</w:t>
      </w:r>
      <w:r w:rsidR="00653554" w:rsidRPr="00B963DB">
        <w:rPr>
          <w:rFonts w:ascii="Courier New" w:hAnsi="Courier New" w:cs="Courier New"/>
          <w:b/>
          <w:bCs/>
        </w:rPr>
        <w:t xml:space="preserve"> </w:t>
      </w:r>
      <w:sdt>
        <w:sdtPr>
          <w:rPr>
            <w:rFonts w:ascii="Courier New" w:hAnsi="Courier New" w:cs="Courier New"/>
            <w:b/>
            <w:bCs/>
          </w:rPr>
          <w:alias w:val="Ввести серию паспорта заемщика"/>
          <w:tag w:val="Ввести серию паспорта заемщика"/>
          <w:id w:val="1178938209"/>
          <w:placeholder>
            <w:docPart w:val="DefaultPlaceholder_1081868574"/>
          </w:placeholder>
        </w:sdtPr>
        <w:sdtEndPr>
          <w:rPr>
            <w:b w:val="0"/>
          </w:rPr>
        </w:sdtEndPr>
        <w:sdtContent>
          <w:r w:rsidR="00D26856" w:rsidRPr="00B963DB">
            <w:rPr>
              <w:rFonts w:ascii="Courier New" w:hAnsi="Courier New" w:cs="Courier New"/>
              <w:bCs/>
            </w:rPr>
            <w:t>Ввести</w:t>
          </w:r>
          <w:r w:rsidR="00D26856" w:rsidRPr="00B963DB">
            <w:rPr>
              <w:rFonts w:ascii="Courier New" w:hAnsi="Courier New" w:cs="Courier New"/>
              <w:b/>
              <w:bCs/>
            </w:rPr>
            <w:t xml:space="preserve"> </w:t>
          </w:r>
          <w:r w:rsidR="00D26856" w:rsidRPr="00B963DB">
            <w:rPr>
              <w:rFonts w:ascii="Courier New" w:hAnsi="Courier New" w:cs="Courier New"/>
              <w:bCs/>
            </w:rPr>
            <w:t>серию</w:t>
          </w:r>
          <w:r w:rsidR="00653554" w:rsidRPr="00B963DB">
            <w:rPr>
              <w:rFonts w:ascii="Courier New" w:hAnsi="Courier New" w:cs="Courier New"/>
              <w:bCs/>
            </w:rPr>
            <w:t xml:space="preserve"> паспорта</w:t>
          </w:r>
          <w:r w:rsidR="00D26856" w:rsidRPr="00B963DB">
            <w:rPr>
              <w:rFonts w:ascii="Courier New" w:hAnsi="Courier New" w:cs="Courier New"/>
              <w:bCs/>
            </w:rPr>
            <w:t xml:space="preserve"> заемщика</w:t>
          </w:r>
        </w:sdtContent>
      </w:sdt>
      <w:r w:rsidR="00653554" w:rsidRPr="00B963DB">
        <w:rPr>
          <w:rFonts w:ascii="Courier New" w:hAnsi="Courier New" w:cs="Courier New"/>
          <w:b/>
          <w:bCs/>
        </w:rPr>
        <w:t xml:space="preserve">, номер </w:t>
      </w:r>
      <w:r w:rsidR="00D26856" w:rsidRPr="00B963DB">
        <w:rPr>
          <w:rFonts w:ascii="Courier New" w:hAnsi="Courier New" w:cs="Courier New"/>
          <w:b/>
          <w:bCs/>
        </w:rPr>
        <w:t>–</w:t>
      </w:r>
      <w:r w:rsidR="00653554" w:rsidRPr="00B963DB">
        <w:rPr>
          <w:rFonts w:ascii="Courier New" w:hAnsi="Courier New" w:cs="Courier New"/>
          <w:b/>
          <w:bCs/>
        </w:rPr>
        <w:t xml:space="preserve"> </w:t>
      </w:r>
      <w:sdt>
        <w:sdtPr>
          <w:rPr>
            <w:rFonts w:ascii="Courier New" w:hAnsi="Courier New" w:cs="Courier New"/>
            <w:b/>
            <w:bCs/>
          </w:rPr>
          <w:alias w:val="Ввести номер паспорта заемщика"/>
          <w:tag w:val="Ввести номер паспорта заемщика"/>
          <w:id w:val="1696497750"/>
          <w:placeholder>
            <w:docPart w:val="DefaultPlaceholder_1081868574"/>
          </w:placeholder>
        </w:sdtPr>
        <w:sdtEndPr/>
        <w:sdtContent>
          <w:r w:rsidR="00D26856" w:rsidRPr="00B963DB">
            <w:rPr>
              <w:rFonts w:ascii="Courier New" w:hAnsi="Courier New" w:cs="Courier New"/>
              <w:bCs/>
            </w:rPr>
            <w:t>Ввести</w:t>
          </w:r>
          <w:r w:rsidR="00D26856" w:rsidRPr="00B963DB">
            <w:rPr>
              <w:rFonts w:ascii="Courier New" w:hAnsi="Courier New" w:cs="Courier New"/>
              <w:b/>
              <w:bCs/>
            </w:rPr>
            <w:t xml:space="preserve"> </w:t>
          </w:r>
          <w:r w:rsidR="00653554" w:rsidRPr="00B963DB">
            <w:rPr>
              <w:rFonts w:ascii="Courier New" w:hAnsi="Courier New" w:cs="Courier New"/>
              <w:bCs/>
            </w:rPr>
            <w:t>номер паспорта</w:t>
          </w:r>
          <w:r w:rsidR="00D26856" w:rsidRPr="00B963DB">
            <w:rPr>
              <w:rFonts w:ascii="Courier New" w:hAnsi="Courier New" w:cs="Courier New"/>
              <w:bCs/>
            </w:rPr>
            <w:t xml:space="preserve"> заемщика</w:t>
          </w:r>
        </w:sdtContent>
      </w:sdt>
      <w:r w:rsidR="00653554" w:rsidRPr="00B963DB">
        <w:rPr>
          <w:rFonts w:ascii="Courier New" w:hAnsi="Courier New" w:cs="Courier New"/>
          <w:b/>
          <w:bCs/>
        </w:rPr>
        <w:t xml:space="preserve">, выдан </w:t>
      </w:r>
      <w:r w:rsidR="00D26856" w:rsidRPr="00B963DB">
        <w:rPr>
          <w:rFonts w:ascii="Courier New" w:hAnsi="Courier New" w:cs="Courier New"/>
          <w:b/>
          <w:bCs/>
        </w:rPr>
        <w:t>–</w:t>
      </w:r>
      <w:sdt>
        <w:sdtPr>
          <w:rPr>
            <w:rFonts w:ascii="Courier New" w:hAnsi="Courier New" w:cs="Courier New"/>
            <w:bCs/>
          </w:rPr>
          <w:alias w:val="Выберите дату выдачи паспорта заемщика"/>
          <w:tag w:val="Выберите дату выдачи паспорта заемщика"/>
          <w:id w:val="1126197030"/>
          <w:placeholder>
            <w:docPart w:val="DefaultPlaceholder_1081868576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8A56D5" w:rsidRPr="00B963DB">
            <w:rPr>
              <w:rFonts w:ascii="Courier New" w:hAnsi="Courier New" w:cs="Courier New"/>
              <w:bCs/>
            </w:rPr>
            <w:t>Выберите дату выдачи паспорта заемщика</w:t>
          </w:r>
        </w:sdtContent>
      </w:sdt>
      <w:r w:rsidR="008A56D5" w:rsidRPr="00B963DB">
        <w:rPr>
          <w:rFonts w:ascii="Courier New" w:hAnsi="Courier New" w:cs="Courier New"/>
          <w:bCs/>
        </w:rPr>
        <w:t xml:space="preserve"> </w:t>
      </w:r>
      <w:r w:rsidR="00653554" w:rsidRPr="00B963DB">
        <w:rPr>
          <w:rFonts w:ascii="Courier New" w:hAnsi="Courier New" w:cs="Courier New"/>
          <w:bCs/>
        </w:rPr>
        <w:t>года</w:t>
      </w:r>
      <w:r w:rsidR="00653554" w:rsidRPr="00B963DB">
        <w:rPr>
          <w:rFonts w:ascii="Courier New" w:hAnsi="Courier New" w:cs="Courier New"/>
          <w:b/>
          <w:bCs/>
        </w:rPr>
        <w:t xml:space="preserve">, </w:t>
      </w:r>
      <w:sdt>
        <w:sdtPr>
          <w:rPr>
            <w:rFonts w:ascii="Courier New" w:hAnsi="Courier New" w:cs="Courier New"/>
            <w:b/>
            <w:bCs/>
          </w:rPr>
          <w:alias w:val="Ввести кем выдан паспорт заемщика"/>
          <w:tag w:val="Ввести кем выдан паспорт заемщика"/>
          <w:id w:val="-22716071"/>
          <w:placeholder>
            <w:docPart w:val="DefaultPlaceholder_1081868574"/>
          </w:placeholder>
        </w:sdtPr>
        <w:sdtEndPr>
          <w:rPr>
            <w:b w:val="0"/>
          </w:rPr>
        </w:sdtEndPr>
        <w:sdtContent>
          <w:r w:rsidR="001E127D" w:rsidRPr="00B963DB">
            <w:rPr>
              <w:rFonts w:ascii="Courier New" w:hAnsi="Courier New" w:cs="Courier New"/>
              <w:bCs/>
            </w:rPr>
            <w:t>Ввести</w:t>
          </w:r>
          <w:r w:rsidR="001E127D" w:rsidRPr="00B963DB">
            <w:rPr>
              <w:rFonts w:ascii="Courier New" w:hAnsi="Courier New" w:cs="Courier New"/>
              <w:b/>
              <w:bCs/>
            </w:rPr>
            <w:t xml:space="preserve"> </w:t>
          </w:r>
          <w:r w:rsidR="00653554" w:rsidRPr="00B963DB">
            <w:rPr>
              <w:rFonts w:ascii="Courier New" w:hAnsi="Courier New" w:cs="Courier New"/>
              <w:bCs/>
            </w:rPr>
            <w:t>кем выдан паспорт</w:t>
          </w:r>
          <w:r w:rsidR="001E127D" w:rsidRPr="00B963DB">
            <w:rPr>
              <w:rFonts w:ascii="Courier New" w:hAnsi="Courier New" w:cs="Courier New"/>
              <w:bCs/>
            </w:rPr>
            <w:t xml:space="preserve"> заемщика</w:t>
          </w:r>
        </w:sdtContent>
      </w:sdt>
      <w:r w:rsidR="00653554" w:rsidRPr="00B963DB">
        <w:rPr>
          <w:rFonts w:ascii="Courier New" w:hAnsi="Courier New" w:cs="Courier New"/>
          <w:b/>
          <w:bCs/>
        </w:rPr>
        <w:t>, код подразделения</w:t>
      </w:r>
      <w:bookmarkStart w:id="102" w:name="e50"/>
      <w:bookmarkEnd w:id="102"/>
      <w:r w:rsidR="00653554" w:rsidRPr="00B963DB">
        <w:rPr>
          <w:rFonts w:ascii="Courier New" w:hAnsi="Courier New" w:cs="Courier New"/>
          <w:b/>
          <w:bCs/>
        </w:rPr>
        <w:t xml:space="preserve"> </w:t>
      </w:r>
      <w:r w:rsidR="00805A24" w:rsidRPr="00B963DB">
        <w:rPr>
          <w:rFonts w:ascii="Courier New" w:hAnsi="Courier New" w:cs="Courier New"/>
          <w:b/>
          <w:bCs/>
        </w:rPr>
        <w:t>–</w:t>
      </w:r>
      <w:r w:rsidR="00653554" w:rsidRPr="00B963DB">
        <w:rPr>
          <w:rFonts w:ascii="Courier New" w:hAnsi="Courier New" w:cs="Courier New"/>
          <w:b/>
          <w:bCs/>
        </w:rPr>
        <w:t xml:space="preserve"> </w:t>
      </w:r>
      <w:sdt>
        <w:sdtPr>
          <w:rPr>
            <w:rFonts w:ascii="Courier New" w:hAnsi="Courier New" w:cs="Courier New"/>
            <w:b/>
            <w:bCs/>
          </w:rPr>
          <w:alias w:val="Ввести кем выдан паспорт заемщика"/>
          <w:tag w:val="Ввести кем выдан паспорт заемщика"/>
          <w:id w:val="2113936060"/>
          <w:placeholder>
            <w:docPart w:val="DefaultPlaceholder_1081868574"/>
          </w:placeholder>
        </w:sdtPr>
        <w:sdtEndPr>
          <w:rPr>
            <w:b w:val="0"/>
          </w:rPr>
        </w:sdtEndPr>
        <w:sdtContent>
          <w:r w:rsidR="00DB1885" w:rsidRPr="00B963DB">
            <w:rPr>
              <w:rFonts w:ascii="Courier New" w:hAnsi="Courier New" w:cs="Courier New"/>
              <w:bCs/>
            </w:rPr>
            <w:t>Ввести</w:t>
          </w:r>
          <w:r w:rsidR="00DB1885" w:rsidRPr="00B963DB">
            <w:rPr>
              <w:rFonts w:ascii="Courier New" w:hAnsi="Courier New" w:cs="Courier New"/>
              <w:b/>
              <w:bCs/>
            </w:rPr>
            <w:t xml:space="preserve"> </w:t>
          </w:r>
          <w:r w:rsidR="00DB1885" w:rsidRPr="00B963DB">
            <w:rPr>
              <w:rFonts w:ascii="Courier New" w:hAnsi="Courier New" w:cs="Courier New"/>
              <w:bCs/>
            </w:rPr>
            <w:t>кем выдан паспорт заемщика</w:t>
          </w:r>
        </w:sdtContent>
      </w:sdt>
      <w:r w:rsidR="00805A24" w:rsidRPr="00B963DB">
        <w:rPr>
          <w:rFonts w:ascii="Courier New" w:hAnsi="Courier New" w:cs="Courier New"/>
          <w:b/>
          <w:bCs/>
        </w:rPr>
        <w:t>.</w:t>
      </w:r>
    </w:p>
    <w:p w:rsidR="00805A24" w:rsidRPr="00B963DB" w:rsidRDefault="00805A24" w:rsidP="00653554">
      <w:pPr>
        <w:pStyle w:val="Textbody"/>
        <w:spacing w:line="276" w:lineRule="auto"/>
        <w:jc w:val="both"/>
        <w:rPr>
          <w:rFonts w:ascii="Courier New" w:hAnsi="Courier New" w:cs="Courier New"/>
          <w:b/>
          <w:bCs/>
        </w:rPr>
      </w:pPr>
    </w:p>
    <w:p w:rsidR="00C03743" w:rsidRPr="00B963DB" w:rsidRDefault="008A1BA7" w:rsidP="00805A24">
      <w:pPr>
        <w:pStyle w:val="Textbody"/>
        <w:numPr>
          <w:ilvl w:val="0"/>
          <w:numId w:val="1"/>
        </w:numPr>
        <w:spacing w:line="276" w:lineRule="auto"/>
        <w:jc w:val="center"/>
        <w:rPr>
          <w:rFonts w:ascii="Courier New" w:hAnsi="Courier New" w:cs="Courier New"/>
          <w:b/>
        </w:rPr>
      </w:pPr>
      <w:r w:rsidRPr="00B963DB">
        <w:rPr>
          <w:rFonts w:ascii="Courier New" w:hAnsi="Courier New" w:cs="Courier New"/>
          <w:b/>
        </w:rPr>
        <w:t>Подписи сторон</w:t>
      </w:r>
    </w:p>
    <w:p w:rsidR="00C03743" w:rsidRPr="00B963DB" w:rsidRDefault="00C03743" w:rsidP="0066316B">
      <w:pPr>
        <w:pStyle w:val="Textbody"/>
        <w:spacing w:line="276" w:lineRule="auto"/>
        <w:jc w:val="both"/>
        <w:rPr>
          <w:rFonts w:ascii="Courier New" w:hAnsi="Courier New" w:cs="Courier New"/>
        </w:rPr>
      </w:pPr>
    </w:p>
    <w:p w:rsidR="00653554" w:rsidRPr="00B963DB" w:rsidRDefault="008A1BA7" w:rsidP="0065355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От имени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  <w:color w:val="000000"/>
        </w:rPr>
        <w:t>Заемщика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______________________ </w:t>
      </w:r>
      <w:sdt>
        <w:sdtPr>
          <w:rPr>
            <w:rFonts w:ascii="Courier New" w:hAnsi="Courier New" w:cs="Courier New"/>
          </w:rPr>
          <w:alias w:val="Ввести ФИО заемщика"/>
          <w:tag w:val="Ввести ФИО заемщика"/>
          <w:id w:val="-731931111"/>
          <w:placeholder>
            <w:docPart w:val="DefaultPlaceholder_1081868574"/>
          </w:placeholder>
        </w:sdtPr>
        <w:sdtEndPr/>
        <w:sdtContent>
          <w:r w:rsidR="001E127D" w:rsidRPr="00B963DB">
            <w:rPr>
              <w:rFonts w:ascii="Courier New" w:hAnsi="Courier New" w:cs="Courier New"/>
            </w:rPr>
            <w:t xml:space="preserve">Ввести </w:t>
          </w:r>
          <w:r w:rsidRPr="00B963DB">
            <w:rPr>
              <w:rFonts w:ascii="Courier New" w:hAnsi="Courier New" w:cs="Courier New"/>
            </w:rPr>
            <w:t>ФИО заемщика</w:t>
          </w:r>
        </w:sdtContent>
      </w:sdt>
    </w:p>
    <w:p w:rsidR="00653554" w:rsidRPr="00B963DB" w:rsidRDefault="00653554" w:rsidP="0065355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</w:p>
    <w:p w:rsidR="00653554" w:rsidRPr="00B963DB" w:rsidRDefault="00653554" w:rsidP="0065355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</w:p>
    <w:p w:rsidR="00653554" w:rsidRPr="00B963DB" w:rsidRDefault="00653554" w:rsidP="0065355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</w:p>
    <w:p w:rsidR="00805A24" w:rsidRPr="00B963DB" w:rsidRDefault="008A1BA7" w:rsidP="00805A2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 xml:space="preserve">От имени </w:t>
      </w:r>
      <w:r w:rsidR="00F07A01" w:rsidRPr="00B963DB">
        <w:rPr>
          <w:rFonts w:ascii="Courier New" w:hAnsi="Courier New" w:cs="Courier New"/>
        </w:rPr>
        <w:t>«</w:t>
      </w:r>
      <w:r w:rsidR="00805A24" w:rsidRPr="00B963DB">
        <w:rPr>
          <w:rFonts w:ascii="Courier New" w:hAnsi="Courier New" w:cs="Courier New"/>
          <w:color w:val="000000"/>
        </w:rPr>
        <w:t>Займодавца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______________________ Резник А.В.</w:t>
      </w:r>
      <w:bookmarkStart w:id="103" w:name="eDocumentContents"/>
      <w:bookmarkStart w:id="104" w:name="e0"/>
      <w:bookmarkEnd w:id="103"/>
      <w:bookmarkEnd w:id="104"/>
    </w:p>
    <w:p w:rsidR="00805A24" w:rsidRPr="00B963DB" w:rsidRDefault="00805A24" w:rsidP="00805A24">
      <w:pPr>
        <w:pStyle w:val="Textbody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br w:type="page"/>
      </w:r>
    </w:p>
    <w:p w:rsidR="00C03743" w:rsidRPr="00B963DB" w:rsidRDefault="008A1BA7" w:rsidP="00805A24">
      <w:pPr>
        <w:pStyle w:val="Textbody"/>
        <w:spacing w:line="276" w:lineRule="auto"/>
        <w:ind w:left="1134" w:firstLine="0"/>
        <w:jc w:val="right"/>
        <w:rPr>
          <w:rFonts w:ascii="Courier New" w:hAnsi="Courier New" w:cs="Courier New"/>
          <w:b/>
          <w:bCs/>
        </w:rPr>
      </w:pPr>
      <w:r w:rsidRPr="00B963DB">
        <w:rPr>
          <w:rFonts w:ascii="Courier New" w:hAnsi="Courier New" w:cs="Courier New"/>
          <w:b/>
          <w:bCs/>
        </w:rPr>
        <w:lastRenderedPageBreak/>
        <w:t>Приложение №1</w:t>
      </w:r>
    </w:p>
    <w:p w:rsidR="00C03743" w:rsidRPr="00B963DB" w:rsidRDefault="008A1BA7" w:rsidP="00805A24">
      <w:pPr>
        <w:pStyle w:val="Textbody"/>
        <w:spacing w:line="276" w:lineRule="auto"/>
        <w:jc w:val="right"/>
        <w:rPr>
          <w:rStyle w:val="StrongEmphasis"/>
          <w:rFonts w:ascii="Courier New" w:hAnsi="Courier New" w:cs="Courier New"/>
        </w:rPr>
      </w:pPr>
      <w:proofErr w:type="gramStart"/>
      <w:r w:rsidRPr="00B963DB">
        <w:rPr>
          <w:rStyle w:val="StrongEmphasis"/>
          <w:rFonts w:ascii="Courier New" w:hAnsi="Courier New" w:cs="Courier New"/>
          <w:b w:val="0"/>
          <w:bCs w:val="0"/>
        </w:rPr>
        <w:t>к</w:t>
      </w:r>
      <w:proofErr w:type="gramEnd"/>
      <w:r w:rsidRPr="00B963DB">
        <w:rPr>
          <w:rStyle w:val="StrongEmphasis"/>
          <w:rFonts w:ascii="Courier New" w:hAnsi="Courier New" w:cs="Courier New"/>
          <w:b w:val="0"/>
          <w:bCs w:val="0"/>
        </w:rPr>
        <w:t xml:space="preserve"> договору займа</w:t>
      </w:r>
      <w:r w:rsidRPr="00B963DB">
        <w:rPr>
          <w:rStyle w:val="StrongEmphasis"/>
          <w:rFonts w:ascii="Courier New" w:hAnsi="Courier New" w:cs="Courier New"/>
        </w:rPr>
        <w:t xml:space="preserve"> №</w:t>
      </w:r>
      <w:r w:rsidR="001E127D" w:rsidRPr="00B963DB">
        <w:rPr>
          <w:rStyle w:val="StrongEmphasis"/>
          <w:rFonts w:ascii="Courier New" w:hAnsi="Courier New" w:cs="Courier New"/>
          <w:b w:val="0"/>
        </w:rPr>
        <w:t>З</w:t>
      </w:r>
      <w:r w:rsidR="001E127D" w:rsidRPr="00B963DB">
        <w:rPr>
          <w:rStyle w:val="StrongEmphasis"/>
          <w:rFonts w:ascii="Courier New" w:hAnsi="Courier New" w:cs="Courier New"/>
        </w:rPr>
        <w:t>-</w:t>
      </w:r>
      <w:sdt>
        <w:sdtPr>
          <w:rPr>
            <w:rFonts w:ascii="Courier New" w:hAnsi="Courier New" w:cs="Courier New"/>
          </w:rPr>
          <w:alias w:val="Ввести номер договора займа"/>
          <w:tag w:val="Ввести номер договора займа"/>
          <w:id w:val="471804011"/>
          <w:placeholder>
            <w:docPart w:val="DefaultPlaceholder_1081868574"/>
          </w:placeholder>
        </w:sdtPr>
        <w:sdtEndPr/>
        <w:sdtContent>
          <w:r w:rsidR="001E127D" w:rsidRPr="00B963DB">
            <w:rPr>
              <w:rFonts w:ascii="Courier New" w:hAnsi="Courier New" w:cs="Courier New"/>
            </w:rPr>
            <w:t>Ввести номер договора займа</w:t>
          </w:r>
        </w:sdtContent>
      </w:sdt>
      <w:r w:rsidRPr="00B963DB">
        <w:rPr>
          <w:rStyle w:val="StrongEmphasis"/>
          <w:rFonts w:ascii="Courier New" w:hAnsi="Courier New" w:cs="Courier New"/>
        </w:rPr>
        <w:t xml:space="preserve"> от </w:t>
      </w:r>
      <w:sdt>
        <w:sdtPr>
          <w:rPr>
            <w:rFonts w:ascii="Courier New" w:hAnsi="Courier New" w:cs="Courier New"/>
          </w:rPr>
          <w:alias w:val="Выберите дату договора"/>
          <w:tag w:val="Выберите дату договора"/>
          <w:id w:val="1218791136"/>
          <w:placeholder>
            <w:docPart w:val="DefaultPlaceholder_1081868576"/>
          </w:placeholder>
          <w:date>
            <w:dateFormat w:val="dd.MM.yyyy"/>
            <w:lid w:val="ru-RU"/>
            <w:storeMappedDataAs w:val="dateTime"/>
            <w:calendar w:val="gregorian"/>
          </w:date>
        </w:sdtPr>
        <w:sdtEndPr/>
        <w:sdtContent>
          <w:r w:rsidR="008A56D5" w:rsidRPr="00B963DB">
            <w:rPr>
              <w:rFonts w:ascii="Courier New" w:hAnsi="Courier New" w:cs="Courier New"/>
            </w:rPr>
            <w:t>Выберите дату договора</w:t>
          </w:r>
        </w:sdtContent>
      </w:sdt>
      <w:r w:rsidRPr="00B963DB">
        <w:rPr>
          <w:rStyle w:val="StrongEmphasis"/>
          <w:rFonts w:ascii="Courier New" w:hAnsi="Courier New" w:cs="Courier New"/>
        </w:rPr>
        <w:t xml:space="preserve"> г</w:t>
      </w:r>
      <w:r w:rsidR="001E127D" w:rsidRPr="00B963DB">
        <w:rPr>
          <w:rStyle w:val="StrongEmphasis"/>
          <w:rFonts w:ascii="Courier New" w:hAnsi="Courier New" w:cs="Courier New"/>
        </w:rPr>
        <w:t>ода</w:t>
      </w:r>
    </w:p>
    <w:p w:rsidR="00805A24" w:rsidRPr="00B963DB" w:rsidRDefault="00805A24" w:rsidP="00805A24">
      <w:pPr>
        <w:pStyle w:val="Textbody"/>
        <w:spacing w:line="276" w:lineRule="auto"/>
        <w:jc w:val="right"/>
        <w:rPr>
          <w:rStyle w:val="StrongEmphasis"/>
          <w:rFonts w:ascii="Courier New" w:hAnsi="Courier New" w:cs="Courier New"/>
        </w:rPr>
      </w:pPr>
    </w:p>
    <w:p w:rsidR="00805A24" w:rsidRPr="00B963DB" w:rsidRDefault="00805A24" w:rsidP="00805A24">
      <w:pPr>
        <w:pStyle w:val="Textbody"/>
        <w:spacing w:line="276" w:lineRule="auto"/>
        <w:jc w:val="center"/>
        <w:rPr>
          <w:rStyle w:val="StrongEmphasis"/>
          <w:rFonts w:ascii="Courier New" w:hAnsi="Courier New" w:cs="Courier New"/>
        </w:rPr>
      </w:pPr>
      <w:r w:rsidRPr="00B963DB">
        <w:rPr>
          <w:rStyle w:val="StrongEmphasis"/>
          <w:rFonts w:ascii="Courier New" w:hAnsi="Courier New" w:cs="Courier New"/>
        </w:rPr>
        <w:t>График платежей</w:t>
      </w:r>
    </w:p>
    <w:p w:rsidR="00805A24" w:rsidRPr="00B963DB" w:rsidRDefault="00805A24" w:rsidP="00805A24">
      <w:pPr>
        <w:pStyle w:val="Textbody"/>
        <w:spacing w:line="276" w:lineRule="auto"/>
        <w:jc w:val="right"/>
        <w:rPr>
          <w:rFonts w:ascii="Courier New" w:hAnsi="Courier New" w:cs="Courier New"/>
        </w:rPr>
      </w:pPr>
    </w:p>
    <w:tbl>
      <w:tblPr>
        <w:tblW w:w="10212" w:type="dxa"/>
        <w:tblCellSpacing w:w="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840"/>
        <w:gridCol w:w="1269"/>
        <w:gridCol w:w="2156"/>
        <w:gridCol w:w="1649"/>
        <w:gridCol w:w="1649"/>
        <w:gridCol w:w="1649"/>
      </w:tblGrid>
      <w:tr w:rsidR="00805A24" w:rsidRPr="00B963DB" w:rsidTr="00805A24">
        <w:trPr>
          <w:tblCellSpacing w:w="0" w:type="dxa"/>
        </w:trPr>
        <w:tc>
          <w:tcPr>
            <w:tcW w:w="1840" w:type="dxa"/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05A24" w:rsidRPr="00B963DB" w:rsidRDefault="00805A24" w:rsidP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963DB">
              <w:rPr>
                <w:rFonts w:ascii="Courier New" w:hAnsi="Courier New" w:cs="Courier New"/>
                <w:color w:val="000000"/>
                <w:sz w:val="20"/>
                <w:szCs w:val="20"/>
              </w:rPr>
              <w:t>Порядковый № платежа</w:t>
            </w:r>
          </w:p>
        </w:tc>
        <w:tc>
          <w:tcPr>
            <w:tcW w:w="1269" w:type="dxa"/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05A24" w:rsidRPr="00B963DB" w:rsidRDefault="00805A24" w:rsidP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963DB">
              <w:rPr>
                <w:rFonts w:ascii="Courier New" w:hAnsi="Courier New" w:cs="Courier New"/>
                <w:color w:val="000000"/>
                <w:sz w:val="20"/>
                <w:szCs w:val="20"/>
              </w:rPr>
              <w:t>Дата платежа</w:t>
            </w:r>
          </w:p>
        </w:tc>
        <w:tc>
          <w:tcPr>
            <w:tcW w:w="2156" w:type="dxa"/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05A24" w:rsidRPr="00B963DB" w:rsidRDefault="00805A24" w:rsidP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963DB">
              <w:rPr>
                <w:rFonts w:ascii="Courier New" w:hAnsi="Courier New" w:cs="Courier New"/>
                <w:color w:val="000000"/>
                <w:sz w:val="20"/>
                <w:szCs w:val="20"/>
              </w:rPr>
              <w:t>Задолженность по займу после платежа (руб.)</w:t>
            </w:r>
          </w:p>
        </w:tc>
        <w:tc>
          <w:tcPr>
            <w:tcW w:w="1649" w:type="dxa"/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05A24" w:rsidRPr="00B963DB" w:rsidRDefault="00805A24" w:rsidP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963DB">
              <w:rPr>
                <w:rFonts w:ascii="Courier New" w:hAnsi="Courier New" w:cs="Courier New"/>
                <w:color w:val="000000"/>
                <w:sz w:val="20"/>
                <w:szCs w:val="20"/>
              </w:rPr>
              <w:t>% за пользование займом (руб.)</w:t>
            </w:r>
          </w:p>
        </w:tc>
        <w:tc>
          <w:tcPr>
            <w:tcW w:w="1649" w:type="dxa"/>
            <w:tcMar>
              <w:top w:w="28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05A24" w:rsidRPr="00B963DB" w:rsidRDefault="00805A24" w:rsidP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963DB">
              <w:rPr>
                <w:rFonts w:ascii="Courier New" w:hAnsi="Courier New" w:cs="Courier New"/>
                <w:color w:val="000000"/>
                <w:sz w:val="20"/>
                <w:szCs w:val="20"/>
              </w:rPr>
              <w:t>Платеж по основному долгу (руб.)</w:t>
            </w:r>
          </w:p>
        </w:tc>
        <w:tc>
          <w:tcPr>
            <w:tcW w:w="164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05A24" w:rsidRPr="00B963DB" w:rsidRDefault="00805A24" w:rsidP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963DB">
              <w:rPr>
                <w:rFonts w:ascii="Courier New" w:hAnsi="Courier New" w:cs="Courier New"/>
                <w:color w:val="000000"/>
                <w:sz w:val="20"/>
                <w:szCs w:val="20"/>
              </w:rPr>
              <w:t>Сумма платежа (руб.)</w:t>
            </w:r>
          </w:p>
        </w:tc>
      </w:tr>
      <w:tr w:rsidR="00805A24" w:rsidRPr="00B963DB" w:rsidTr="00805A24">
        <w:trPr>
          <w:trHeight w:val="360"/>
          <w:tblCellSpacing w:w="0" w:type="dxa"/>
        </w:trPr>
        <w:tc>
          <w:tcPr>
            <w:tcW w:w="1840" w:type="dxa"/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05A24" w:rsidRPr="00B963DB" w:rsidRDefault="00805A24">
            <w:pPr>
              <w:spacing w:before="57"/>
              <w:ind w:firstLine="567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B963DB">
              <w:rPr>
                <w:rFonts w:ascii="Courier New" w:hAnsi="Courier New" w:cs="Courier New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69" w:type="dxa"/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</w:tcPr>
          <w:p w:rsidR="00805A24" w:rsidRPr="00B963DB" w:rsidRDefault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56" w:type="dxa"/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</w:tcPr>
          <w:p w:rsidR="00805A24" w:rsidRPr="00B963DB" w:rsidRDefault="00805A24">
            <w:pPr>
              <w:spacing w:before="100" w:beforeAutospacing="1"/>
              <w:ind w:firstLine="567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49" w:type="dxa"/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</w:tcPr>
          <w:p w:rsidR="00805A24" w:rsidRPr="00B963DB" w:rsidRDefault="00805A24">
            <w:pPr>
              <w:spacing w:before="100" w:beforeAutospacing="1"/>
              <w:ind w:firstLine="567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49" w:type="dxa"/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</w:tcPr>
          <w:p w:rsidR="00805A24" w:rsidRPr="00B963DB" w:rsidRDefault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49" w:type="dxa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05A24" w:rsidRPr="00B963DB" w:rsidRDefault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  <w:tr w:rsidR="00805A24" w:rsidRPr="00B963DB" w:rsidTr="00805A24">
        <w:trPr>
          <w:tblCellSpacing w:w="0" w:type="dxa"/>
        </w:trPr>
        <w:tc>
          <w:tcPr>
            <w:tcW w:w="5265" w:type="dxa"/>
            <w:gridSpan w:val="3"/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  <w:hideMark/>
          </w:tcPr>
          <w:p w:rsidR="00805A24" w:rsidRPr="00B963DB" w:rsidRDefault="00805A24">
            <w:pPr>
              <w:spacing w:before="57"/>
              <w:ind w:firstLine="567"/>
              <w:jc w:val="right"/>
              <w:rPr>
                <w:rFonts w:ascii="Courier New" w:hAnsi="Courier New" w:cs="Courier New"/>
                <w:sz w:val="20"/>
                <w:szCs w:val="20"/>
              </w:rPr>
            </w:pPr>
            <w:r w:rsidRPr="00B963DB">
              <w:rPr>
                <w:rFonts w:ascii="Courier New" w:hAnsi="Courier New" w:cs="Courier New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649" w:type="dxa"/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</w:tcPr>
          <w:p w:rsidR="00805A24" w:rsidRPr="00B963DB" w:rsidRDefault="00805A24">
            <w:pPr>
              <w:spacing w:before="100" w:beforeAutospacing="1"/>
              <w:ind w:firstLine="567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49" w:type="dxa"/>
            <w:tcMar>
              <w:top w:w="0" w:type="dxa"/>
              <w:left w:w="28" w:type="dxa"/>
              <w:bottom w:w="28" w:type="dxa"/>
              <w:right w:w="0" w:type="dxa"/>
            </w:tcMar>
            <w:vAlign w:val="center"/>
          </w:tcPr>
          <w:p w:rsidR="00805A24" w:rsidRPr="00B963DB" w:rsidRDefault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1649" w:type="dxa"/>
            <w:tcMar>
              <w:top w:w="0" w:type="dxa"/>
              <w:left w:w="28" w:type="dxa"/>
              <w:bottom w:w="28" w:type="dxa"/>
              <w:right w:w="28" w:type="dxa"/>
            </w:tcMar>
            <w:vAlign w:val="center"/>
          </w:tcPr>
          <w:p w:rsidR="00805A24" w:rsidRPr="00B963DB" w:rsidRDefault="00805A24">
            <w:pPr>
              <w:spacing w:before="100" w:beforeAutospacing="1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C03743" w:rsidRPr="00B963DB" w:rsidRDefault="008A1BA7" w:rsidP="0066316B">
      <w:pPr>
        <w:pStyle w:val="Textbody"/>
        <w:spacing w:line="276" w:lineRule="auto"/>
        <w:jc w:val="both"/>
        <w:rPr>
          <w:rFonts w:ascii="Courier New" w:hAnsi="Courier New" w:cs="Courier New"/>
        </w:rPr>
      </w:pPr>
      <w:bookmarkStart w:id="105" w:name="e5"/>
      <w:bookmarkStart w:id="106" w:name="e31"/>
      <w:bookmarkEnd w:id="105"/>
      <w:bookmarkEnd w:id="106"/>
      <w:r w:rsidRPr="00B963DB">
        <w:rPr>
          <w:rFonts w:ascii="Courier New" w:hAnsi="Courier New" w:cs="Courier New"/>
        </w:rPr>
        <w:t xml:space="preserve">Всего по </w:t>
      </w:r>
      <w:r w:rsidR="00F07A01" w:rsidRPr="00B963DB">
        <w:rPr>
          <w:rFonts w:ascii="Courier New" w:hAnsi="Courier New" w:cs="Courier New"/>
        </w:rPr>
        <w:t>«</w:t>
      </w:r>
      <w:r w:rsidRPr="00B963DB">
        <w:rPr>
          <w:rFonts w:ascii="Courier New" w:hAnsi="Courier New" w:cs="Courier New"/>
        </w:rPr>
        <w:t>Договору</w:t>
      </w:r>
      <w:r w:rsidR="00F07A01" w:rsidRPr="00B963DB">
        <w:rPr>
          <w:rFonts w:ascii="Courier New" w:hAnsi="Courier New" w:cs="Courier New"/>
        </w:rPr>
        <w:t>»</w:t>
      </w:r>
      <w:r w:rsidRPr="00B963DB">
        <w:rPr>
          <w:rFonts w:ascii="Courier New" w:hAnsi="Courier New" w:cs="Courier New"/>
        </w:rPr>
        <w:t xml:space="preserve"> возврату подлежит заем и проценты в сумме:</w:t>
      </w:r>
    </w:p>
    <w:p w:rsidR="00C03743" w:rsidRPr="00B963DB" w:rsidRDefault="002A7AEE" w:rsidP="0066316B">
      <w:pPr>
        <w:pStyle w:val="Textbody"/>
        <w:spacing w:line="276" w:lineRule="auto"/>
        <w:jc w:val="both"/>
        <w:rPr>
          <w:rFonts w:ascii="Courier New" w:hAnsi="Courier New" w:cs="Courier New"/>
          <w:b/>
          <w:bCs/>
        </w:rPr>
      </w:pPr>
      <w:sdt>
        <w:sdtPr>
          <w:rPr>
            <w:rFonts w:ascii="Courier New" w:hAnsi="Courier New" w:cs="Courier New"/>
            <w:b/>
            <w:bCs/>
          </w:rPr>
          <w:alias w:val="Ввести сумму возврата цифрами"/>
          <w:tag w:val="Ввести сумму возврата цифрами"/>
          <w:id w:val="1330172590"/>
          <w:placeholder>
            <w:docPart w:val="DefaultPlaceholder_1081868574"/>
          </w:placeholder>
        </w:sdtPr>
        <w:sdtEndPr/>
        <w:sdtContent>
          <w:r w:rsidR="001E127D" w:rsidRPr="00B963DB">
            <w:rPr>
              <w:rFonts w:ascii="Courier New" w:hAnsi="Courier New" w:cs="Courier New"/>
              <w:b/>
              <w:bCs/>
            </w:rPr>
            <w:t>Ввести сумму</w:t>
          </w:r>
          <w:r w:rsidR="00C8534F" w:rsidRPr="00B963DB">
            <w:rPr>
              <w:rFonts w:ascii="Courier New" w:hAnsi="Courier New" w:cs="Courier New"/>
              <w:b/>
              <w:bCs/>
            </w:rPr>
            <w:t xml:space="preserve"> возврата цифрами</w:t>
          </w:r>
        </w:sdtContent>
      </w:sdt>
      <w:r w:rsidR="00C8534F" w:rsidRPr="00B963DB">
        <w:rPr>
          <w:rFonts w:ascii="Courier New" w:hAnsi="Courier New" w:cs="Courier New"/>
          <w:b/>
          <w:bCs/>
        </w:rPr>
        <w:t xml:space="preserve"> (</w:t>
      </w:r>
      <w:sdt>
        <w:sdtPr>
          <w:rPr>
            <w:rFonts w:ascii="Courier New" w:hAnsi="Courier New" w:cs="Courier New"/>
            <w:b/>
            <w:bCs/>
          </w:rPr>
          <w:alias w:val="Ввести сумма возврата прописью"/>
          <w:tag w:val="Ввести сумма возврата прописью"/>
          <w:id w:val="1233044211"/>
          <w:placeholder>
            <w:docPart w:val="DefaultPlaceholder_1081868574"/>
          </w:placeholder>
        </w:sdtPr>
        <w:sdtEndPr/>
        <w:sdtContent>
          <w:r w:rsidR="001E127D" w:rsidRPr="00B963DB">
            <w:rPr>
              <w:rFonts w:ascii="Courier New" w:hAnsi="Courier New" w:cs="Courier New"/>
              <w:b/>
              <w:bCs/>
            </w:rPr>
            <w:t>Ввести с</w:t>
          </w:r>
          <w:r w:rsidR="00C8534F" w:rsidRPr="00B963DB">
            <w:rPr>
              <w:rFonts w:ascii="Courier New" w:hAnsi="Courier New" w:cs="Courier New"/>
              <w:b/>
              <w:bCs/>
            </w:rPr>
            <w:t>умма возврата прописью</w:t>
          </w:r>
        </w:sdtContent>
      </w:sdt>
      <w:r w:rsidR="00C8534F" w:rsidRPr="00B963DB">
        <w:rPr>
          <w:rFonts w:ascii="Courier New" w:hAnsi="Courier New" w:cs="Courier New"/>
          <w:b/>
          <w:bCs/>
        </w:rPr>
        <w:t>) рубл</w:t>
      </w:r>
      <w:sdt>
        <w:sdtPr>
          <w:rPr>
            <w:rFonts w:ascii="Courier New" w:hAnsi="Courier New" w:cs="Courier New"/>
            <w:b/>
            <w:bCs/>
          </w:rPr>
          <w:alias w:val="Ввести окончание рублей"/>
          <w:tag w:val="Ввести окончание рублей"/>
          <w:id w:val="-1432580632"/>
          <w:placeholder>
            <w:docPart w:val="DefaultPlaceholder_1081868574"/>
          </w:placeholder>
        </w:sdtPr>
        <w:sdtEndPr/>
        <w:sdtContent>
          <w:r w:rsidR="001E127D" w:rsidRPr="00B963DB">
            <w:rPr>
              <w:rFonts w:ascii="Courier New" w:hAnsi="Courier New" w:cs="Courier New"/>
              <w:b/>
              <w:bCs/>
            </w:rPr>
            <w:t xml:space="preserve">Ввести </w:t>
          </w:r>
          <w:r w:rsidR="00C8534F" w:rsidRPr="00B963DB">
            <w:rPr>
              <w:rFonts w:ascii="Courier New" w:hAnsi="Courier New" w:cs="Courier New"/>
              <w:b/>
              <w:bCs/>
            </w:rPr>
            <w:t>окончание рублей</w:t>
          </w:r>
        </w:sdtContent>
      </w:sdt>
      <w:r w:rsidR="00C8534F" w:rsidRPr="00B963DB">
        <w:rPr>
          <w:rFonts w:ascii="Courier New" w:hAnsi="Courier New" w:cs="Courier New"/>
          <w:b/>
          <w:bCs/>
        </w:rPr>
        <w:t xml:space="preserve"> </w:t>
      </w:r>
      <w:sdt>
        <w:sdtPr>
          <w:rPr>
            <w:rFonts w:ascii="Courier New" w:hAnsi="Courier New" w:cs="Courier New"/>
            <w:b/>
            <w:bCs/>
          </w:rPr>
          <w:alias w:val="сумма копеек"/>
          <w:tag w:val="сумма копеек"/>
          <w:id w:val="-1078599175"/>
          <w:placeholder>
            <w:docPart w:val="DefaultPlaceholder_1081868574"/>
          </w:placeholder>
        </w:sdtPr>
        <w:sdtEndPr/>
        <w:sdtContent>
          <w:r w:rsidR="00C8534F" w:rsidRPr="00B963DB">
            <w:rPr>
              <w:rFonts w:ascii="Courier New" w:hAnsi="Courier New" w:cs="Courier New"/>
              <w:b/>
              <w:bCs/>
            </w:rPr>
            <w:t>сумма копеек</w:t>
          </w:r>
        </w:sdtContent>
      </w:sdt>
      <w:r w:rsidR="00C8534F" w:rsidRPr="00B963DB">
        <w:rPr>
          <w:rFonts w:ascii="Courier New" w:hAnsi="Courier New" w:cs="Courier New"/>
          <w:b/>
          <w:bCs/>
        </w:rPr>
        <w:t xml:space="preserve"> копе</w:t>
      </w:r>
      <w:sdt>
        <w:sdtPr>
          <w:rPr>
            <w:rFonts w:ascii="Courier New" w:hAnsi="Courier New" w:cs="Courier New"/>
            <w:b/>
            <w:bCs/>
          </w:rPr>
          <w:alias w:val="Ввести окончание копеек"/>
          <w:tag w:val="Ввести окончание копеек"/>
          <w:id w:val="2059509997"/>
          <w:placeholder>
            <w:docPart w:val="DefaultPlaceholder_1081868574"/>
          </w:placeholder>
        </w:sdtPr>
        <w:sdtEndPr/>
        <w:sdtContent>
          <w:r w:rsidR="001E127D" w:rsidRPr="00B963DB">
            <w:rPr>
              <w:rFonts w:ascii="Courier New" w:hAnsi="Courier New" w:cs="Courier New"/>
              <w:b/>
              <w:bCs/>
            </w:rPr>
            <w:t xml:space="preserve">Ввести </w:t>
          </w:r>
          <w:r w:rsidR="00C8534F" w:rsidRPr="00B963DB">
            <w:rPr>
              <w:rFonts w:ascii="Courier New" w:hAnsi="Courier New" w:cs="Courier New"/>
              <w:b/>
              <w:bCs/>
            </w:rPr>
            <w:t>окончание копеек</w:t>
          </w:r>
        </w:sdtContent>
      </w:sdt>
      <w:r w:rsidR="00C8534F" w:rsidRPr="00B963DB">
        <w:rPr>
          <w:rFonts w:ascii="Courier New" w:hAnsi="Courier New" w:cs="Courier New"/>
          <w:b/>
          <w:bCs/>
        </w:rPr>
        <w:t>.</w:t>
      </w:r>
    </w:p>
    <w:p w:rsidR="00C03743" w:rsidRPr="00B963DB" w:rsidRDefault="00C03743" w:rsidP="0066316B">
      <w:pPr>
        <w:pStyle w:val="Textbody"/>
        <w:spacing w:line="276" w:lineRule="auto"/>
        <w:jc w:val="both"/>
        <w:rPr>
          <w:rFonts w:ascii="Courier New" w:hAnsi="Courier New" w:cs="Courier New"/>
        </w:rPr>
      </w:pPr>
    </w:p>
    <w:p w:rsidR="00C03743" w:rsidRPr="00B963DB" w:rsidRDefault="008A1BA7" w:rsidP="00805A24">
      <w:pPr>
        <w:pStyle w:val="Textbody"/>
        <w:spacing w:line="276" w:lineRule="auto"/>
        <w:ind w:firstLine="0"/>
        <w:jc w:val="center"/>
        <w:rPr>
          <w:rFonts w:ascii="Courier New" w:hAnsi="Courier New" w:cs="Courier New"/>
          <w:b/>
        </w:rPr>
      </w:pPr>
      <w:r w:rsidRPr="00B963DB">
        <w:rPr>
          <w:rFonts w:ascii="Courier New" w:hAnsi="Courier New" w:cs="Courier New"/>
          <w:b/>
        </w:rPr>
        <w:t>Подписи сторон:</w:t>
      </w:r>
    </w:p>
    <w:p w:rsidR="00805A24" w:rsidRPr="00B963DB" w:rsidRDefault="00805A24" w:rsidP="00805A24">
      <w:pPr>
        <w:pStyle w:val="Textbody"/>
        <w:spacing w:line="276" w:lineRule="auto"/>
        <w:ind w:firstLine="0"/>
        <w:jc w:val="center"/>
        <w:rPr>
          <w:rFonts w:ascii="Courier New" w:hAnsi="Courier New" w:cs="Courier New"/>
          <w:b/>
        </w:rPr>
      </w:pPr>
    </w:p>
    <w:p w:rsidR="00805A24" w:rsidRPr="00B963DB" w:rsidRDefault="00805A24" w:rsidP="00805A2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От имени «</w:t>
      </w:r>
      <w:r w:rsidRPr="00B963DB">
        <w:rPr>
          <w:rFonts w:ascii="Courier New" w:hAnsi="Courier New" w:cs="Courier New"/>
          <w:color w:val="000000"/>
        </w:rPr>
        <w:t>Заемщика</w:t>
      </w:r>
      <w:r w:rsidRPr="00B963DB">
        <w:rPr>
          <w:rFonts w:ascii="Courier New" w:hAnsi="Courier New" w:cs="Courier New"/>
        </w:rPr>
        <w:t xml:space="preserve">» ______________________ </w:t>
      </w:r>
      <w:sdt>
        <w:sdtPr>
          <w:rPr>
            <w:rFonts w:ascii="Courier New" w:hAnsi="Courier New" w:cs="Courier New"/>
          </w:rPr>
          <w:alias w:val="Ввести ФИО заемщика"/>
          <w:tag w:val="Ввести ФИО заемщика"/>
          <w:id w:val="989140995"/>
          <w:placeholder>
            <w:docPart w:val="92BA477D46F546F49A8A22D588C662EF"/>
          </w:placeholder>
        </w:sdtPr>
        <w:sdtEndPr/>
        <w:sdtContent>
          <w:r w:rsidR="001E127D" w:rsidRPr="00B963DB">
            <w:rPr>
              <w:rFonts w:ascii="Courier New" w:hAnsi="Courier New" w:cs="Courier New"/>
            </w:rPr>
            <w:t xml:space="preserve">Ввести </w:t>
          </w:r>
          <w:r w:rsidRPr="00B963DB">
            <w:rPr>
              <w:rFonts w:ascii="Courier New" w:hAnsi="Courier New" w:cs="Courier New"/>
            </w:rPr>
            <w:t>ФИО заемщика</w:t>
          </w:r>
        </w:sdtContent>
      </w:sdt>
    </w:p>
    <w:p w:rsidR="00805A24" w:rsidRPr="00B963DB" w:rsidRDefault="00805A24" w:rsidP="00805A2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</w:p>
    <w:p w:rsidR="00805A24" w:rsidRPr="00B963DB" w:rsidRDefault="00805A24" w:rsidP="00805A2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</w:p>
    <w:p w:rsidR="00805A24" w:rsidRPr="00B963DB" w:rsidRDefault="00805A24" w:rsidP="00805A2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</w:p>
    <w:p w:rsidR="00805A24" w:rsidRPr="00B963DB" w:rsidRDefault="00805A24" w:rsidP="00805A24">
      <w:pPr>
        <w:pStyle w:val="Textbody"/>
        <w:spacing w:line="276" w:lineRule="auto"/>
        <w:ind w:left="1134" w:firstLine="0"/>
        <w:jc w:val="both"/>
        <w:rPr>
          <w:rFonts w:ascii="Courier New" w:hAnsi="Courier New" w:cs="Courier New"/>
        </w:rPr>
      </w:pPr>
      <w:r w:rsidRPr="00B963DB">
        <w:rPr>
          <w:rFonts w:ascii="Courier New" w:hAnsi="Courier New" w:cs="Courier New"/>
        </w:rPr>
        <w:t>От имени «</w:t>
      </w:r>
      <w:r w:rsidRPr="00B963DB">
        <w:rPr>
          <w:rFonts w:ascii="Courier New" w:hAnsi="Courier New" w:cs="Courier New"/>
          <w:color w:val="000000"/>
        </w:rPr>
        <w:t>Займодавца</w:t>
      </w:r>
      <w:r w:rsidRPr="00B963DB">
        <w:rPr>
          <w:rFonts w:ascii="Courier New" w:hAnsi="Courier New" w:cs="Courier New"/>
        </w:rPr>
        <w:t>» ______________________ Резник А.В.</w:t>
      </w:r>
    </w:p>
    <w:p w:rsidR="00C03743" w:rsidRPr="00B963DB" w:rsidRDefault="00C03743" w:rsidP="00805A24">
      <w:pPr>
        <w:pStyle w:val="Textbody"/>
        <w:spacing w:line="276" w:lineRule="auto"/>
        <w:ind w:hanging="500"/>
        <w:jc w:val="both"/>
        <w:rPr>
          <w:rFonts w:ascii="Courier New" w:hAnsi="Courier New" w:cs="Courier New"/>
        </w:rPr>
      </w:pPr>
    </w:p>
    <w:sectPr w:rsidR="00C03743" w:rsidRPr="00B963DB" w:rsidSect="00DB1885">
      <w:headerReference w:type="default" r:id="rId8"/>
      <w:footerReference w:type="default" r:id="rId9"/>
      <w:type w:val="continuous"/>
      <w:pgSz w:w="11906" w:h="16838"/>
      <w:pgMar w:top="567" w:right="567" w:bottom="567" w:left="1134" w:header="283" w:footer="283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AEE" w:rsidRDefault="002A7AEE">
      <w:r>
        <w:separator/>
      </w:r>
    </w:p>
  </w:endnote>
  <w:endnote w:type="continuationSeparator" w:id="0">
    <w:p w:rsidR="002A7AEE" w:rsidRDefault="002A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3EE5" w:rsidRDefault="008A1BA7">
    <w:pPr>
      <w:pStyle w:val="a5"/>
      <w:rPr>
        <w:rFonts w:ascii="Courier New" w:hAnsi="Courier New"/>
        <w:sz w:val="16"/>
        <w:szCs w:val="16"/>
      </w:rPr>
    </w:pPr>
    <w:r>
      <w:rPr>
        <w:rFonts w:ascii="Courier New" w:hAnsi="Courier New"/>
        <w:sz w:val="16"/>
        <w:szCs w:val="16"/>
      </w:rPr>
      <w:t xml:space="preserve">Заемщик______________________                страница </w:t>
    </w:r>
    <w:r>
      <w:rPr>
        <w:rFonts w:ascii="Courier New" w:hAnsi="Courier New"/>
        <w:sz w:val="16"/>
        <w:szCs w:val="16"/>
      </w:rPr>
      <w:fldChar w:fldCharType="begin"/>
    </w:r>
    <w:r>
      <w:rPr>
        <w:rFonts w:ascii="Courier New" w:hAnsi="Courier New"/>
        <w:sz w:val="16"/>
        <w:szCs w:val="16"/>
      </w:rPr>
      <w:instrText xml:space="preserve"> PAGE </w:instrText>
    </w:r>
    <w:r>
      <w:rPr>
        <w:rFonts w:ascii="Courier New" w:hAnsi="Courier New"/>
        <w:sz w:val="16"/>
        <w:szCs w:val="16"/>
      </w:rPr>
      <w:fldChar w:fldCharType="separate"/>
    </w:r>
    <w:r w:rsidR="00FC3B4E">
      <w:rPr>
        <w:rFonts w:ascii="Courier New" w:hAnsi="Courier New"/>
        <w:noProof/>
        <w:sz w:val="16"/>
        <w:szCs w:val="16"/>
      </w:rPr>
      <w:t>4</w:t>
    </w:r>
    <w:r>
      <w:rPr>
        <w:rFonts w:ascii="Courier New" w:hAnsi="Courier New"/>
        <w:sz w:val="16"/>
        <w:szCs w:val="16"/>
      </w:rPr>
      <w:fldChar w:fldCharType="end"/>
    </w:r>
    <w:r>
      <w:rPr>
        <w:rFonts w:ascii="Courier New" w:hAnsi="Courier New"/>
        <w:sz w:val="16"/>
        <w:szCs w:val="16"/>
      </w:rPr>
      <w:t xml:space="preserve"> из </w:t>
    </w:r>
    <w:r>
      <w:rPr>
        <w:rFonts w:ascii="Courier New" w:hAnsi="Courier New"/>
        <w:sz w:val="16"/>
        <w:szCs w:val="16"/>
      </w:rPr>
      <w:fldChar w:fldCharType="begin"/>
    </w:r>
    <w:r>
      <w:rPr>
        <w:rFonts w:ascii="Courier New" w:hAnsi="Courier New"/>
        <w:sz w:val="16"/>
        <w:szCs w:val="16"/>
      </w:rPr>
      <w:instrText xml:space="preserve"> NUMPAGES </w:instrText>
    </w:r>
    <w:r>
      <w:rPr>
        <w:rFonts w:ascii="Courier New" w:hAnsi="Courier New"/>
        <w:sz w:val="16"/>
        <w:szCs w:val="16"/>
      </w:rPr>
      <w:fldChar w:fldCharType="separate"/>
    </w:r>
    <w:r w:rsidR="00FC3B4E">
      <w:rPr>
        <w:rFonts w:ascii="Courier New" w:hAnsi="Courier New"/>
        <w:noProof/>
        <w:sz w:val="16"/>
        <w:szCs w:val="16"/>
      </w:rPr>
      <w:t>4</w:t>
    </w:r>
    <w:r>
      <w:rPr>
        <w:rFonts w:ascii="Courier New" w:hAnsi="Courier New"/>
        <w:sz w:val="16"/>
        <w:szCs w:val="16"/>
      </w:rPr>
      <w:fldChar w:fldCharType="end"/>
    </w:r>
    <w:r>
      <w:rPr>
        <w:rFonts w:ascii="Courier New" w:hAnsi="Courier New"/>
        <w:sz w:val="16"/>
        <w:szCs w:val="16"/>
      </w:rPr>
      <w:t xml:space="preserve">             Займодавец______________________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AEE" w:rsidRDefault="002A7AEE">
      <w:r>
        <w:rPr>
          <w:color w:val="000000"/>
        </w:rPr>
        <w:separator/>
      </w:r>
    </w:p>
  </w:footnote>
  <w:footnote w:type="continuationSeparator" w:id="0">
    <w:p w:rsidR="002A7AEE" w:rsidRDefault="002A7A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6C" w:rsidRPr="00271C6C" w:rsidRDefault="00271C6C">
    <w:pPr>
      <w:pStyle w:val="a6"/>
      <w:rPr>
        <w:rFonts w:ascii="Courier New" w:hAnsi="Courier New" w:cs="Courier New"/>
        <w:sz w:val="16"/>
        <w:szCs w:val="16"/>
      </w:rPr>
    </w:pPr>
    <w:r w:rsidRPr="00271C6C">
      <w:rPr>
        <w:rFonts w:ascii="Courier New" w:hAnsi="Courier New" w:cs="Courier New"/>
        <w:sz w:val="16"/>
        <w:szCs w:val="16"/>
      </w:rPr>
      <w:t>Договор займа №З-</w:t>
    </w:r>
    <w:sdt>
      <w:sdtPr>
        <w:rPr>
          <w:rFonts w:ascii="Courier New" w:hAnsi="Courier New" w:cs="Courier New"/>
          <w:sz w:val="16"/>
          <w:szCs w:val="16"/>
        </w:rPr>
        <w:alias w:val="Введите номер договора"/>
        <w:tag w:val="Введите номер договора"/>
        <w:id w:val="275369868"/>
        <w:placeholder>
          <w:docPart w:val="DefaultPlaceholder_1081868574"/>
        </w:placeholder>
      </w:sdtPr>
      <w:sdtContent>
        <w:r w:rsidRPr="00271C6C">
          <w:rPr>
            <w:rFonts w:ascii="Courier New" w:hAnsi="Courier New" w:cs="Courier New"/>
            <w:sz w:val="16"/>
            <w:szCs w:val="16"/>
          </w:rPr>
          <w:t>Введите номер договора</w:t>
        </w:r>
      </w:sdtContent>
    </w:sdt>
    <w:r w:rsidRPr="00271C6C">
      <w:rPr>
        <w:rFonts w:ascii="Courier New" w:hAnsi="Courier New" w:cs="Courier New"/>
        <w:sz w:val="16"/>
        <w:szCs w:val="16"/>
      </w:rPr>
      <w:t xml:space="preserve"> от </w:t>
    </w:r>
    <w:sdt>
      <w:sdtPr>
        <w:rPr>
          <w:rFonts w:ascii="Courier New" w:hAnsi="Courier New" w:cs="Courier New"/>
          <w:sz w:val="16"/>
          <w:szCs w:val="16"/>
        </w:rPr>
        <w:alias w:val="Выберите дату договора"/>
        <w:tag w:val="Выберите дату договора"/>
        <w:id w:val="337517299"/>
        <w:placeholder>
          <w:docPart w:val="DefaultPlaceholder_1081868576"/>
        </w:placeholder>
        <w:date>
          <w:dateFormat w:val="dd.MM.yyyy"/>
          <w:lid w:val="ru-RU"/>
          <w:storeMappedDataAs w:val="dateTime"/>
          <w:calendar w:val="gregorian"/>
        </w:date>
      </w:sdtPr>
      <w:sdtContent>
        <w:r w:rsidRPr="00271C6C">
          <w:rPr>
            <w:rFonts w:ascii="Courier New" w:hAnsi="Courier New" w:cs="Courier New"/>
            <w:sz w:val="16"/>
            <w:szCs w:val="16"/>
          </w:rPr>
          <w:t>Выберите дату договора</w:t>
        </w:r>
      </w:sdtContent>
    </w:sdt>
    <w:r w:rsidRPr="00271C6C">
      <w:rPr>
        <w:rFonts w:ascii="Courier New" w:hAnsi="Courier New" w:cs="Courier New"/>
        <w:sz w:val="16"/>
        <w:szCs w:val="16"/>
      </w:rPr>
      <w:t xml:space="preserve"> года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C539BF"/>
    <w:multiLevelType w:val="multilevel"/>
    <w:tmpl w:val="0CFC74C6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37" w:hanging="432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ocumentProtection w:edit="forms" w:enforcement="1" w:cryptProviderType="rsaAES" w:cryptAlgorithmClass="hash" w:cryptAlgorithmType="typeAny" w:cryptAlgorithmSid="14" w:cryptSpinCount="100000" w:hash="s+SzxJd2DaSLv4mgLzk8Qo3g6rJ1yiKY7mIgFDHDDj4LV6kyegqL3C0IY74TQQ8NILBUv9BG2OgQ8X1CXOpM2g==" w:salt="X4svFb+y3l/7+DpoZcWAvg=="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743"/>
    <w:rsid w:val="00072937"/>
    <w:rsid w:val="000E4CD1"/>
    <w:rsid w:val="0015430C"/>
    <w:rsid w:val="0015457A"/>
    <w:rsid w:val="001E0A8B"/>
    <w:rsid w:val="001E127D"/>
    <w:rsid w:val="00212540"/>
    <w:rsid w:val="00271C6C"/>
    <w:rsid w:val="002A7AEE"/>
    <w:rsid w:val="002E442A"/>
    <w:rsid w:val="002F1F7A"/>
    <w:rsid w:val="00304D6B"/>
    <w:rsid w:val="00377444"/>
    <w:rsid w:val="003A347D"/>
    <w:rsid w:val="00481BF7"/>
    <w:rsid w:val="004B4099"/>
    <w:rsid w:val="00585AB4"/>
    <w:rsid w:val="00653554"/>
    <w:rsid w:val="0066316B"/>
    <w:rsid w:val="007649ED"/>
    <w:rsid w:val="00770FA5"/>
    <w:rsid w:val="00805A24"/>
    <w:rsid w:val="008562EC"/>
    <w:rsid w:val="008A1BA7"/>
    <w:rsid w:val="008A56D5"/>
    <w:rsid w:val="009E4D28"/>
    <w:rsid w:val="009F0BF0"/>
    <w:rsid w:val="00A5034C"/>
    <w:rsid w:val="00AB58D6"/>
    <w:rsid w:val="00B710F3"/>
    <w:rsid w:val="00B73732"/>
    <w:rsid w:val="00B963DB"/>
    <w:rsid w:val="00BB271B"/>
    <w:rsid w:val="00BB4008"/>
    <w:rsid w:val="00C03743"/>
    <w:rsid w:val="00C3656E"/>
    <w:rsid w:val="00C8534F"/>
    <w:rsid w:val="00D1563A"/>
    <w:rsid w:val="00D24F6B"/>
    <w:rsid w:val="00D26856"/>
    <w:rsid w:val="00D55CE3"/>
    <w:rsid w:val="00D75B88"/>
    <w:rsid w:val="00DB1885"/>
    <w:rsid w:val="00DD6699"/>
    <w:rsid w:val="00F07A01"/>
    <w:rsid w:val="00F30F03"/>
    <w:rsid w:val="00F70744"/>
    <w:rsid w:val="00FC3B4E"/>
    <w:rsid w:val="00FE0BFE"/>
    <w:rsid w:val="00FE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spacing w:before="480" w:after="240"/>
      <w:ind w:left="480" w:right="480"/>
      <w:jc w:val="center"/>
      <w:outlineLvl w:val="0"/>
    </w:pPr>
    <w:rPr>
      <w:rFonts w:ascii="Times New Roman" w:hAnsi="Times New Roman"/>
      <w:b/>
      <w:bCs/>
      <w:sz w:val="48"/>
      <w:szCs w:val="48"/>
    </w:rPr>
  </w:style>
  <w:style w:type="paragraph" w:styleId="2">
    <w:name w:val="heading 2"/>
    <w:basedOn w:val="Heading"/>
    <w:next w:val="Textbody"/>
    <w:pPr>
      <w:spacing w:before="360" w:after="180"/>
      <w:ind w:left="360" w:right="360"/>
      <w:jc w:val="center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Heading"/>
    <w:next w:val="Textbody"/>
    <w:pPr>
      <w:ind w:left="240" w:right="240"/>
      <w:jc w:val="center"/>
      <w:outlineLvl w:val="2"/>
    </w:pPr>
    <w:rPr>
      <w:rFonts w:ascii="Times New Roman" w:hAnsi="Times New Roman"/>
      <w:b/>
      <w:bCs/>
    </w:rPr>
  </w:style>
  <w:style w:type="paragraph" w:styleId="4">
    <w:name w:val="heading 4"/>
    <w:basedOn w:val="Heading"/>
    <w:next w:val="Textbody"/>
    <w:pPr>
      <w:spacing w:before="120" w:after="60"/>
      <w:ind w:left="120" w:right="120"/>
      <w:jc w:val="center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ahoma" w:eastAsia="Tahoma" w:hAnsi="Tahoma" w:cs="Tahoma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Textbody">
    <w:name w:val="Text body"/>
    <w:basedOn w:val="Standard"/>
    <w:pPr>
      <w:ind w:firstLine="567"/>
    </w:p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inner-paragraph">
    <w:name w:val="Основной текст.inner-paragraph"/>
    <w:basedOn w:val="Textbody"/>
    <w:pPr>
      <w:ind w:firstLine="0"/>
    </w:pPr>
  </w:style>
  <w:style w:type="paragraph" w:styleId="a5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Q">
    <w:name w:val="Q"/>
  </w:style>
  <w:style w:type="character" w:customStyle="1" w:styleId="INS">
    <w:name w:val="INS"/>
    <w:rPr>
      <w:strike w:val="0"/>
      <w:dstrike w:val="0"/>
      <w:u w:val="none"/>
    </w:rPr>
  </w:style>
  <w:style w:type="character" w:customStyle="1" w:styleId="Internetlink">
    <w:name w:val="Internet link"/>
    <w:rPr>
      <w:strike w:val="0"/>
      <w:dstrike w:val="0"/>
      <w:color w:val="000080"/>
      <w:u w:val="none"/>
    </w:rPr>
  </w:style>
  <w:style w:type="character" w:customStyle="1" w:styleId="VisitedInternetLink">
    <w:name w:val="Visited Internet Link"/>
    <w:rPr>
      <w:strike w:val="0"/>
      <w:dstrike w:val="0"/>
      <w:color w:val="800000"/>
      <w:u w:val="none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nenumbering">
    <w:name w:val="Line numbering"/>
  </w:style>
  <w:style w:type="paragraph" w:styleId="a6">
    <w:name w:val="header"/>
    <w:basedOn w:val="a"/>
    <w:link w:val="a7"/>
    <w:uiPriority w:val="99"/>
    <w:unhideWhenUsed/>
    <w:rsid w:val="0066316B"/>
    <w:pPr>
      <w:tabs>
        <w:tab w:val="center" w:pos="4677"/>
        <w:tab w:val="right" w:pos="9355"/>
      </w:tabs>
    </w:pPr>
    <w:rPr>
      <w:szCs w:val="21"/>
    </w:rPr>
  </w:style>
  <w:style w:type="character" w:customStyle="1" w:styleId="a7">
    <w:name w:val="Верхний колонтитул Знак"/>
    <w:basedOn w:val="a0"/>
    <w:link w:val="a6"/>
    <w:uiPriority w:val="99"/>
    <w:rsid w:val="0066316B"/>
    <w:rPr>
      <w:szCs w:val="21"/>
    </w:rPr>
  </w:style>
  <w:style w:type="character" w:styleId="a8">
    <w:name w:val="Placeholder Text"/>
    <w:basedOn w:val="a0"/>
    <w:uiPriority w:val="99"/>
    <w:semiHidden/>
    <w:rsid w:val="009E4D28"/>
    <w:rPr>
      <w:color w:val="808080"/>
    </w:rPr>
  </w:style>
  <w:style w:type="character" w:styleId="a9">
    <w:name w:val="Strong"/>
    <w:basedOn w:val="a0"/>
    <w:uiPriority w:val="22"/>
    <w:qFormat/>
    <w:rsid w:val="00805A2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70FA5"/>
    <w:rPr>
      <w:rFonts w:ascii="Segoe UI" w:hAnsi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70FA5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5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01D139-3A25-42F8-8E03-87A843DCC6A5}"/>
      </w:docPartPr>
      <w:docPartBody>
        <w:p w:rsidR="003D1A6B" w:rsidRDefault="00716197">
          <w:r w:rsidRPr="002355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92BA477D46F546F49A8A22D588C662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F3D2F-6109-4EEC-8734-B0EC4EEF17DB}"/>
      </w:docPartPr>
      <w:docPartBody>
        <w:p w:rsidR="003D1A6B" w:rsidRDefault="00716197" w:rsidP="00716197">
          <w:pPr>
            <w:pStyle w:val="92BA477D46F546F49A8A22D588C662EF"/>
          </w:pPr>
          <w:r w:rsidRPr="002355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18685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CA42D0-8ACB-4FB5-A2D7-D59C3388D5F2}"/>
      </w:docPartPr>
      <w:docPartBody>
        <w:p w:rsidR="00A40867" w:rsidRDefault="003D1A6B">
          <w:r w:rsidRPr="000556FD">
            <w:rPr>
              <w:rStyle w:val="a3"/>
            </w:rPr>
            <w:t>Место для ввода даты.</w:t>
          </w:r>
        </w:p>
      </w:docPartBody>
    </w:docPart>
    <w:docPart>
      <w:docPartPr>
        <w:name w:val="BB00740E5A904D9E927FFFD1B8C898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0C7247-8101-449B-9C10-E53BF3172E4D}"/>
      </w:docPartPr>
      <w:docPartBody>
        <w:p w:rsidR="000C3B76" w:rsidRDefault="00DA7553" w:rsidP="00DA7553">
          <w:pPr>
            <w:pStyle w:val="BB00740E5A904D9E927FFFD1B8C898112"/>
          </w:pPr>
          <w:r w:rsidRPr="00A5034C">
            <w:rPr>
              <w:rStyle w:val="a3"/>
              <w:rFonts w:ascii="Courier New" w:hAnsi="Courier New" w:cs="Courier New"/>
            </w:rPr>
            <w:t>Место для ввода даты.</w:t>
          </w:r>
        </w:p>
      </w:docPartBody>
    </w:docPart>
    <w:docPart>
      <w:docPartPr>
        <w:name w:val="E21E01FF7B8C47C2B79D4EB6B1FF3B2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53E8B7-48AF-438B-B0A5-2A713B07F80A}"/>
      </w:docPartPr>
      <w:docPartBody>
        <w:p w:rsidR="006873F1" w:rsidRDefault="00DA7553" w:rsidP="00DA7553">
          <w:pPr>
            <w:pStyle w:val="E21E01FF7B8C47C2B79D4EB6B1FF3B2D13"/>
          </w:pPr>
          <w:r w:rsidRPr="002355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B5A4BF17F544DABCE8391B52E858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46F4EE4-85C9-4665-8690-C588F686F7DB}"/>
      </w:docPartPr>
      <w:docPartBody>
        <w:p w:rsidR="006873F1" w:rsidRDefault="00DA7553" w:rsidP="00DA7553">
          <w:pPr>
            <w:pStyle w:val="18B5A4BF17F544DABCE8391B52E858C51"/>
          </w:pPr>
          <w:r w:rsidRPr="002355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13788920725843798C79E2F4F44452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88D80-75E9-48BE-889C-CF7C9E0F6BAC}"/>
      </w:docPartPr>
      <w:docPartBody>
        <w:p w:rsidR="006873F1" w:rsidRDefault="00DA7553" w:rsidP="00DA7553">
          <w:pPr>
            <w:pStyle w:val="13788920725843798C79E2F4F44452F5"/>
          </w:pPr>
          <w:r w:rsidRPr="0023555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197"/>
    <w:rsid w:val="00014B93"/>
    <w:rsid w:val="000C3B76"/>
    <w:rsid w:val="000F3555"/>
    <w:rsid w:val="002F7576"/>
    <w:rsid w:val="00376E7C"/>
    <w:rsid w:val="003955D5"/>
    <w:rsid w:val="003D1A6B"/>
    <w:rsid w:val="006873F1"/>
    <w:rsid w:val="00716197"/>
    <w:rsid w:val="00772B4E"/>
    <w:rsid w:val="00A40867"/>
    <w:rsid w:val="00B32976"/>
    <w:rsid w:val="00CA7CE8"/>
    <w:rsid w:val="00DA7553"/>
    <w:rsid w:val="00FD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197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7553"/>
    <w:rPr>
      <w:color w:val="808080"/>
    </w:rPr>
  </w:style>
  <w:style w:type="paragraph" w:customStyle="1" w:styleId="92BA477D46F546F49A8A22D588C662EF">
    <w:name w:val="92BA477D46F546F49A8A22D588C662EF"/>
    <w:rsid w:val="00716197"/>
  </w:style>
  <w:style w:type="paragraph" w:customStyle="1" w:styleId="DFE814A8232944678B02C42104611434">
    <w:name w:val="DFE814A8232944678B02C42104611434"/>
    <w:rsid w:val="003D1A6B"/>
  </w:style>
  <w:style w:type="paragraph" w:customStyle="1" w:styleId="BB00740E5A904D9E927FFFD1B8C89811">
    <w:name w:val="BB00740E5A904D9E927FFFD1B8C89811"/>
    <w:rsid w:val="00014B93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ahoma" w:eastAsia="Tahoma" w:hAnsi="Tahoma" w:cs="Tahoma"/>
      <w:kern w:val="3"/>
      <w:sz w:val="20"/>
      <w:szCs w:val="20"/>
      <w:lang w:eastAsia="zh-CN" w:bidi="hi-IN"/>
    </w:rPr>
  </w:style>
  <w:style w:type="paragraph" w:customStyle="1" w:styleId="FE5F65E6F88D49F1A3FDFDE358C7F650">
    <w:name w:val="FE5F65E6F88D49F1A3FDFDE358C7F650"/>
    <w:rsid w:val="00DA7553"/>
    <w:pPr>
      <w:widowControl w:val="0"/>
      <w:suppressAutoHyphens/>
      <w:autoSpaceDN w:val="0"/>
      <w:spacing w:after="0" w:line="240" w:lineRule="auto"/>
      <w:ind w:firstLine="567"/>
      <w:textAlignment w:val="baseline"/>
    </w:pPr>
    <w:rPr>
      <w:rFonts w:ascii="Tahoma" w:eastAsia="Tahoma" w:hAnsi="Tahoma" w:cs="Tahoma"/>
      <w:kern w:val="3"/>
      <w:sz w:val="20"/>
      <w:szCs w:val="20"/>
      <w:lang w:eastAsia="zh-CN" w:bidi="hi-IN"/>
    </w:rPr>
  </w:style>
  <w:style w:type="paragraph" w:customStyle="1" w:styleId="E21E01FF7B8C47C2B79D4EB6B1FF3B2D">
    <w:name w:val="E21E01FF7B8C47C2B79D4EB6B1FF3B2D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1">
    <w:name w:val="E21E01FF7B8C47C2B79D4EB6B1FF3B2D1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2">
    <w:name w:val="E21E01FF7B8C47C2B79D4EB6B1FF3B2D2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3">
    <w:name w:val="E21E01FF7B8C47C2B79D4EB6B1FF3B2D3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4">
    <w:name w:val="E21E01FF7B8C47C2B79D4EB6B1FF3B2D4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5">
    <w:name w:val="E21E01FF7B8C47C2B79D4EB6B1FF3B2D5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6">
    <w:name w:val="E21E01FF7B8C47C2B79D4EB6B1FF3B2D6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7">
    <w:name w:val="E21E01FF7B8C47C2B79D4EB6B1FF3B2D7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8">
    <w:name w:val="E21E01FF7B8C47C2B79D4EB6B1FF3B2D8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9">
    <w:name w:val="E21E01FF7B8C47C2B79D4EB6B1FF3B2D9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10">
    <w:name w:val="E21E01FF7B8C47C2B79D4EB6B1FF3B2D10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11">
    <w:name w:val="E21E01FF7B8C47C2B79D4EB6B1FF3B2D11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E21E01FF7B8C47C2B79D4EB6B1FF3B2D12">
    <w:name w:val="E21E01FF7B8C47C2B79D4EB6B1FF3B2D12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BB00740E5A904D9E927FFFD1B8C898111">
    <w:name w:val="BB00740E5A904D9E927FFFD1B8C898111"/>
    <w:rsid w:val="00DA7553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ahoma" w:eastAsia="Tahoma" w:hAnsi="Tahoma" w:cs="Tahoma"/>
      <w:kern w:val="3"/>
      <w:sz w:val="20"/>
      <w:szCs w:val="20"/>
      <w:lang w:eastAsia="zh-CN" w:bidi="hi-IN"/>
    </w:rPr>
  </w:style>
  <w:style w:type="paragraph" w:customStyle="1" w:styleId="18B5A4BF17F544DABCE8391B52E858C5">
    <w:name w:val="18B5A4BF17F544DABCE8391B52E858C5"/>
    <w:rsid w:val="00DA7553"/>
    <w:pPr>
      <w:widowControl w:val="0"/>
      <w:suppressAutoHyphens/>
      <w:autoSpaceDN w:val="0"/>
      <w:spacing w:after="0" w:line="240" w:lineRule="auto"/>
      <w:ind w:firstLine="567"/>
      <w:textAlignment w:val="baseline"/>
    </w:pPr>
    <w:rPr>
      <w:rFonts w:ascii="Tahoma" w:eastAsia="Tahoma" w:hAnsi="Tahoma" w:cs="Tahoma"/>
      <w:kern w:val="3"/>
      <w:sz w:val="20"/>
      <w:szCs w:val="20"/>
      <w:lang w:eastAsia="zh-CN" w:bidi="hi-IN"/>
    </w:rPr>
  </w:style>
  <w:style w:type="paragraph" w:customStyle="1" w:styleId="E21E01FF7B8C47C2B79D4EB6B1FF3B2D13">
    <w:name w:val="E21E01FF7B8C47C2B79D4EB6B1FF3B2D13"/>
    <w:rsid w:val="00DA7553"/>
    <w:pPr>
      <w:keepNext/>
      <w:widowControl w:val="0"/>
      <w:suppressAutoHyphens/>
      <w:autoSpaceDN w:val="0"/>
      <w:spacing w:before="360" w:after="180" w:line="240" w:lineRule="auto"/>
      <w:ind w:left="360" w:right="360"/>
      <w:jc w:val="center"/>
      <w:textAlignment w:val="baseline"/>
      <w:outlineLvl w:val="1"/>
    </w:pPr>
    <w:rPr>
      <w:rFonts w:ascii="Times New Roman" w:eastAsia="Lucida Sans Unicode" w:hAnsi="Times New Roman" w:cs="Mangal"/>
      <w:b/>
      <w:bCs/>
      <w:kern w:val="3"/>
      <w:sz w:val="36"/>
      <w:szCs w:val="36"/>
      <w:lang w:eastAsia="zh-CN" w:bidi="hi-IN"/>
    </w:rPr>
  </w:style>
  <w:style w:type="paragraph" w:customStyle="1" w:styleId="BB00740E5A904D9E927FFFD1B8C898112">
    <w:name w:val="BB00740E5A904D9E927FFFD1B8C898112"/>
    <w:rsid w:val="00DA7553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ahoma" w:eastAsia="Tahoma" w:hAnsi="Tahoma" w:cs="Tahoma"/>
      <w:kern w:val="3"/>
      <w:sz w:val="20"/>
      <w:szCs w:val="20"/>
      <w:lang w:eastAsia="zh-CN" w:bidi="hi-IN"/>
    </w:rPr>
  </w:style>
  <w:style w:type="paragraph" w:customStyle="1" w:styleId="13788920725843798C79E2F4F44452F5">
    <w:name w:val="13788920725843798C79E2F4F44452F5"/>
    <w:rsid w:val="00DA7553"/>
    <w:pPr>
      <w:widowControl w:val="0"/>
      <w:suppressAutoHyphens/>
      <w:autoSpaceDN w:val="0"/>
      <w:spacing w:after="0" w:line="240" w:lineRule="auto"/>
      <w:ind w:firstLine="567"/>
      <w:textAlignment w:val="baseline"/>
    </w:pPr>
    <w:rPr>
      <w:rFonts w:ascii="Tahoma" w:eastAsia="Tahoma" w:hAnsi="Tahoma" w:cs="Tahoma"/>
      <w:kern w:val="3"/>
      <w:sz w:val="20"/>
      <w:szCs w:val="20"/>
      <w:lang w:eastAsia="zh-CN" w:bidi="hi-IN"/>
    </w:rPr>
  </w:style>
  <w:style w:type="paragraph" w:customStyle="1" w:styleId="18B5A4BF17F544DABCE8391B52E858C51">
    <w:name w:val="18B5A4BF17F544DABCE8391B52E858C51"/>
    <w:rsid w:val="00DA7553"/>
    <w:pPr>
      <w:widowControl w:val="0"/>
      <w:suppressAutoHyphens/>
      <w:autoSpaceDN w:val="0"/>
      <w:spacing w:after="0" w:line="240" w:lineRule="auto"/>
      <w:ind w:firstLine="567"/>
      <w:textAlignment w:val="baseline"/>
    </w:pPr>
    <w:rPr>
      <w:rFonts w:ascii="Tahoma" w:eastAsia="Tahoma" w:hAnsi="Tahoma" w:cs="Tahoma"/>
      <w:kern w:val="3"/>
      <w:sz w:val="20"/>
      <w:szCs w:val="20"/>
      <w:lang w:eastAsia="zh-CN" w:bidi="hi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9EA009-6601-4B3D-8F22-C39C35433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Займ шаблон.dotx</Template>
  <TotalTime>282</TotalTime>
  <Pages>1</Pages>
  <Words>1290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cp:lastPrinted>2013-10-08T17:46:00Z</cp:lastPrinted>
  <dcterms:created xsi:type="dcterms:W3CDTF">2013-10-08T12:38:00Z</dcterms:created>
  <dcterms:modified xsi:type="dcterms:W3CDTF">2013-10-08T17:47:00Z</dcterms:modified>
</cp:coreProperties>
</file>