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F" w:rsidRDefault="00477DDF">
      <w:r w:rsidRPr="00535605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1.25pt;height:259.5pt;visibility:visible">
            <v:imagedata r:id="rId4" o:title=""/>
          </v:shape>
        </w:pict>
      </w:r>
    </w:p>
    <w:p w:rsidR="00477DDF" w:rsidRDefault="00477DDF"/>
    <w:p w:rsidR="00477DDF" w:rsidRDefault="00477DDF">
      <w:r w:rsidRPr="00535605">
        <w:rPr>
          <w:noProof/>
          <w:lang w:eastAsia="ru-RU"/>
        </w:rPr>
        <w:pict>
          <v:shape id="Рисунок 4" o:spid="_x0000_i1026" type="#_x0000_t75" style="width:461.25pt;height:259.5pt;visibility:visible">
            <v:imagedata r:id="rId5" o:title=""/>
          </v:shape>
        </w:pict>
      </w:r>
    </w:p>
    <w:sectPr w:rsidR="00477DDF" w:rsidSect="00D20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DAE"/>
    <w:rsid w:val="002674D0"/>
    <w:rsid w:val="00477DDF"/>
    <w:rsid w:val="00535605"/>
    <w:rsid w:val="00572B61"/>
    <w:rsid w:val="00A944A5"/>
    <w:rsid w:val="00D20C72"/>
    <w:rsid w:val="00E301DD"/>
    <w:rsid w:val="00E435FF"/>
    <w:rsid w:val="00EF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C7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F2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2D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0</Words>
  <Characters>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Admin</cp:lastModifiedBy>
  <cp:revision>2</cp:revision>
  <dcterms:created xsi:type="dcterms:W3CDTF">2017-05-03T11:40:00Z</dcterms:created>
  <dcterms:modified xsi:type="dcterms:W3CDTF">2017-05-03T11:40:00Z</dcterms:modified>
</cp:coreProperties>
</file>