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181377" w14:textId="4F131C70" w:rsidR="00E85FA1" w:rsidRDefault="00E85FA1">
      <w:pPr>
        <w:pStyle w:val="IBSc"/>
        <w:rPr>
          <w:rFonts w:ascii="Times New Roman" w:hAnsi="Times New Roman"/>
          <w:sz w:val="24"/>
          <w:szCs w:val="24"/>
        </w:rPr>
      </w:pPr>
      <w:r w:rsidRPr="008B1520">
        <w:rPr>
          <w:rFonts w:ascii="Times New Roman" w:hAnsi="Times New Roman"/>
          <w:sz w:val="24"/>
          <w:szCs w:val="24"/>
        </w:rPr>
        <w:t>Содержание</w:t>
      </w:r>
    </w:p>
    <w:sdt>
      <w:sdtPr>
        <w:rPr>
          <w:rFonts w:asciiTheme="minorHAnsi" w:eastAsia="Times New Roman" w:hAnsiTheme="minorHAnsi" w:cs="Times New Roman"/>
          <w:color w:val="auto"/>
          <w:sz w:val="22"/>
          <w:szCs w:val="22"/>
        </w:rPr>
        <w:id w:val="-83553229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DFA822E" w14:textId="1E0C9248" w:rsidR="008B483E" w:rsidRDefault="008B483E">
          <w:pPr>
            <w:pStyle w:val="aff0"/>
          </w:pPr>
          <w:r>
            <w:t>Оглавление</w:t>
          </w:r>
        </w:p>
        <w:bookmarkStart w:id="0" w:name="_GoBack"/>
        <w:bookmarkEnd w:id="0"/>
        <w:p w14:paraId="24B66FE8" w14:textId="48E30BAB" w:rsidR="00420220" w:rsidRDefault="008B483E">
          <w:pPr>
            <w:pStyle w:val="11"/>
            <w:rPr>
              <w:rFonts w:eastAsiaTheme="minorEastAsia" w:cstheme="minorBidi"/>
              <w:lang w:val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1213485" w:history="1">
            <w:r w:rsidR="00420220" w:rsidRPr="00E35FF7">
              <w:rPr>
                <w:rStyle w:val="a5"/>
                <w:rFonts w:ascii="Times New Roman" w:hAnsi="Times New Roman"/>
              </w:rPr>
              <w:t>Общая информация о документе</w:t>
            </w:r>
            <w:r w:rsidR="00420220">
              <w:rPr>
                <w:webHidden/>
              </w:rPr>
              <w:tab/>
            </w:r>
            <w:r w:rsidR="00420220">
              <w:rPr>
                <w:webHidden/>
              </w:rPr>
              <w:fldChar w:fldCharType="begin"/>
            </w:r>
            <w:r w:rsidR="00420220">
              <w:rPr>
                <w:webHidden/>
              </w:rPr>
              <w:instrText xml:space="preserve"> PAGEREF _Toc81213485 \h </w:instrText>
            </w:r>
            <w:r w:rsidR="00420220">
              <w:rPr>
                <w:webHidden/>
              </w:rPr>
            </w:r>
            <w:r w:rsidR="00420220">
              <w:rPr>
                <w:webHidden/>
              </w:rPr>
              <w:fldChar w:fldCharType="separate"/>
            </w:r>
            <w:r w:rsidR="00420220">
              <w:rPr>
                <w:webHidden/>
              </w:rPr>
              <w:t>2</w:t>
            </w:r>
            <w:r w:rsidR="00420220">
              <w:rPr>
                <w:webHidden/>
              </w:rPr>
              <w:fldChar w:fldCharType="end"/>
            </w:r>
          </w:hyperlink>
        </w:p>
        <w:p w14:paraId="05EFDFAA" w14:textId="4255D8ED" w:rsidR="00420220" w:rsidRDefault="00420220">
          <w:pPr>
            <w:pStyle w:val="11"/>
            <w:rPr>
              <w:rFonts w:eastAsiaTheme="minorEastAsia" w:cstheme="minorBidi"/>
              <w:lang w:val="ru-RU"/>
            </w:rPr>
          </w:pPr>
          <w:hyperlink w:anchor="_Toc81213486" w:history="1">
            <w:r w:rsidRPr="00E35FF7">
              <w:rPr>
                <w:rStyle w:val="a5"/>
                <w:rFonts w:ascii="Times New Roman" w:hAnsi="Times New Roman"/>
              </w:rPr>
              <w:t>1</w:t>
            </w:r>
            <w:r>
              <w:rPr>
                <w:rFonts w:eastAsiaTheme="minorEastAsia" w:cstheme="minorBidi"/>
                <w:lang w:val="ru-RU"/>
              </w:rPr>
              <w:tab/>
            </w:r>
            <w:r w:rsidRPr="00E35FF7">
              <w:rPr>
                <w:rStyle w:val="a5"/>
                <w:rFonts w:ascii="Times New Roman" w:hAnsi="Times New Roman"/>
              </w:rPr>
              <w:t>Описание функциональной реализации шагов БП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_Toc81213486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5E644211" w14:textId="2B709B7C" w:rsidR="00420220" w:rsidRDefault="00420220">
          <w:pPr>
            <w:pStyle w:val="22"/>
            <w:rPr>
              <w:rFonts w:eastAsiaTheme="minorEastAsia" w:cstheme="minorBidi"/>
              <w:szCs w:val="22"/>
            </w:rPr>
          </w:pPr>
          <w:hyperlink w:anchor="_Toc81213487" w:history="1">
            <w:r w:rsidRPr="00E35FF7">
              <w:rPr>
                <w:rStyle w:val="a5"/>
                <w:rFonts w:ascii="Times New Roman" w:hAnsi="Times New Roman"/>
              </w:rPr>
              <w:t>1.1</w:t>
            </w:r>
            <w:r>
              <w:rPr>
                <w:rFonts w:eastAsiaTheme="minorEastAsia" w:cstheme="minorBidi"/>
                <w:szCs w:val="22"/>
              </w:rPr>
              <w:tab/>
            </w:r>
            <w:r w:rsidRPr="00E35FF7">
              <w:rPr>
                <w:rStyle w:val="a5"/>
                <w:rFonts w:ascii="Times New Roman" w:hAnsi="Times New Roman"/>
              </w:rPr>
              <w:t>Оперативный план кормления животных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_Toc81213487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474760B0" w14:textId="00D58BF0" w:rsidR="00420220" w:rsidRDefault="00420220">
          <w:pPr>
            <w:pStyle w:val="31"/>
            <w:rPr>
              <w:rFonts w:eastAsiaTheme="minorEastAsia" w:cstheme="minorBidi"/>
              <w:lang w:val="ru-RU"/>
            </w:rPr>
          </w:pPr>
          <w:hyperlink w:anchor="_Toc81213488" w:history="1">
            <w:r w:rsidRPr="00E35FF7">
              <w:rPr>
                <w:rStyle w:val="a5"/>
                <w:rFonts w:cstheme="minorHAnsi"/>
              </w:rPr>
              <w:t>1.1.1</w:t>
            </w:r>
            <w:r>
              <w:rPr>
                <w:rFonts w:eastAsiaTheme="minorEastAsia" w:cstheme="minorBidi"/>
                <w:lang w:val="ru-RU"/>
              </w:rPr>
              <w:tab/>
            </w:r>
            <w:r w:rsidRPr="00E35FF7">
              <w:rPr>
                <w:rStyle w:val="a5"/>
                <w:rFonts w:ascii="Times New Roman" w:hAnsi="Times New Roman"/>
              </w:rPr>
              <w:t>Основания расширения/изменения функциональности типовой конфигурации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_Toc81213488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185529F7" w14:textId="3719AE9E" w:rsidR="00420220" w:rsidRDefault="00420220">
          <w:pPr>
            <w:pStyle w:val="31"/>
            <w:rPr>
              <w:rFonts w:eastAsiaTheme="minorEastAsia" w:cstheme="minorBidi"/>
              <w:lang w:val="ru-RU"/>
            </w:rPr>
          </w:pPr>
          <w:hyperlink w:anchor="_Toc81213489" w:history="1">
            <w:r w:rsidRPr="00E35FF7">
              <w:rPr>
                <w:rStyle w:val="a5"/>
                <w:rFonts w:cstheme="minorHAnsi"/>
              </w:rPr>
              <w:t>1.1.2</w:t>
            </w:r>
            <w:r>
              <w:rPr>
                <w:rFonts w:eastAsiaTheme="minorEastAsia" w:cstheme="minorBidi"/>
                <w:lang w:val="ru-RU"/>
              </w:rPr>
              <w:tab/>
            </w:r>
            <w:r w:rsidRPr="00E35FF7">
              <w:rPr>
                <w:rStyle w:val="a5"/>
                <w:rFonts w:ascii="Times New Roman" w:hAnsi="Times New Roman"/>
              </w:rPr>
              <w:t>Описание реализации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_Toc81213489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16379D09" w14:textId="196FB45F" w:rsidR="00420220" w:rsidRDefault="00420220">
          <w:pPr>
            <w:pStyle w:val="22"/>
            <w:rPr>
              <w:rFonts w:eastAsiaTheme="minorEastAsia" w:cstheme="minorBidi"/>
              <w:szCs w:val="22"/>
            </w:rPr>
          </w:pPr>
          <w:hyperlink w:anchor="_Toc81213490" w:history="1">
            <w:r w:rsidRPr="00E35FF7">
              <w:rPr>
                <w:rStyle w:val="a5"/>
                <w:rFonts w:ascii="Times New Roman" w:hAnsi="Times New Roman"/>
              </w:rPr>
              <w:t>1.2</w:t>
            </w:r>
            <w:r>
              <w:rPr>
                <w:rFonts w:eastAsiaTheme="minorEastAsia" w:cstheme="minorBidi"/>
                <w:szCs w:val="22"/>
              </w:rPr>
              <w:tab/>
            </w:r>
            <w:r w:rsidRPr="00E35FF7">
              <w:rPr>
                <w:rStyle w:val="a5"/>
                <w:rFonts w:ascii="Times New Roman" w:hAnsi="Times New Roman"/>
              </w:rPr>
              <w:t>Планирование экспериментов по кормлению животных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_Toc81213490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6E900D80" w14:textId="54BB2C3A" w:rsidR="00420220" w:rsidRDefault="00420220">
          <w:pPr>
            <w:pStyle w:val="31"/>
            <w:rPr>
              <w:rFonts w:eastAsiaTheme="minorEastAsia" w:cstheme="minorBidi"/>
              <w:lang w:val="ru-RU"/>
            </w:rPr>
          </w:pPr>
          <w:hyperlink w:anchor="_Toc81213491" w:history="1">
            <w:r w:rsidRPr="00E35FF7">
              <w:rPr>
                <w:rStyle w:val="a5"/>
                <w:rFonts w:cstheme="minorHAnsi"/>
              </w:rPr>
              <w:t>1.2.1</w:t>
            </w:r>
            <w:r>
              <w:rPr>
                <w:rFonts w:eastAsiaTheme="minorEastAsia" w:cstheme="minorBidi"/>
                <w:lang w:val="ru-RU"/>
              </w:rPr>
              <w:tab/>
            </w:r>
            <w:r w:rsidRPr="00E35FF7">
              <w:rPr>
                <w:rStyle w:val="a5"/>
                <w:rFonts w:ascii="Times New Roman" w:hAnsi="Times New Roman"/>
              </w:rPr>
              <w:t>Основания расширения/изменения функциональности типовой конфигурации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_Toc81213491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2762E049" w14:textId="7B4CBD00" w:rsidR="00420220" w:rsidRDefault="00420220">
          <w:pPr>
            <w:pStyle w:val="31"/>
            <w:rPr>
              <w:rFonts w:eastAsiaTheme="minorEastAsia" w:cstheme="minorBidi"/>
              <w:lang w:val="ru-RU"/>
            </w:rPr>
          </w:pPr>
          <w:hyperlink w:anchor="_Toc81213492" w:history="1">
            <w:r w:rsidRPr="00E35FF7">
              <w:rPr>
                <w:rStyle w:val="a5"/>
                <w:rFonts w:cstheme="minorHAnsi"/>
              </w:rPr>
              <w:t>1.2.2</w:t>
            </w:r>
            <w:r>
              <w:rPr>
                <w:rFonts w:eastAsiaTheme="minorEastAsia" w:cstheme="minorBidi"/>
                <w:lang w:val="ru-RU"/>
              </w:rPr>
              <w:tab/>
            </w:r>
            <w:r w:rsidRPr="00E35FF7">
              <w:rPr>
                <w:rStyle w:val="a5"/>
                <w:rFonts w:ascii="Times New Roman" w:hAnsi="Times New Roman"/>
              </w:rPr>
              <w:t>Описание реализации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_Toc81213492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174322DE" w14:textId="0F2157E3" w:rsidR="00420220" w:rsidRDefault="00420220">
          <w:pPr>
            <w:pStyle w:val="22"/>
            <w:rPr>
              <w:rFonts w:eastAsiaTheme="minorEastAsia" w:cstheme="minorBidi"/>
              <w:szCs w:val="22"/>
            </w:rPr>
          </w:pPr>
          <w:hyperlink w:anchor="_Toc81213493" w:history="1">
            <w:r w:rsidRPr="00E35FF7">
              <w:rPr>
                <w:rStyle w:val="a5"/>
                <w:rFonts w:ascii="Times New Roman" w:hAnsi="Times New Roman"/>
              </w:rPr>
              <w:t>1.3</w:t>
            </w:r>
            <w:r>
              <w:rPr>
                <w:rFonts w:eastAsiaTheme="minorEastAsia" w:cstheme="minorBidi"/>
                <w:szCs w:val="22"/>
              </w:rPr>
              <w:tab/>
            </w:r>
            <w:r w:rsidRPr="00E35FF7">
              <w:rPr>
                <w:rStyle w:val="a5"/>
                <w:rFonts w:ascii="Times New Roman" w:hAnsi="Times New Roman"/>
              </w:rPr>
              <w:t>Анализ экономической оценки состава корма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_Toc81213493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059D6A08" w14:textId="490E56AE" w:rsidR="00420220" w:rsidRDefault="00420220">
          <w:pPr>
            <w:pStyle w:val="31"/>
            <w:rPr>
              <w:rFonts w:eastAsiaTheme="minorEastAsia" w:cstheme="minorBidi"/>
              <w:lang w:val="ru-RU"/>
            </w:rPr>
          </w:pPr>
          <w:hyperlink w:anchor="_Toc81213494" w:history="1">
            <w:r w:rsidRPr="00E35FF7">
              <w:rPr>
                <w:rStyle w:val="a5"/>
                <w:rFonts w:cstheme="minorHAnsi"/>
              </w:rPr>
              <w:t>1.3.1</w:t>
            </w:r>
            <w:r>
              <w:rPr>
                <w:rFonts w:eastAsiaTheme="minorEastAsia" w:cstheme="minorBidi"/>
                <w:lang w:val="ru-RU"/>
              </w:rPr>
              <w:tab/>
            </w:r>
            <w:r w:rsidRPr="00E35FF7">
              <w:rPr>
                <w:rStyle w:val="a5"/>
                <w:rFonts w:ascii="Times New Roman" w:hAnsi="Times New Roman"/>
              </w:rPr>
              <w:t>Основания расширения/изменения функциональности типовой конфигурации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_Toc81213494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02F95E0C" w14:textId="6A874123" w:rsidR="00420220" w:rsidRDefault="00420220">
          <w:pPr>
            <w:pStyle w:val="31"/>
            <w:rPr>
              <w:rFonts w:eastAsiaTheme="minorEastAsia" w:cstheme="minorBidi"/>
              <w:lang w:val="ru-RU"/>
            </w:rPr>
          </w:pPr>
          <w:hyperlink w:anchor="_Toc81213495" w:history="1">
            <w:r w:rsidRPr="00E35FF7">
              <w:rPr>
                <w:rStyle w:val="a5"/>
                <w:rFonts w:cstheme="minorHAnsi"/>
              </w:rPr>
              <w:t>1.3.2</w:t>
            </w:r>
            <w:r>
              <w:rPr>
                <w:rFonts w:eastAsiaTheme="minorEastAsia" w:cstheme="minorBidi"/>
                <w:lang w:val="ru-RU"/>
              </w:rPr>
              <w:tab/>
            </w:r>
            <w:r w:rsidRPr="00E35FF7">
              <w:rPr>
                <w:rStyle w:val="a5"/>
                <w:rFonts w:ascii="Times New Roman" w:hAnsi="Times New Roman"/>
              </w:rPr>
              <w:t>Описание реализации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_Toc81213495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33999B1F" w14:textId="377F4D24" w:rsidR="00420220" w:rsidRDefault="00420220">
          <w:pPr>
            <w:pStyle w:val="22"/>
            <w:rPr>
              <w:rFonts w:eastAsiaTheme="minorEastAsia" w:cstheme="minorBidi"/>
              <w:szCs w:val="22"/>
            </w:rPr>
          </w:pPr>
          <w:hyperlink w:anchor="_Toc81213496" w:history="1">
            <w:r w:rsidRPr="00E35FF7">
              <w:rPr>
                <w:rStyle w:val="a5"/>
                <w:rFonts w:ascii="Times New Roman" w:hAnsi="Times New Roman"/>
              </w:rPr>
              <w:t>1.4</w:t>
            </w:r>
            <w:r>
              <w:rPr>
                <w:rFonts w:eastAsiaTheme="minorEastAsia" w:cstheme="minorBidi"/>
                <w:szCs w:val="22"/>
              </w:rPr>
              <w:tab/>
            </w:r>
            <w:r w:rsidRPr="00E35FF7">
              <w:rPr>
                <w:rStyle w:val="a5"/>
                <w:rFonts w:ascii="Times New Roman" w:hAnsi="Times New Roman"/>
              </w:rPr>
              <w:t>Ввод остатков корма в бункерах. Поставка корма.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_Toc81213496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26E0C6E9" w14:textId="243D60EA" w:rsidR="00420220" w:rsidRDefault="00420220">
          <w:pPr>
            <w:pStyle w:val="31"/>
            <w:rPr>
              <w:rFonts w:eastAsiaTheme="minorEastAsia" w:cstheme="minorBidi"/>
              <w:lang w:val="ru-RU"/>
            </w:rPr>
          </w:pPr>
          <w:hyperlink w:anchor="_Toc81213497" w:history="1">
            <w:r w:rsidRPr="00E35FF7">
              <w:rPr>
                <w:rStyle w:val="a5"/>
                <w:rFonts w:cstheme="minorHAnsi"/>
              </w:rPr>
              <w:t>1.4.1</w:t>
            </w:r>
            <w:r>
              <w:rPr>
                <w:rFonts w:eastAsiaTheme="minorEastAsia" w:cstheme="minorBidi"/>
                <w:lang w:val="ru-RU"/>
              </w:rPr>
              <w:tab/>
            </w:r>
            <w:r w:rsidRPr="00E35FF7">
              <w:rPr>
                <w:rStyle w:val="a5"/>
                <w:rFonts w:ascii="Times New Roman" w:hAnsi="Times New Roman"/>
              </w:rPr>
              <w:t>Описание реализации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_Toc81213497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183BB08A" w14:textId="562BE3A3" w:rsidR="00420220" w:rsidRDefault="00420220">
          <w:pPr>
            <w:pStyle w:val="22"/>
            <w:rPr>
              <w:rFonts w:eastAsiaTheme="minorEastAsia" w:cstheme="minorBidi"/>
              <w:szCs w:val="22"/>
            </w:rPr>
          </w:pPr>
          <w:hyperlink w:anchor="_Toc81213498" w:history="1">
            <w:r w:rsidRPr="00E35FF7">
              <w:rPr>
                <w:rStyle w:val="a5"/>
                <w:rFonts w:ascii="Times New Roman" w:hAnsi="Times New Roman"/>
              </w:rPr>
              <w:t>1.5</w:t>
            </w:r>
            <w:r>
              <w:rPr>
                <w:rFonts w:eastAsiaTheme="minorEastAsia" w:cstheme="minorBidi"/>
                <w:szCs w:val="22"/>
              </w:rPr>
              <w:tab/>
            </w:r>
            <w:r w:rsidRPr="00E35FF7">
              <w:rPr>
                <w:rStyle w:val="a5"/>
                <w:rFonts w:ascii="Times New Roman" w:hAnsi="Times New Roman"/>
              </w:rPr>
              <w:t>План потребности в корме. Нормы кормления животных.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_Toc81213498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44F05415" w14:textId="03CB173C" w:rsidR="00420220" w:rsidRDefault="00420220">
          <w:pPr>
            <w:pStyle w:val="31"/>
            <w:rPr>
              <w:rFonts w:eastAsiaTheme="minorEastAsia" w:cstheme="minorBidi"/>
              <w:lang w:val="ru-RU"/>
            </w:rPr>
          </w:pPr>
          <w:hyperlink w:anchor="_Toc81213499" w:history="1">
            <w:r w:rsidRPr="00E35FF7">
              <w:rPr>
                <w:rStyle w:val="a5"/>
                <w:rFonts w:cstheme="minorHAnsi"/>
              </w:rPr>
              <w:t>1.5.1</w:t>
            </w:r>
            <w:r>
              <w:rPr>
                <w:rFonts w:eastAsiaTheme="minorEastAsia" w:cstheme="minorBidi"/>
                <w:lang w:val="ru-RU"/>
              </w:rPr>
              <w:tab/>
            </w:r>
            <w:r w:rsidRPr="00E35FF7">
              <w:rPr>
                <w:rStyle w:val="a5"/>
                <w:rFonts w:ascii="Times New Roman" w:hAnsi="Times New Roman"/>
              </w:rPr>
              <w:t>Основания расширения/изменения функциональности типовой конфигурации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_Toc81213499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52D67B13" w14:textId="1874AA78" w:rsidR="00420220" w:rsidRDefault="00420220">
          <w:pPr>
            <w:pStyle w:val="31"/>
            <w:rPr>
              <w:rFonts w:eastAsiaTheme="minorEastAsia" w:cstheme="minorBidi"/>
              <w:lang w:val="ru-RU"/>
            </w:rPr>
          </w:pPr>
          <w:hyperlink w:anchor="_Toc81213500" w:history="1">
            <w:r w:rsidRPr="00E35FF7">
              <w:rPr>
                <w:rStyle w:val="a5"/>
                <w:rFonts w:cstheme="minorHAnsi"/>
              </w:rPr>
              <w:t>1.5.2</w:t>
            </w:r>
            <w:r>
              <w:rPr>
                <w:rFonts w:eastAsiaTheme="minorEastAsia" w:cstheme="minorBidi"/>
                <w:lang w:val="ru-RU"/>
              </w:rPr>
              <w:tab/>
            </w:r>
            <w:r w:rsidRPr="00E35FF7">
              <w:rPr>
                <w:rStyle w:val="a5"/>
                <w:rFonts w:ascii="Times New Roman" w:hAnsi="Times New Roman"/>
              </w:rPr>
              <w:t>Описание реализации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_Toc81213500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093C72C1" w14:textId="216EE96D" w:rsidR="00420220" w:rsidRDefault="00420220">
          <w:pPr>
            <w:pStyle w:val="22"/>
            <w:rPr>
              <w:rFonts w:eastAsiaTheme="minorEastAsia" w:cstheme="minorBidi"/>
              <w:szCs w:val="22"/>
            </w:rPr>
          </w:pPr>
          <w:hyperlink w:anchor="_Toc81213501" w:history="1">
            <w:r w:rsidRPr="00E35FF7">
              <w:rPr>
                <w:rStyle w:val="a5"/>
                <w:rFonts w:ascii="Times New Roman" w:hAnsi="Times New Roman"/>
              </w:rPr>
              <w:t>1.6</w:t>
            </w:r>
            <w:r>
              <w:rPr>
                <w:rFonts w:eastAsiaTheme="minorEastAsia" w:cstheme="minorBidi"/>
                <w:szCs w:val="22"/>
              </w:rPr>
              <w:tab/>
            </w:r>
            <w:r w:rsidRPr="00E35FF7">
              <w:rPr>
                <w:rStyle w:val="a5"/>
                <w:rFonts w:ascii="Times New Roman" w:hAnsi="Times New Roman"/>
              </w:rPr>
              <w:t>Модель идеального сценария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_Toc81213501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6F0B0A56" w14:textId="475D3E14" w:rsidR="00420220" w:rsidRDefault="00420220">
          <w:pPr>
            <w:pStyle w:val="31"/>
            <w:rPr>
              <w:rFonts w:eastAsiaTheme="minorEastAsia" w:cstheme="minorBidi"/>
              <w:lang w:val="ru-RU"/>
            </w:rPr>
          </w:pPr>
          <w:hyperlink w:anchor="_Toc81213502" w:history="1">
            <w:r w:rsidRPr="00E35FF7">
              <w:rPr>
                <w:rStyle w:val="a5"/>
                <w:rFonts w:cstheme="minorHAnsi"/>
              </w:rPr>
              <w:t>1.6.1</w:t>
            </w:r>
            <w:r>
              <w:rPr>
                <w:rFonts w:eastAsiaTheme="minorEastAsia" w:cstheme="minorBidi"/>
                <w:lang w:val="ru-RU"/>
              </w:rPr>
              <w:tab/>
            </w:r>
            <w:r w:rsidRPr="00E35FF7">
              <w:rPr>
                <w:rStyle w:val="a5"/>
                <w:rFonts w:ascii="Times New Roman" w:hAnsi="Times New Roman"/>
              </w:rPr>
              <w:t>Основания расширения/изменения функциональности типовой конфигурации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_Toc81213502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1598763D" w14:textId="7153F465" w:rsidR="00420220" w:rsidRDefault="00420220">
          <w:pPr>
            <w:pStyle w:val="31"/>
            <w:rPr>
              <w:rFonts w:eastAsiaTheme="minorEastAsia" w:cstheme="minorBidi"/>
              <w:lang w:val="ru-RU"/>
            </w:rPr>
          </w:pPr>
          <w:hyperlink w:anchor="_Toc81213503" w:history="1">
            <w:r w:rsidRPr="00E35FF7">
              <w:rPr>
                <w:rStyle w:val="a5"/>
                <w:rFonts w:cstheme="minorHAnsi"/>
              </w:rPr>
              <w:t>1.6.2</w:t>
            </w:r>
            <w:r>
              <w:rPr>
                <w:rFonts w:eastAsiaTheme="minorEastAsia" w:cstheme="minorBidi"/>
                <w:lang w:val="ru-RU"/>
              </w:rPr>
              <w:tab/>
            </w:r>
            <w:r w:rsidRPr="00E35FF7">
              <w:rPr>
                <w:rStyle w:val="a5"/>
                <w:rFonts w:ascii="Times New Roman" w:hAnsi="Times New Roman"/>
              </w:rPr>
              <w:t>Описание реализации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_Toc81213503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14FCB258" w14:textId="53490D2F" w:rsidR="00420220" w:rsidRDefault="00420220">
          <w:pPr>
            <w:pStyle w:val="22"/>
            <w:rPr>
              <w:rFonts w:eastAsiaTheme="minorEastAsia" w:cstheme="minorBidi"/>
              <w:szCs w:val="22"/>
            </w:rPr>
          </w:pPr>
          <w:hyperlink w:anchor="_Toc81213504" w:history="1">
            <w:r w:rsidRPr="00E35FF7">
              <w:rPr>
                <w:rStyle w:val="a5"/>
                <w:rFonts w:ascii="Times New Roman" w:hAnsi="Times New Roman"/>
              </w:rPr>
              <w:t>1.7</w:t>
            </w:r>
            <w:r>
              <w:rPr>
                <w:rFonts w:eastAsiaTheme="minorEastAsia" w:cstheme="minorBidi"/>
                <w:szCs w:val="22"/>
              </w:rPr>
              <w:tab/>
            </w:r>
            <w:r w:rsidRPr="00E35FF7">
              <w:rPr>
                <w:rStyle w:val="a5"/>
                <w:rFonts w:ascii="Times New Roman" w:hAnsi="Times New Roman"/>
              </w:rPr>
              <w:t>Отчеты «План – фактный анализ», «Фактный анализ», «Реестр экспериментов по кормам»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_Toc81213504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3D528594" w14:textId="7582D3AA" w:rsidR="00420220" w:rsidRDefault="00420220">
          <w:pPr>
            <w:pStyle w:val="31"/>
            <w:rPr>
              <w:rFonts w:eastAsiaTheme="minorEastAsia" w:cstheme="minorBidi"/>
              <w:lang w:val="ru-RU"/>
            </w:rPr>
          </w:pPr>
          <w:hyperlink w:anchor="_Toc81213505" w:history="1">
            <w:r w:rsidRPr="00E35FF7">
              <w:rPr>
                <w:rStyle w:val="a5"/>
                <w:rFonts w:cstheme="minorHAnsi"/>
              </w:rPr>
              <w:t>1.7.1</w:t>
            </w:r>
            <w:r>
              <w:rPr>
                <w:rFonts w:eastAsiaTheme="minorEastAsia" w:cstheme="minorBidi"/>
                <w:lang w:val="ru-RU"/>
              </w:rPr>
              <w:tab/>
            </w:r>
            <w:r w:rsidRPr="00E35FF7">
              <w:rPr>
                <w:rStyle w:val="a5"/>
                <w:rFonts w:ascii="Times New Roman" w:hAnsi="Times New Roman"/>
              </w:rPr>
              <w:t>Основания расширения/изменения функциональности типовой конфигурации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_Toc81213505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21DB4DAB" w14:textId="48FC966C" w:rsidR="00420220" w:rsidRDefault="00420220">
          <w:pPr>
            <w:pStyle w:val="31"/>
            <w:rPr>
              <w:rFonts w:eastAsiaTheme="minorEastAsia" w:cstheme="minorBidi"/>
              <w:lang w:val="ru-RU"/>
            </w:rPr>
          </w:pPr>
          <w:hyperlink w:anchor="_Toc81213506" w:history="1">
            <w:r w:rsidRPr="00E35FF7">
              <w:rPr>
                <w:rStyle w:val="a5"/>
                <w:rFonts w:cstheme="minorHAnsi"/>
              </w:rPr>
              <w:t>1.7.2</w:t>
            </w:r>
            <w:r>
              <w:rPr>
                <w:rFonts w:eastAsiaTheme="minorEastAsia" w:cstheme="minorBidi"/>
                <w:lang w:val="ru-RU"/>
              </w:rPr>
              <w:tab/>
            </w:r>
            <w:r w:rsidRPr="00E35FF7">
              <w:rPr>
                <w:rStyle w:val="a5"/>
                <w:rFonts w:ascii="Times New Roman" w:hAnsi="Times New Roman"/>
              </w:rPr>
              <w:t>Описание реализации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_Toc81213506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14:paraId="753F56DC" w14:textId="306A5727" w:rsidR="00420220" w:rsidRDefault="00420220">
          <w:pPr>
            <w:pStyle w:val="11"/>
            <w:rPr>
              <w:rFonts w:eastAsiaTheme="minorEastAsia" w:cstheme="minorBidi"/>
              <w:lang w:val="ru-RU"/>
            </w:rPr>
          </w:pPr>
          <w:hyperlink w:anchor="_Toc81213507" w:history="1">
            <w:r w:rsidRPr="00E35FF7">
              <w:rPr>
                <w:rStyle w:val="a5"/>
                <w:rFonts w:ascii="Times New Roman" w:hAnsi="Times New Roman"/>
              </w:rPr>
              <w:t>2</w:t>
            </w:r>
            <w:r>
              <w:rPr>
                <w:rFonts w:eastAsiaTheme="minorEastAsia" w:cstheme="minorBidi"/>
                <w:lang w:val="ru-RU"/>
              </w:rPr>
              <w:tab/>
            </w:r>
            <w:r w:rsidRPr="00E35FF7">
              <w:rPr>
                <w:rStyle w:val="a5"/>
                <w:rFonts w:ascii="Times New Roman" w:hAnsi="Times New Roman"/>
              </w:rPr>
              <w:t>Интеграция и взаимодействие с вспомогательными системами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_Toc81213507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11</w:t>
            </w:r>
            <w:r>
              <w:rPr>
                <w:webHidden/>
              </w:rPr>
              <w:fldChar w:fldCharType="end"/>
            </w:r>
          </w:hyperlink>
        </w:p>
        <w:p w14:paraId="5E60D016" w14:textId="05799785" w:rsidR="008B483E" w:rsidRDefault="008B483E">
          <w:r>
            <w:rPr>
              <w:b/>
              <w:bCs/>
            </w:rPr>
            <w:fldChar w:fldCharType="end"/>
          </w:r>
        </w:p>
      </w:sdtContent>
    </w:sdt>
    <w:p w14:paraId="3092324B" w14:textId="77777777" w:rsidR="008B483E" w:rsidRPr="0023558D" w:rsidRDefault="008B483E" w:rsidP="0023558D">
      <w:pPr>
        <w:pStyle w:val="IBS4"/>
      </w:pPr>
    </w:p>
    <w:p w14:paraId="111813BB" w14:textId="5CCFCBC1" w:rsidR="00FA0F30" w:rsidRPr="008B1520" w:rsidRDefault="00E85FA1" w:rsidP="0023558D">
      <w:pPr>
        <w:pStyle w:val="1"/>
        <w:numPr>
          <w:ilvl w:val="0"/>
          <w:numId w:val="0"/>
        </w:numPr>
        <w:ind w:left="432"/>
        <w:rPr>
          <w:rFonts w:ascii="Times New Roman" w:hAnsi="Times New Roman" w:cs="Times New Roman"/>
          <w:szCs w:val="24"/>
        </w:rPr>
      </w:pPr>
      <w:r w:rsidRPr="008B1520">
        <w:rPr>
          <w:rFonts w:ascii="Times New Roman" w:hAnsi="Times New Roman" w:cs="Times New Roman"/>
          <w:szCs w:val="24"/>
        </w:rPr>
        <w:br w:type="page"/>
      </w:r>
      <w:bookmarkStart w:id="1" w:name="_Toc77755722"/>
      <w:bookmarkStart w:id="2" w:name="_Toc81213485"/>
      <w:r w:rsidR="006C009C" w:rsidRPr="008B1520">
        <w:rPr>
          <w:rFonts w:ascii="Times New Roman" w:hAnsi="Times New Roman" w:cs="Times New Roman"/>
          <w:szCs w:val="24"/>
        </w:rPr>
        <w:lastRenderedPageBreak/>
        <w:t>Общая информация о документе</w:t>
      </w:r>
      <w:bookmarkEnd w:id="1"/>
      <w:bookmarkEnd w:id="2"/>
    </w:p>
    <w:p w14:paraId="548709C7" w14:textId="28A42F65" w:rsidR="00D01427" w:rsidRPr="008B1520" w:rsidRDefault="00D01427" w:rsidP="009A7589">
      <w:pPr>
        <w:ind w:firstLine="360"/>
        <w:rPr>
          <w:rFonts w:ascii="Times New Roman" w:hAnsi="Times New Roman"/>
          <w:sz w:val="24"/>
        </w:rPr>
      </w:pPr>
      <w:r w:rsidRPr="008B1520">
        <w:rPr>
          <w:rFonts w:ascii="Times New Roman" w:hAnsi="Times New Roman"/>
          <w:sz w:val="24"/>
          <w:szCs w:val="24"/>
        </w:rPr>
        <w:t>Проектное реш</w:t>
      </w:r>
      <w:r w:rsidR="00457870" w:rsidRPr="008B1520">
        <w:rPr>
          <w:rFonts w:ascii="Times New Roman" w:hAnsi="Times New Roman"/>
          <w:sz w:val="24"/>
          <w:szCs w:val="24"/>
        </w:rPr>
        <w:t>е</w:t>
      </w:r>
      <w:r w:rsidRPr="008B1520">
        <w:rPr>
          <w:rFonts w:ascii="Times New Roman" w:hAnsi="Times New Roman"/>
          <w:sz w:val="24"/>
          <w:szCs w:val="24"/>
        </w:rPr>
        <w:t xml:space="preserve">ние реализует бизнес-процесс </w:t>
      </w:r>
      <w:r w:rsidR="002A6657" w:rsidRPr="008B1520">
        <w:rPr>
          <w:rFonts w:ascii="Times New Roman" w:hAnsi="Times New Roman"/>
          <w:sz w:val="24"/>
        </w:rPr>
        <w:t>«</w:t>
      </w:r>
      <w:r w:rsidR="002648B3" w:rsidRPr="008B1520">
        <w:rPr>
          <w:rFonts w:ascii="Times New Roman" w:hAnsi="Times New Roman"/>
          <w:sz w:val="24"/>
        </w:rPr>
        <w:t>Оперативное планирование обеспечения содержания поголовья</w:t>
      </w:r>
      <w:r w:rsidR="002A6657" w:rsidRPr="008B1520">
        <w:rPr>
          <w:rFonts w:ascii="Times New Roman" w:hAnsi="Times New Roman"/>
          <w:sz w:val="24"/>
        </w:rPr>
        <w:t>»</w:t>
      </w:r>
      <w:r w:rsidR="00B47EBB" w:rsidRPr="008B1520">
        <w:rPr>
          <w:rFonts w:ascii="Times New Roman" w:hAnsi="Times New Roman"/>
          <w:sz w:val="24"/>
        </w:rPr>
        <w:t>;</w:t>
      </w:r>
    </w:p>
    <w:p w14:paraId="48E015C6" w14:textId="7847ADAD" w:rsidR="00092EF7" w:rsidRPr="008B1520" w:rsidRDefault="00092EF7" w:rsidP="001173D6">
      <w:pPr>
        <w:ind w:firstLine="360"/>
        <w:rPr>
          <w:rFonts w:ascii="Times New Roman" w:hAnsi="Times New Roman"/>
          <w:sz w:val="24"/>
        </w:rPr>
      </w:pPr>
      <w:r w:rsidRPr="008B1520">
        <w:rPr>
          <w:rFonts w:ascii="Times New Roman" w:hAnsi="Times New Roman"/>
          <w:sz w:val="24"/>
        </w:rPr>
        <w:t xml:space="preserve">«Оперативное планирование обеспечения содержания поголовья» </w:t>
      </w:r>
      <w:r w:rsidR="009A7589">
        <w:rPr>
          <w:rFonts w:ascii="Times New Roman" w:hAnsi="Times New Roman"/>
          <w:sz w:val="24"/>
        </w:rPr>
        <w:t>включает</w:t>
      </w:r>
      <w:r w:rsidRPr="008B1520">
        <w:rPr>
          <w:rFonts w:ascii="Times New Roman" w:hAnsi="Times New Roman"/>
          <w:sz w:val="24"/>
        </w:rPr>
        <w:t xml:space="preserve"> следующи</w:t>
      </w:r>
      <w:r w:rsidR="009A7589">
        <w:rPr>
          <w:rFonts w:ascii="Times New Roman" w:hAnsi="Times New Roman"/>
          <w:sz w:val="24"/>
        </w:rPr>
        <w:t>е</w:t>
      </w:r>
      <w:r w:rsidRPr="008B1520">
        <w:rPr>
          <w:rFonts w:ascii="Times New Roman" w:hAnsi="Times New Roman"/>
          <w:sz w:val="24"/>
        </w:rPr>
        <w:t xml:space="preserve"> </w:t>
      </w:r>
      <w:r w:rsidR="00716CE0">
        <w:rPr>
          <w:rFonts w:ascii="Times New Roman" w:hAnsi="Times New Roman"/>
          <w:sz w:val="24"/>
        </w:rPr>
        <w:t>объекты</w:t>
      </w:r>
      <w:r w:rsidRPr="008B1520">
        <w:rPr>
          <w:rFonts w:ascii="Times New Roman" w:hAnsi="Times New Roman"/>
          <w:sz w:val="24"/>
        </w:rPr>
        <w:t>:</w:t>
      </w:r>
    </w:p>
    <w:p w14:paraId="4FAC0245" w14:textId="33BF44A8" w:rsidR="004F2B6C" w:rsidRPr="008B1520" w:rsidRDefault="004F2B6C" w:rsidP="00092EF7">
      <w:pPr>
        <w:pStyle w:val="IBS4"/>
        <w:numPr>
          <w:ilvl w:val="0"/>
          <w:numId w:val="18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>Документ «Оперативный план кормления животных»;</w:t>
      </w:r>
    </w:p>
    <w:p w14:paraId="2AC16E92" w14:textId="38BC657D" w:rsidR="004F2B6C" w:rsidRPr="008B1520" w:rsidRDefault="004F2B6C" w:rsidP="00092EF7">
      <w:pPr>
        <w:pStyle w:val="IBS4"/>
        <w:numPr>
          <w:ilvl w:val="0"/>
          <w:numId w:val="18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>Документ «Планирование экспериментов по кормлению животных»;</w:t>
      </w:r>
    </w:p>
    <w:p w14:paraId="2E8E4042" w14:textId="639104AA" w:rsidR="004F2B6C" w:rsidRPr="008B1520" w:rsidRDefault="004F2B6C" w:rsidP="00092EF7">
      <w:pPr>
        <w:pStyle w:val="IBS4"/>
        <w:numPr>
          <w:ilvl w:val="0"/>
          <w:numId w:val="18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>Документ «Анализ экономической оценки состава корма</w:t>
      </w:r>
      <w:r w:rsidR="0076220B" w:rsidRPr="008B1520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4D6CD16A" w14:textId="03C519C2" w:rsidR="0076220B" w:rsidRPr="008B1520" w:rsidRDefault="0076220B" w:rsidP="00092EF7">
      <w:pPr>
        <w:pStyle w:val="IBS4"/>
        <w:numPr>
          <w:ilvl w:val="0"/>
          <w:numId w:val="18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>Документ «</w:t>
      </w:r>
      <w:r w:rsidR="00191AB4" w:rsidRPr="008B1520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>лан потребности в корме»;</w:t>
      </w:r>
    </w:p>
    <w:p w14:paraId="7894D708" w14:textId="4DDFC828" w:rsidR="004F2B6C" w:rsidRPr="008B1520" w:rsidRDefault="004F2B6C" w:rsidP="00092EF7">
      <w:pPr>
        <w:pStyle w:val="IBS4"/>
        <w:numPr>
          <w:ilvl w:val="0"/>
          <w:numId w:val="18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Справочник «Нормы </w:t>
      </w:r>
      <w:r w:rsidR="00191AB4" w:rsidRPr="008B1520">
        <w:rPr>
          <w:rFonts w:ascii="Times New Roman" w:hAnsi="Times New Roman"/>
          <w:color w:val="000000" w:themeColor="text1"/>
          <w:sz w:val="24"/>
          <w:szCs w:val="24"/>
        </w:rPr>
        <w:t>расхода корма</w:t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>»;</w:t>
      </w:r>
    </w:p>
    <w:p w14:paraId="0F844CB8" w14:textId="2C0F31F5" w:rsidR="004F2B6C" w:rsidRPr="008B1520" w:rsidRDefault="004F2B6C" w:rsidP="00092EF7">
      <w:pPr>
        <w:pStyle w:val="IBS4"/>
        <w:numPr>
          <w:ilvl w:val="0"/>
          <w:numId w:val="18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Отчет «План – </w:t>
      </w:r>
      <w:proofErr w:type="spellStart"/>
      <w:r w:rsidRPr="008B1520">
        <w:rPr>
          <w:rFonts w:ascii="Times New Roman" w:hAnsi="Times New Roman"/>
          <w:color w:val="000000" w:themeColor="text1"/>
          <w:sz w:val="24"/>
          <w:szCs w:val="24"/>
        </w:rPr>
        <w:t>факт</w:t>
      </w:r>
      <w:r w:rsidR="0085132E" w:rsidRPr="008B1520">
        <w:rPr>
          <w:rFonts w:ascii="Times New Roman" w:hAnsi="Times New Roman"/>
          <w:color w:val="000000" w:themeColor="text1"/>
          <w:sz w:val="24"/>
          <w:szCs w:val="24"/>
        </w:rPr>
        <w:t>ный</w:t>
      </w:r>
      <w:proofErr w:type="spellEnd"/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 анализ»</w:t>
      </w:r>
      <w:r w:rsidR="002D4207" w:rsidRPr="008B1520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066CC08B" w14:textId="2DC65C2C" w:rsidR="004F2B6C" w:rsidRPr="008B1520" w:rsidRDefault="004F2B6C" w:rsidP="00092EF7">
      <w:pPr>
        <w:pStyle w:val="IBS4"/>
        <w:numPr>
          <w:ilvl w:val="0"/>
          <w:numId w:val="18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>Отчет «</w:t>
      </w:r>
      <w:proofErr w:type="spellStart"/>
      <w:r w:rsidR="0020261E">
        <w:rPr>
          <w:rFonts w:ascii="Times New Roman" w:hAnsi="Times New Roman"/>
          <w:color w:val="000000" w:themeColor="text1"/>
          <w:sz w:val="24"/>
          <w:szCs w:val="24"/>
        </w:rPr>
        <w:t>Фактный</w:t>
      </w:r>
      <w:proofErr w:type="spellEnd"/>
      <w:r w:rsidR="002D4207"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>анализ»;</w:t>
      </w:r>
    </w:p>
    <w:p w14:paraId="7C26F6A8" w14:textId="0A86D748" w:rsidR="004F2B6C" w:rsidRPr="008B1520" w:rsidRDefault="004F2B6C" w:rsidP="00092EF7">
      <w:pPr>
        <w:pStyle w:val="IBS4"/>
        <w:numPr>
          <w:ilvl w:val="0"/>
          <w:numId w:val="18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>Отчет «</w:t>
      </w:r>
      <w:r w:rsidR="006334C7" w:rsidRPr="008B1520">
        <w:rPr>
          <w:rFonts w:ascii="Times New Roman" w:hAnsi="Times New Roman"/>
          <w:color w:val="000000" w:themeColor="text1"/>
          <w:sz w:val="24"/>
          <w:szCs w:val="24"/>
        </w:rPr>
        <w:t>Реестр экспериментов по кормам»;</w:t>
      </w:r>
    </w:p>
    <w:p w14:paraId="3142E45B" w14:textId="77777777" w:rsidR="00A9592B" w:rsidRPr="008B1520" w:rsidRDefault="006334C7" w:rsidP="00F24264">
      <w:pPr>
        <w:pStyle w:val="IBS4"/>
        <w:numPr>
          <w:ilvl w:val="0"/>
          <w:numId w:val="18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>Документ «Модель идеального сценария»</w:t>
      </w:r>
      <w:r w:rsidR="00A9592B" w:rsidRPr="008B1520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4ADBC06C" w14:textId="77777777" w:rsidR="00A9592B" w:rsidRPr="008B1520" w:rsidRDefault="00A9592B" w:rsidP="00F24264">
      <w:pPr>
        <w:pStyle w:val="IBS4"/>
        <w:numPr>
          <w:ilvl w:val="0"/>
          <w:numId w:val="18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>Документ «Ввод остатка корма в бункера»;</w:t>
      </w:r>
    </w:p>
    <w:p w14:paraId="397F5316" w14:textId="1D0E7C2D" w:rsidR="009B7C2B" w:rsidRPr="008B1520" w:rsidRDefault="00A9592B" w:rsidP="00F24264">
      <w:pPr>
        <w:pStyle w:val="IBS4"/>
        <w:numPr>
          <w:ilvl w:val="0"/>
          <w:numId w:val="18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>Документ «Поставка корма».</w:t>
      </w:r>
    </w:p>
    <w:p w14:paraId="14240EEB" w14:textId="77777777" w:rsidR="009B7C2B" w:rsidRPr="008B1520" w:rsidRDefault="009B7C2B" w:rsidP="009B7C2B">
      <w:pPr>
        <w:pStyle w:val="IBS4"/>
        <w:rPr>
          <w:rFonts w:ascii="Times New Roman" w:hAnsi="Times New Roman"/>
          <w:color w:val="000000" w:themeColor="text1"/>
          <w:sz w:val="24"/>
          <w:szCs w:val="24"/>
        </w:rPr>
      </w:pPr>
    </w:p>
    <w:p w14:paraId="0B2907E9" w14:textId="7D73C6BB" w:rsidR="00197591" w:rsidRPr="008B1520" w:rsidRDefault="00197591" w:rsidP="00553660">
      <w:pPr>
        <w:pStyle w:val="1"/>
        <w:rPr>
          <w:rFonts w:ascii="Times New Roman" w:hAnsi="Times New Roman" w:cs="Times New Roman"/>
          <w:szCs w:val="24"/>
        </w:rPr>
      </w:pPr>
      <w:bookmarkStart w:id="3" w:name="_Toc77755723"/>
      <w:bookmarkStart w:id="4" w:name="_Toc81213486"/>
      <w:r w:rsidRPr="008B1520">
        <w:rPr>
          <w:rFonts w:ascii="Times New Roman" w:hAnsi="Times New Roman" w:cs="Times New Roman"/>
          <w:szCs w:val="24"/>
        </w:rPr>
        <w:t xml:space="preserve">Описание </w:t>
      </w:r>
      <w:r w:rsidR="007B5290" w:rsidRPr="008B1520">
        <w:rPr>
          <w:rFonts w:ascii="Times New Roman" w:hAnsi="Times New Roman" w:cs="Times New Roman"/>
          <w:szCs w:val="24"/>
        </w:rPr>
        <w:t xml:space="preserve">функциональной </w:t>
      </w:r>
      <w:r w:rsidRPr="008B1520">
        <w:rPr>
          <w:rFonts w:ascii="Times New Roman" w:hAnsi="Times New Roman" w:cs="Times New Roman"/>
          <w:szCs w:val="24"/>
        </w:rPr>
        <w:t xml:space="preserve">реализации </w:t>
      </w:r>
      <w:r w:rsidR="007B5290" w:rsidRPr="008B1520">
        <w:rPr>
          <w:rFonts w:ascii="Times New Roman" w:hAnsi="Times New Roman" w:cs="Times New Roman"/>
          <w:szCs w:val="24"/>
        </w:rPr>
        <w:t xml:space="preserve">шагов </w:t>
      </w:r>
      <w:r w:rsidRPr="008B1520">
        <w:rPr>
          <w:rFonts w:ascii="Times New Roman" w:hAnsi="Times New Roman" w:cs="Times New Roman"/>
          <w:szCs w:val="24"/>
        </w:rPr>
        <w:t>БП</w:t>
      </w:r>
      <w:bookmarkEnd w:id="3"/>
      <w:bookmarkEnd w:id="4"/>
    </w:p>
    <w:p w14:paraId="111813BD" w14:textId="2B75540C" w:rsidR="004676C8" w:rsidRPr="008B1520" w:rsidRDefault="00B72EA2" w:rsidP="00553660">
      <w:pPr>
        <w:pStyle w:val="2"/>
        <w:rPr>
          <w:rFonts w:ascii="Times New Roman" w:hAnsi="Times New Roman"/>
          <w:szCs w:val="24"/>
        </w:rPr>
      </w:pPr>
      <w:bookmarkStart w:id="5" w:name="_Toc77755724"/>
      <w:bookmarkStart w:id="6" w:name="_Toc81213487"/>
      <w:r w:rsidRPr="008B1520">
        <w:rPr>
          <w:rFonts w:ascii="Times New Roman" w:hAnsi="Times New Roman"/>
          <w:szCs w:val="24"/>
        </w:rPr>
        <w:t>Оперативный</w:t>
      </w:r>
      <w:r w:rsidR="00852184" w:rsidRPr="008B1520">
        <w:rPr>
          <w:rFonts w:ascii="Times New Roman" w:hAnsi="Times New Roman"/>
          <w:szCs w:val="24"/>
        </w:rPr>
        <w:t xml:space="preserve"> план кормления животных</w:t>
      </w:r>
      <w:bookmarkEnd w:id="5"/>
      <w:bookmarkEnd w:id="6"/>
    </w:p>
    <w:p w14:paraId="111813BE" w14:textId="6E74B1FB" w:rsidR="00D62D1B" w:rsidRPr="008B1520" w:rsidRDefault="008E5874" w:rsidP="00553660">
      <w:pPr>
        <w:pStyle w:val="3"/>
        <w:rPr>
          <w:rFonts w:ascii="Times New Roman" w:hAnsi="Times New Roman"/>
          <w:sz w:val="24"/>
          <w:szCs w:val="24"/>
        </w:rPr>
      </w:pPr>
      <w:r w:rsidRPr="008B1520">
        <w:rPr>
          <w:rFonts w:ascii="Times New Roman" w:hAnsi="Times New Roman"/>
          <w:sz w:val="24"/>
          <w:szCs w:val="24"/>
        </w:rPr>
        <w:t xml:space="preserve"> </w:t>
      </w:r>
      <w:bookmarkStart w:id="7" w:name="_Ref60841100"/>
      <w:bookmarkStart w:id="8" w:name="_Toc77755725"/>
      <w:bookmarkStart w:id="9" w:name="_Toc81213488"/>
      <w:r w:rsidR="00DE3EA2" w:rsidRPr="008B1520">
        <w:rPr>
          <w:rFonts w:ascii="Times New Roman" w:hAnsi="Times New Roman"/>
          <w:sz w:val="24"/>
          <w:szCs w:val="24"/>
        </w:rPr>
        <w:t xml:space="preserve">Основания </w:t>
      </w:r>
      <w:bookmarkEnd w:id="7"/>
      <w:r w:rsidR="00BB0A14" w:rsidRPr="008B1520">
        <w:rPr>
          <w:rFonts w:ascii="Times New Roman" w:hAnsi="Times New Roman"/>
          <w:sz w:val="24"/>
          <w:szCs w:val="24"/>
        </w:rPr>
        <w:t>расширения/изменения функциональности типовой конфигурации</w:t>
      </w:r>
      <w:bookmarkEnd w:id="8"/>
      <w:bookmarkEnd w:id="9"/>
    </w:p>
    <w:p w14:paraId="5275AA2E" w14:textId="791A7C4A" w:rsidR="00BB0A14" w:rsidRPr="008B1520" w:rsidRDefault="001173D6" w:rsidP="001173D6">
      <w:pPr>
        <w:ind w:firstLine="284"/>
        <w:rPr>
          <w:rFonts w:ascii="Times New Roman" w:hAnsi="Times New Roman"/>
          <w:sz w:val="24"/>
          <w:szCs w:val="24"/>
        </w:rPr>
      </w:pPr>
      <w:r w:rsidRPr="008B1520">
        <w:rPr>
          <w:rFonts w:ascii="Times New Roman" w:hAnsi="Times New Roman"/>
          <w:sz w:val="24"/>
          <w:szCs w:val="24"/>
        </w:rPr>
        <w:t xml:space="preserve"> </w:t>
      </w:r>
      <w:r w:rsidR="00BB0A14" w:rsidRPr="008B1520">
        <w:rPr>
          <w:rFonts w:ascii="Times New Roman" w:hAnsi="Times New Roman"/>
          <w:sz w:val="24"/>
          <w:szCs w:val="24"/>
        </w:rPr>
        <w:t xml:space="preserve">Доработка производится на основании следующих функциональных </w:t>
      </w:r>
      <w:r w:rsidR="009A7589">
        <w:rPr>
          <w:rFonts w:ascii="Times New Roman" w:hAnsi="Times New Roman"/>
          <w:sz w:val="24"/>
          <w:szCs w:val="24"/>
        </w:rPr>
        <w:t>требований</w:t>
      </w:r>
      <w:r w:rsidR="00BB0A14" w:rsidRPr="008B1520">
        <w:rPr>
          <w:rFonts w:ascii="Times New Roman" w:hAnsi="Times New Roman"/>
          <w:sz w:val="24"/>
          <w:szCs w:val="24"/>
        </w:rPr>
        <w:t>.</w:t>
      </w:r>
    </w:p>
    <w:p w14:paraId="092F735C" w14:textId="1CD86FA5" w:rsidR="00BB0A14" w:rsidRPr="008B1520" w:rsidRDefault="00BB0A14" w:rsidP="00553660">
      <w:pPr>
        <w:pStyle w:val="IBS4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4935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9482"/>
      </w:tblGrid>
      <w:tr w:rsidR="009A7589" w:rsidRPr="008B1520" w14:paraId="111813C1" w14:textId="4F1595AD" w:rsidTr="009A7589">
        <w:trPr>
          <w:cantSplit/>
          <w:trHeight w:val="333"/>
        </w:trPr>
        <w:tc>
          <w:tcPr>
            <w:tcW w:w="5000" w:type="pct"/>
            <w:tcBorders>
              <w:top w:val="single" w:sz="12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111813C0" w14:textId="6E710270" w:rsidR="009A7589" w:rsidRPr="008B1520" w:rsidRDefault="009A7589" w:rsidP="00DE3EA2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ФУНКЦИОНАЛЬНЫЕ ТРЕБОВАНИЯ</w:t>
            </w:r>
          </w:p>
        </w:tc>
      </w:tr>
      <w:tr w:rsidR="009A7589" w:rsidRPr="008B1520" w14:paraId="111813C4" w14:textId="6D88461B" w:rsidTr="009A7589">
        <w:trPr>
          <w:cantSplit/>
        </w:trPr>
        <w:tc>
          <w:tcPr>
            <w:tcW w:w="50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4ED6A1F" w14:textId="1A990A02" w:rsidR="009A7589" w:rsidRDefault="009A7589" w:rsidP="005A1FF0">
            <w:pPr>
              <w:spacing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589">
              <w:rPr>
                <w:rFonts w:ascii="Times New Roman" w:hAnsi="Times New Roman"/>
                <w:color w:val="000000"/>
                <w:sz w:val="24"/>
                <w:szCs w:val="24"/>
              </w:rPr>
              <w:t>Необходимо разработать механизм для формирования оперативного плана кормления животных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8B15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Первоначальная версия формируется на основании расчета количества животных на текущую дату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  <w:r w:rsidRPr="008B15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нормы кормления. </w:t>
            </w:r>
          </w:p>
          <w:p w14:paraId="1CDE6DC0" w14:textId="52D81507" w:rsidR="009A7589" w:rsidRDefault="009A7589" w:rsidP="005A1FF0">
            <w:pPr>
              <w:spacing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процессе работы Системы оперативный план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корректируется</w:t>
            </w:r>
            <w:r w:rsidRPr="008B15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основе вносимой в Систему информации о производственных операциях по </w:t>
            </w:r>
            <w:proofErr w:type="spellStart"/>
            <w:r w:rsidRPr="008B1520">
              <w:rPr>
                <w:rFonts w:ascii="Times New Roman" w:hAnsi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8B1520">
              <w:rPr>
                <w:rFonts w:ascii="Times New Roman" w:hAnsi="Times New Roman"/>
                <w:color w:val="000000"/>
                <w:sz w:val="24"/>
                <w:szCs w:val="24"/>
              </w:rPr>
              <w:t>вку</w:t>
            </w:r>
            <w:proofErr w:type="spellEnd"/>
            <w:r w:rsidRPr="008B15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результатах кормовых экспериментов.</w:t>
            </w:r>
          </w:p>
          <w:p w14:paraId="111813C3" w14:textId="5A95B9FB" w:rsidR="009A7589" w:rsidRPr="008B1520" w:rsidRDefault="009A7589" w:rsidP="009A7589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</w:t>
            </w:r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ри обновлении данных в документе «Оперативный план кормления животных», табличная часть будет заполнена актуальной информаций.</w:t>
            </w:r>
          </w:p>
        </w:tc>
      </w:tr>
      <w:tr w:rsidR="009A7589" w:rsidRPr="008B1520" w14:paraId="111813C7" w14:textId="49A8C565" w:rsidTr="009A7589">
        <w:trPr>
          <w:cantSplit/>
        </w:trPr>
        <w:tc>
          <w:tcPr>
            <w:tcW w:w="50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11813C6" w14:textId="008A602D" w:rsidR="009A7589" w:rsidRPr="008B1520" w:rsidRDefault="009A7589" w:rsidP="009A7589">
            <w:pP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B1520">
              <w:rPr>
                <w:rFonts w:ascii="Times New Roman" w:hAnsi="Times New Roman"/>
                <w:color w:val="000000"/>
                <w:sz w:val="24"/>
                <w:szCs w:val="24"/>
              </w:rPr>
              <w:t>В Системе должен рассчитываться идеальный план потребления корма по маркам на основании фактических данных производств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8B15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1520">
              <w:rPr>
                <w:rFonts w:ascii="Times New Roman" w:hAnsi="Times New Roman"/>
                <w:color w:val="000000"/>
                <w:sz w:val="24"/>
                <w:szCs w:val="24"/>
              </w:rPr>
              <w:t>живка</w:t>
            </w:r>
            <w:proofErr w:type="spellEnd"/>
            <w:r w:rsidRPr="008B152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9A7589" w:rsidRPr="008B1520" w14:paraId="2DC9284D" w14:textId="04BE968F" w:rsidTr="009A7589">
        <w:trPr>
          <w:cantSplit/>
        </w:trPr>
        <w:tc>
          <w:tcPr>
            <w:tcW w:w="50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320D646" w14:textId="406D2E2C" w:rsidR="009A7589" w:rsidRPr="008B1520" w:rsidRDefault="009A7589" w:rsidP="00671116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B15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Системе должен рассчитываться оперативный план с учетом статистики по предыдущим месяцам, скорректированный на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текущее </w:t>
            </w:r>
            <w:r w:rsidRPr="008B1520"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животных.</w:t>
            </w:r>
          </w:p>
        </w:tc>
      </w:tr>
    </w:tbl>
    <w:p w14:paraId="7C452192" w14:textId="4FBE956D" w:rsidR="0018736F" w:rsidRPr="008B1520" w:rsidRDefault="0018736F" w:rsidP="00D22E86">
      <w:pPr>
        <w:pStyle w:val="3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bookmarkStart w:id="10" w:name="_Toc61338337"/>
      <w:bookmarkStart w:id="11" w:name="_Toc61338340"/>
      <w:bookmarkStart w:id="12" w:name="_Toc61338343"/>
      <w:bookmarkEnd w:id="10"/>
      <w:bookmarkEnd w:id="11"/>
      <w:bookmarkEnd w:id="12"/>
    </w:p>
    <w:p w14:paraId="111813DF" w14:textId="3A25FAAD" w:rsidR="00236F52" w:rsidRPr="008B1520" w:rsidRDefault="00BB0A14" w:rsidP="00553660">
      <w:pPr>
        <w:pStyle w:val="3"/>
        <w:rPr>
          <w:rFonts w:ascii="Times New Roman" w:hAnsi="Times New Roman"/>
          <w:sz w:val="24"/>
          <w:szCs w:val="24"/>
        </w:rPr>
      </w:pPr>
      <w:bookmarkStart w:id="13" w:name="_Toc77755726"/>
      <w:bookmarkStart w:id="14" w:name="_Toc81213489"/>
      <w:r w:rsidRPr="008B1520">
        <w:rPr>
          <w:rFonts w:ascii="Times New Roman" w:hAnsi="Times New Roman"/>
          <w:sz w:val="24"/>
          <w:szCs w:val="24"/>
        </w:rPr>
        <w:t>Описание реализации</w:t>
      </w:r>
      <w:bookmarkEnd w:id="13"/>
      <w:bookmarkEnd w:id="14"/>
    </w:p>
    <w:p w14:paraId="15AC04C9" w14:textId="26B74D86" w:rsidR="00BB0A14" w:rsidRPr="008B1520" w:rsidRDefault="001173D6" w:rsidP="001173D6">
      <w:pPr>
        <w:ind w:firstLine="284"/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B0A14" w:rsidRPr="008B1520">
        <w:rPr>
          <w:rFonts w:ascii="Times New Roman" w:hAnsi="Times New Roman"/>
          <w:color w:val="000000" w:themeColor="text1"/>
          <w:sz w:val="24"/>
          <w:szCs w:val="24"/>
        </w:rPr>
        <w:t>Для реализации указанных в п.</w:t>
      </w:r>
      <w:r w:rsidR="00BB0A14" w:rsidRPr="0023558D">
        <w:rPr>
          <w:rFonts w:ascii="Times New Roman" w:hAnsi="Times New Roman"/>
          <w:color w:val="000000" w:themeColor="text1"/>
          <w:sz w:val="24"/>
          <w:szCs w:val="24"/>
        </w:rPr>
        <w:fldChar w:fldCharType="begin"/>
      </w:r>
      <w:r w:rsidR="00BB0A14" w:rsidRPr="008B1520">
        <w:rPr>
          <w:rFonts w:ascii="Times New Roman" w:hAnsi="Times New Roman"/>
          <w:color w:val="000000" w:themeColor="text1"/>
          <w:sz w:val="24"/>
          <w:szCs w:val="24"/>
        </w:rPr>
        <w:instrText xml:space="preserve"> REF _Ref60841100 \r \h </w:instrText>
      </w:r>
      <w:r w:rsidR="00044042" w:rsidRPr="008B1520">
        <w:rPr>
          <w:rFonts w:ascii="Times New Roman" w:hAnsi="Times New Roman"/>
          <w:color w:val="000000" w:themeColor="text1"/>
          <w:sz w:val="24"/>
          <w:szCs w:val="24"/>
        </w:rPr>
        <w:instrText xml:space="preserve"> \* MERGEFORMAT </w:instrText>
      </w:r>
      <w:r w:rsidR="00BB0A14" w:rsidRPr="0023558D">
        <w:rPr>
          <w:rFonts w:ascii="Times New Roman" w:hAnsi="Times New Roman"/>
          <w:color w:val="000000" w:themeColor="text1"/>
          <w:sz w:val="24"/>
          <w:szCs w:val="24"/>
        </w:rPr>
      </w:r>
      <w:r w:rsidR="00BB0A14" w:rsidRPr="0023558D">
        <w:rPr>
          <w:rFonts w:ascii="Times New Roman" w:hAnsi="Times New Roman"/>
          <w:color w:val="000000" w:themeColor="text1"/>
          <w:sz w:val="24"/>
          <w:szCs w:val="24"/>
        </w:rPr>
        <w:fldChar w:fldCharType="separate"/>
      </w:r>
      <w:r w:rsidR="00BB0A14" w:rsidRPr="008B1520">
        <w:rPr>
          <w:rFonts w:ascii="Times New Roman" w:hAnsi="Times New Roman"/>
          <w:color w:val="000000" w:themeColor="text1"/>
          <w:sz w:val="24"/>
          <w:szCs w:val="24"/>
        </w:rPr>
        <w:t>2.1.1</w:t>
      </w:r>
      <w:r w:rsidR="00BB0A14" w:rsidRPr="0023558D">
        <w:rPr>
          <w:rFonts w:ascii="Times New Roman" w:hAnsi="Times New Roman"/>
          <w:color w:val="000000" w:themeColor="text1"/>
          <w:sz w:val="24"/>
          <w:szCs w:val="24"/>
        </w:rPr>
        <w:fldChar w:fldCharType="end"/>
      </w:r>
      <w:r w:rsidR="00BB0A14"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D7CDA"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функциональных </w:t>
      </w:r>
      <w:r w:rsidR="009A7589">
        <w:rPr>
          <w:rFonts w:ascii="Times New Roman" w:hAnsi="Times New Roman"/>
          <w:color w:val="000000" w:themeColor="text1"/>
          <w:sz w:val="24"/>
          <w:szCs w:val="24"/>
        </w:rPr>
        <w:t>требований</w:t>
      </w:r>
      <w:r w:rsidR="00BB0A14"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 должны быть реализованы следующие основные процедуры:</w:t>
      </w:r>
    </w:p>
    <w:p w14:paraId="2AE8CBD3" w14:textId="77777777" w:rsidR="00F836EE" w:rsidRPr="008B1520" w:rsidRDefault="006D7CDA" w:rsidP="001173D6">
      <w:pPr>
        <w:pStyle w:val="IBS4"/>
        <w:numPr>
          <w:ilvl w:val="0"/>
          <w:numId w:val="32"/>
        </w:numPr>
        <w:ind w:left="567" w:hanging="283"/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lastRenderedPageBreak/>
        <w:t>Документ «</w:t>
      </w:r>
      <w:r w:rsidR="003052F3" w:rsidRPr="008B1520">
        <w:rPr>
          <w:rFonts w:ascii="Times New Roman" w:hAnsi="Times New Roman"/>
          <w:color w:val="000000" w:themeColor="text1"/>
          <w:sz w:val="24"/>
          <w:szCs w:val="24"/>
        </w:rPr>
        <w:t>Оперативный план кормления животных</w:t>
      </w:r>
      <w:r w:rsidR="004D5AC5" w:rsidRPr="008B1520">
        <w:rPr>
          <w:rFonts w:ascii="Times New Roman" w:hAnsi="Times New Roman"/>
          <w:color w:val="000000" w:themeColor="text1"/>
          <w:sz w:val="24"/>
          <w:szCs w:val="24"/>
        </w:rPr>
        <w:t>».</w:t>
      </w:r>
    </w:p>
    <w:p w14:paraId="3C656A05" w14:textId="77777777" w:rsidR="00F836EE" w:rsidRPr="008B1520" w:rsidRDefault="003052F3" w:rsidP="001173D6">
      <w:pPr>
        <w:pStyle w:val="IBS4"/>
        <w:ind w:left="360" w:firstLine="207"/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Данный документ </w:t>
      </w:r>
      <w:r w:rsidR="006B1466" w:rsidRPr="008B1520">
        <w:rPr>
          <w:rFonts w:ascii="Times New Roman" w:hAnsi="Times New Roman"/>
          <w:color w:val="000000" w:themeColor="text1"/>
          <w:sz w:val="24"/>
          <w:szCs w:val="24"/>
        </w:rPr>
        <w:t>позволяет создавать оперативное планирование кормления животных.</w:t>
      </w:r>
    </w:p>
    <w:p w14:paraId="1588C7FE" w14:textId="3B6B6A80" w:rsidR="00F836EE" w:rsidRPr="008B1520" w:rsidRDefault="006B1466" w:rsidP="001173D6">
      <w:pPr>
        <w:pStyle w:val="IBS4"/>
        <w:ind w:left="360" w:firstLine="207"/>
        <w:rPr>
          <w:rFonts w:ascii="Times New Roman" w:hAnsi="Times New Roman"/>
          <w:color w:val="000000" w:themeColor="text1"/>
          <w:sz w:val="24"/>
          <w:szCs w:val="24"/>
        </w:rPr>
      </w:pPr>
      <w:r w:rsidRPr="0023558D">
        <w:rPr>
          <w:rFonts w:ascii="Times New Roman" w:hAnsi="Times New Roman"/>
          <w:color w:val="000000" w:themeColor="text1"/>
          <w:sz w:val="24"/>
          <w:szCs w:val="24"/>
        </w:rPr>
        <w:t>Документ будет заполняться на основание данных по нахождения животных на ферме и норм кормления животных</w:t>
      </w:r>
      <w:r w:rsidR="00BC13C9" w:rsidRPr="0023558D">
        <w:rPr>
          <w:rFonts w:ascii="Times New Roman" w:hAnsi="Times New Roman"/>
          <w:color w:val="000000" w:themeColor="text1"/>
          <w:sz w:val="24"/>
          <w:szCs w:val="24"/>
        </w:rPr>
        <w:t xml:space="preserve">, а именно по планированию </w:t>
      </w:r>
      <w:r w:rsidR="00D81F10" w:rsidRPr="0023558D">
        <w:rPr>
          <w:rFonts w:ascii="Times New Roman" w:hAnsi="Times New Roman"/>
          <w:color w:val="000000" w:themeColor="text1"/>
          <w:sz w:val="24"/>
          <w:szCs w:val="24"/>
        </w:rPr>
        <w:t>движения животных</w:t>
      </w:r>
      <w:r w:rsidRPr="0023558D">
        <w:rPr>
          <w:rFonts w:ascii="Times New Roman" w:hAnsi="Times New Roman"/>
          <w:color w:val="000000" w:themeColor="text1"/>
          <w:sz w:val="24"/>
          <w:szCs w:val="24"/>
        </w:rPr>
        <w:t>. Также в документе будет возможность корректировать потребность в корме вручную, начальником фермы или лицами, которые имеют право на создание/редактирование данного документа.</w:t>
      </w:r>
    </w:p>
    <w:p w14:paraId="378534A9" w14:textId="77777777" w:rsidR="00F836EE" w:rsidRPr="008B1520" w:rsidRDefault="006B1466" w:rsidP="001173D6">
      <w:pPr>
        <w:pStyle w:val="IBS4"/>
        <w:ind w:left="360" w:firstLine="207"/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>Документ «Оперативный план кормления животных» можно будет обновлять для того, чтобы актуализировать данные с учетом вносимых производственных операциях и результатах кормовых экспериментов.</w:t>
      </w:r>
    </w:p>
    <w:p w14:paraId="2C29D42D" w14:textId="77777777" w:rsidR="00F836EE" w:rsidRPr="008B1520" w:rsidRDefault="006B1466" w:rsidP="001173D6">
      <w:pPr>
        <w:pStyle w:val="IBS4"/>
        <w:ind w:left="360" w:firstLine="207"/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>На основание данного документа, можно создать документ «Идеальный план потребления корма по маркам». Это будет тот же тип документа, но с отметкой, что документ является «Идеальным планом» и его нельзя будет корректировать.</w:t>
      </w:r>
    </w:p>
    <w:p w14:paraId="15C0549E" w14:textId="30D03295" w:rsidR="003D719A" w:rsidRPr="008B1520" w:rsidRDefault="003D719A" w:rsidP="001173D6">
      <w:pPr>
        <w:pStyle w:val="IBS4"/>
        <w:ind w:left="360" w:firstLine="207"/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Документ «Оперативный план кормления животных» можно будет заполнить на основание данных оперативного планирования </w:t>
      </w:r>
      <w:r w:rsidR="0033614F" w:rsidRPr="008B1520">
        <w:rPr>
          <w:rFonts w:ascii="Times New Roman" w:hAnsi="Times New Roman"/>
          <w:color w:val="000000" w:themeColor="text1"/>
          <w:sz w:val="24"/>
          <w:szCs w:val="24"/>
        </w:rPr>
        <w:t>за предыдущий месяц</w:t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. Необходимо будет ввести количество месяцев и документ заполнит данные с учетом среднего потребления кормов </w:t>
      </w:r>
      <w:r w:rsidR="0033614F" w:rsidRPr="008B1520">
        <w:rPr>
          <w:rFonts w:ascii="Times New Roman" w:hAnsi="Times New Roman"/>
          <w:color w:val="000000" w:themeColor="text1"/>
          <w:sz w:val="24"/>
          <w:szCs w:val="24"/>
        </w:rPr>
        <w:t>за предыдущий месяц</w:t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>, скорректированный на фактическое количество животных на ферме.</w:t>
      </w:r>
    </w:p>
    <w:p w14:paraId="23509C05" w14:textId="77777777" w:rsidR="00265A35" w:rsidRPr="008B1520" w:rsidRDefault="00265A35" w:rsidP="001173D6">
      <w:pPr>
        <w:pStyle w:val="IBS4"/>
        <w:ind w:left="360" w:firstLine="207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10929" w:type="dxa"/>
        <w:jc w:val="center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  <w:gridCol w:w="2239"/>
        <w:gridCol w:w="5863"/>
      </w:tblGrid>
      <w:tr w:rsidR="00265A35" w:rsidRPr="008B1520" w14:paraId="6DDFFBAA" w14:textId="77777777" w:rsidTr="0023558D">
        <w:trPr>
          <w:trHeight w:val="345"/>
          <w:jc w:val="center"/>
        </w:trPr>
        <w:tc>
          <w:tcPr>
            <w:tcW w:w="282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4FC213C7" w14:textId="77777777" w:rsidR="00265A35" w:rsidRPr="008B1520" w:rsidRDefault="00265A35" w:rsidP="0079604B">
            <w:pPr>
              <w:spacing w:before="0" w:after="0"/>
              <w:jc w:val="center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4D4D4D"/>
                <w:sz w:val="24"/>
                <w:szCs w:val="24"/>
              </w:rPr>
              <w:t>Имя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637D9BF9" w14:textId="77777777" w:rsidR="00265A35" w:rsidRPr="008B1520" w:rsidRDefault="00265A35" w:rsidP="0079604B">
            <w:pPr>
              <w:spacing w:before="0" w:after="0"/>
              <w:jc w:val="center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4D4D4D"/>
                <w:sz w:val="24"/>
                <w:szCs w:val="24"/>
              </w:rPr>
              <w:t>Проверка заполнения</w:t>
            </w:r>
          </w:p>
        </w:tc>
        <w:tc>
          <w:tcPr>
            <w:tcW w:w="586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64D581C3" w14:textId="77777777" w:rsidR="00265A35" w:rsidRPr="008B1520" w:rsidRDefault="00265A35" w:rsidP="0079604B">
            <w:pPr>
              <w:spacing w:before="0" w:after="0"/>
              <w:jc w:val="center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4D4D4D"/>
                <w:sz w:val="24"/>
                <w:szCs w:val="24"/>
              </w:rPr>
              <w:t>Описание типов значения</w:t>
            </w:r>
          </w:p>
        </w:tc>
      </w:tr>
      <w:tr w:rsidR="0016784A" w:rsidRPr="008B1520" w14:paraId="0B696C94" w14:textId="77777777" w:rsidTr="0023558D">
        <w:trPr>
          <w:trHeight w:val="255"/>
          <w:jc w:val="center"/>
        </w:trPr>
        <w:tc>
          <w:tcPr>
            <w:tcW w:w="282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44C6A331" w14:textId="57E57DF0" w:rsidR="0016784A" w:rsidRPr="008B1520" w:rsidRDefault="0016784A" w:rsidP="0016784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Дата документа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136F6126" w14:textId="1A1D4318" w:rsidR="0016784A" w:rsidRPr="008B1520" w:rsidRDefault="0016784A" w:rsidP="0016784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586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32EEBA2F" w14:textId="6FA3C090" w:rsidR="0016784A" w:rsidRPr="008B1520" w:rsidRDefault="0016784A" w:rsidP="0016784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Дата</w:t>
            </w:r>
          </w:p>
        </w:tc>
      </w:tr>
      <w:tr w:rsidR="0016784A" w:rsidRPr="008B1520" w14:paraId="0FD270D2" w14:textId="77777777" w:rsidTr="0023558D">
        <w:trPr>
          <w:trHeight w:val="255"/>
          <w:jc w:val="center"/>
        </w:trPr>
        <w:tc>
          <w:tcPr>
            <w:tcW w:w="282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66771286" w14:textId="64EBBE6B" w:rsidR="0016784A" w:rsidRPr="008B1520" w:rsidRDefault="0016784A" w:rsidP="0016784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Номер документа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010E97B1" w14:textId="42F50AE1" w:rsidR="0016784A" w:rsidRPr="008B1520" w:rsidRDefault="0016784A" w:rsidP="0016784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586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27DE2231" w14:textId="4DAF24D1" w:rsidR="0016784A" w:rsidRPr="008B1520" w:rsidRDefault="0016784A" w:rsidP="0016784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 10</w:t>
            </w:r>
          </w:p>
        </w:tc>
      </w:tr>
      <w:tr w:rsidR="0016784A" w:rsidRPr="008B1520" w14:paraId="5D3C3493" w14:textId="77777777" w:rsidTr="0023558D">
        <w:trPr>
          <w:trHeight w:val="255"/>
          <w:jc w:val="center"/>
        </w:trPr>
        <w:tc>
          <w:tcPr>
            <w:tcW w:w="282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173EDE0E" w14:textId="381746DA" w:rsidR="0016784A" w:rsidRPr="008B1520" w:rsidRDefault="0016784A" w:rsidP="0016784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Документ основание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61D96BEE" w14:textId="7005EC97" w:rsidR="0016784A" w:rsidRPr="008B1520" w:rsidRDefault="0016784A" w:rsidP="0016784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586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6D0E6B6D" w14:textId="42BA6385" w:rsidR="0016784A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ДокументСсылка.</w:t>
            </w:r>
            <w:r w:rsidR="0016784A"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Планирование</w:t>
            </w:r>
            <w:proofErr w:type="spellEnd"/>
          </w:p>
        </w:tc>
      </w:tr>
      <w:tr w:rsidR="00265A35" w:rsidRPr="008B1520" w14:paraId="1BF75EF5" w14:textId="77777777" w:rsidTr="0023558D">
        <w:trPr>
          <w:trHeight w:val="255"/>
          <w:jc w:val="center"/>
        </w:trPr>
        <w:tc>
          <w:tcPr>
            <w:tcW w:w="282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69B9CE88" w14:textId="6F114BA1" w:rsidR="00265A35" w:rsidRPr="008B1520" w:rsidRDefault="0016784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Количество месяцев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18351D29" w14:textId="2E95986E" w:rsidR="00265A35" w:rsidRPr="008B1520" w:rsidRDefault="0016784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586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48AC7AFF" w14:textId="53F94D8B" w:rsidR="00265A35" w:rsidRPr="008B1520" w:rsidRDefault="0016784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3</w:t>
            </w:r>
          </w:p>
        </w:tc>
      </w:tr>
      <w:tr w:rsidR="00265A35" w:rsidRPr="008B1520" w14:paraId="42A8FFB3" w14:textId="77777777" w:rsidTr="0023558D">
        <w:trPr>
          <w:trHeight w:val="255"/>
          <w:jc w:val="center"/>
        </w:trPr>
        <w:tc>
          <w:tcPr>
            <w:tcW w:w="282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C029A11" w14:textId="5CCA3FF2" w:rsidR="00265A35" w:rsidRPr="008B1520" w:rsidRDefault="0016784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Группа животных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ADD7FCE" w14:textId="377225E8" w:rsidR="00265A35" w:rsidRPr="008B1520" w:rsidRDefault="0016784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586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E7CBE9A" w14:textId="003B0787" w:rsidR="00265A35" w:rsidRPr="008B1520" w:rsidRDefault="0016784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Пречисления.ГруппыЖивотных</w:t>
            </w:r>
            <w:proofErr w:type="spellEnd"/>
          </w:p>
        </w:tc>
      </w:tr>
      <w:tr w:rsidR="00265A35" w:rsidRPr="008B1520" w14:paraId="607798DF" w14:textId="77777777" w:rsidTr="0023558D">
        <w:trPr>
          <w:trHeight w:val="255"/>
          <w:jc w:val="center"/>
        </w:trPr>
        <w:tc>
          <w:tcPr>
            <w:tcW w:w="282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8664347" w14:textId="72EF44F7" w:rsidR="00265A35" w:rsidRPr="008B1520" w:rsidRDefault="009A0B42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Наименование корма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62FDF0C" w14:textId="3F221922" w:rsidR="00265A35" w:rsidRPr="008B1520" w:rsidRDefault="00265A35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586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58CAA8C" w14:textId="2598C8EF" w:rsidR="00265A35" w:rsidRPr="008B1520" w:rsidRDefault="008B1520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9A0B42"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Корма</w:t>
            </w:r>
            <w:proofErr w:type="spellEnd"/>
          </w:p>
        </w:tc>
      </w:tr>
      <w:tr w:rsidR="00265A35" w:rsidRPr="008B1520" w14:paraId="37B0C189" w14:textId="77777777" w:rsidTr="0023558D">
        <w:trPr>
          <w:trHeight w:val="255"/>
          <w:jc w:val="center"/>
        </w:trPr>
        <w:tc>
          <w:tcPr>
            <w:tcW w:w="282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7307EF2" w14:textId="6E471F5B" w:rsidR="00265A35" w:rsidRPr="008B1520" w:rsidRDefault="009A0B42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Период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4A83053F" w14:textId="3787ED51" w:rsidR="00265A35" w:rsidRPr="008B1520" w:rsidRDefault="00265A35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586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F6D1AFB" w14:textId="0EE0139C" w:rsidR="00265A35" w:rsidRPr="008B483E" w:rsidRDefault="008B483E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Дата</w:t>
            </w:r>
          </w:p>
        </w:tc>
      </w:tr>
    </w:tbl>
    <w:p w14:paraId="3157CF0A" w14:textId="784126A4" w:rsidR="006924FA" w:rsidRPr="008B1520" w:rsidRDefault="00C75E42" w:rsidP="006924FA">
      <w:pPr>
        <w:pStyle w:val="2"/>
        <w:rPr>
          <w:rFonts w:ascii="Times New Roman" w:hAnsi="Times New Roman"/>
          <w:szCs w:val="24"/>
        </w:rPr>
      </w:pPr>
      <w:bookmarkStart w:id="15" w:name="_Toc80369257"/>
      <w:bookmarkStart w:id="16" w:name="_Toc77755727"/>
      <w:bookmarkStart w:id="17" w:name="_Toc81213490"/>
      <w:bookmarkEnd w:id="15"/>
      <w:r w:rsidRPr="008B1520">
        <w:rPr>
          <w:rFonts w:ascii="Times New Roman" w:hAnsi="Times New Roman"/>
          <w:szCs w:val="24"/>
        </w:rPr>
        <w:t>Планирование экспериментов по кормлению животных</w:t>
      </w:r>
      <w:bookmarkEnd w:id="16"/>
      <w:bookmarkEnd w:id="17"/>
    </w:p>
    <w:p w14:paraId="10AE6FED" w14:textId="6B01BF06" w:rsidR="006924FA" w:rsidRPr="008B1520" w:rsidRDefault="006924FA" w:rsidP="006924FA">
      <w:pPr>
        <w:pStyle w:val="3"/>
        <w:rPr>
          <w:rFonts w:ascii="Times New Roman" w:hAnsi="Times New Roman"/>
          <w:sz w:val="24"/>
          <w:szCs w:val="24"/>
        </w:rPr>
      </w:pPr>
      <w:r w:rsidRPr="008B1520">
        <w:rPr>
          <w:rFonts w:ascii="Times New Roman" w:hAnsi="Times New Roman"/>
          <w:sz w:val="24"/>
          <w:szCs w:val="24"/>
        </w:rPr>
        <w:t xml:space="preserve"> </w:t>
      </w:r>
      <w:bookmarkStart w:id="18" w:name="_Toc77755728"/>
      <w:bookmarkStart w:id="19" w:name="_Toc81213491"/>
      <w:r w:rsidRPr="008B1520">
        <w:rPr>
          <w:rFonts w:ascii="Times New Roman" w:hAnsi="Times New Roman"/>
          <w:sz w:val="24"/>
          <w:szCs w:val="24"/>
        </w:rPr>
        <w:t>Основания расширения/изменения функциональности типовой конфигурации</w:t>
      </w:r>
      <w:bookmarkEnd w:id="18"/>
      <w:bookmarkEnd w:id="19"/>
    </w:p>
    <w:p w14:paraId="4C526182" w14:textId="59DFC40A" w:rsidR="00D7582A" w:rsidRPr="008B1520" w:rsidRDefault="00D7582A" w:rsidP="0076783E">
      <w:pPr>
        <w:ind w:firstLine="567"/>
        <w:rPr>
          <w:rFonts w:ascii="Times New Roman" w:hAnsi="Times New Roman"/>
          <w:sz w:val="24"/>
          <w:szCs w:val="24"/>
        </w:rPr>
      </w:pPr>
      <w:proofErr w:type="gramStart"/>
      <w:r w:rsidRPr="008B1520">
        <w:rPr>
          <w:rFonts w:ascii="Times New Roman" w:hAnsi="Times New Roman"/>
          <w:sz w:val="24"/>
          <w:szCs w:val="24"/>
        </w:rPr>
        <w:t>Доработка  функциональных</w:t>
      </w:r>
      <w:proofErr w:type="gramEnd"/>
      <w:r w:rsidRPr="008B1520">
        <w:rPr>
          <w:rFonts w:ascii="Times New Roman" w:hAnsi="Times New Roman"/>
          <w:sz w:val="24"/>
          <w:szCs w:val="24"/>
        </w:rPr>
        <w:t xml:space="preserve"> </w:t>
      </w:r>
      <w:r w:rsidR="009A7589">
        <w:rPr>
          <w:rFonts w:ascii="Times New Roman" w:hAnsi="Times New Roman"/>
          <w:sz w:val="24"/>
          <w:szCs w:val="24"/>
        </w:rPr>
        <w:t>требований</w:t>
      </w:r>
      <w:r w:rsidRPr="008B1520">
        <w:rPr>
          <w:rFonts w:ascii="Times New Roman" w:hAnsi="Times New Roman"/>
          <w:sz w:val="24"/>
          <w:szCs w:val="24"/>
        </w:rPr>
        <w:t>.</w:t>
      </w:r>
    </w:p>
    <w:p w14:paraId="3D0A39A6" w14:textId="5D697A84" w:rsidR="00D7582A" w:rsidRPr="008B1520" w:rsidRDefault="00D7582A" w:rsidP="000101E8">
      <w:pPr>
        <w:pStyle w:val="IBS4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4935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9482"/>
      </w:tblGrid>
      <w:tr w:rsidR="009A7589" w:rsidRPr="008B1520" w14:paraId="25BD1029" w14:textId="77777777" w:rsidTr="00A819C9">
        <w:trPr>
          <w:cantSplit/>
          <w:trHeight w:val="333"/>
        </w:trPr>
        <w:tc>
          <w:tcPr>
            <w:tcW w:w="5000" w:type="pct"/>
            <w:tcBorders>
              <w:top w:val="single" w:sz="12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2A9F11D3" w14:textId="77777777" w:rsidR="009A7589" w:rsidRPr="008B1520" w:rsidRDefault="009A7589" w:rsidP="00CA000B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bookmarkStart w:id="20" w:name="_Hlk72324629"/>
            <w:r w:rsidRPr="008B152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ФУНКЦИОНАЛЬНЫЕ ТРЕБОВАНИЯ</w:t>
            </w:r>
          </w:p>
        </w:tc>
      </w:tr>
      <w:tr w:rsidR="009A7589" w:rsidRPr="008B1520" w14:paraId="0D7452BC" w14:textId="77777777" w:rsidTr="00A819C9">
        <w:trPr>
          <w:cantSplit/>
        </w:trPr>
        <w:tc>
          <w:tcPr>
            <w:tcW w:w="50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6FC5C47" w14:textId="19D13CEC" w:rsidR="009A7589" w:rsidRPr="008B1520" w:rsidRDefault="009A7589" w:rsidP="001B716D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При оперативном планировании кормления необходимо предусмотреть возможность планирования кормовых экспериментов с возможностью указания целей и задач эксперимента, последовательности проведения экспериментов. Требуется разработка документа «Планирование экспериментов по кормлению животных», который будет создаваться на основание документа «Оперативный план кормления животных».  </w:t>
            </w:r>
          </w:p>
        </w:tc>
      </w:tr>
      <w:bookmarkEnd w:id="20"/>
    </w:tbl>
    <w:p w14:paraId="597E6970" w14:textId="039AEDF9" w:rsidR="002B548C" w:rsidRPr="008B1520" w:rsidRDefault="002B548C">
      <w:pPr>
        <w:spacing w:before="0" w:after="0"/>
        <w:jc w:val="left"/>
        <w:rPr>
          <w:rFonts w:ascii="Times New Roman" w:hAnsi="Times New Roman"/>
          <w:color w:val="000000" w:themeColor="text1"/>
          <w:sz w:val="24"/>
          <w:szCs w:val="24"/>
        </w:rPr>
      </w:pPr>
    </w:p>
    <w:p w14:paraId="69A82014" w14:textId="0001380C" w:rsidR="00515917" w:rsidRPr="008B1520" w:rsidRDefault="00515917" w:rsidP="0076783E">
      <w:pPr>
        <w:spacing w:before="0" w:after="0"/>
        <w:ind w:firstLine="567"/>
        <w:jc w:val="left"/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В рамках процесса </w:t>
      </w:r>
      <w:r w:rsidR="00105492"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«Оперативный план кормления животных», необходимо предусмотреть планирование кормовых экспериментов. </w:t>
      </w:r>
    </w:p>
    <w:p w14:paraId="49CFE685" w14:textId="7F8360AC" w:rsidR="003716EE" w:rsidRPr="008B1520" w:rsidRDefault="003716EE" w:rsidP="0076783E">
      <w:pPr>
        <w:spacing w:before="0" w:after="0"/>
        <w:ind w:firstLine="567"/>
        <w:jc w:val="left"/>
        <w:rPr>
          <w:rFonts w:ascii="Times New Roman" w:hAnsi="Times New Roman"/>
          <w:color w:val="000000" w:themeColor="text1"/>
          <w:sz w:val="24"/>
          <w:szCs w:val="24"/>
        </w:rPr>
      </w:pPr>
    </w:p>
    <w:p w14:paraId="0A01A209" w14:textId="77777777" w:rsidR="00F441F9" w:rsidRPr="008B1520" w:rsidRDefault="00F441F9" w:rsidP="00F441F9">
      <w:pPr>
        <w:pStyle w:val="3"/>
        <w:rPr>
          <w:rFonts w:ascii="Times New Roman" w:hAnsi="Times New Roman"/>
          <w:sz w:val="24"/>
          <w:szCs w:val="24"/>
        </w:rPr>
      </w:pPr>
      <w:bookmarkStart w:id="21" w:name="_Toc77755729"/>
      <w:bookmarkStart w:id="22" w:name="_Toc81213492"/>
      <w:r w:rsidRPr="008B1520">
        <w:rPr>
          <w:rFonts w:ascii="Times New Roman" w:hAnsi="Times New Roman"/>
          <w:sz w:val="24"/>
          <w:szCs w:val="24"/>
        </w:rPr>
        <w:t>Описание реализации</w:t>
      </w:r>
      <w:bookmarkEnd w:id="21"/>
      <w:bookmarkEnd w:id="22"/>
    </w:p>
    <w:p w14:paraId="7BB1F38E" w14:textId="2E989648" w:rsidR="00F441F9" w:rsidRPr="008B1520" w:rsidRDefault="00F441F9" w:rsidP="0076783E">
      <w:pPr>
        <w:ind w:firstLine="567"/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>Для реализации указанных в п.</w:t>
      </w:r>
      <w:r w:rsidRPr="0023558D">
        <w:rPr>
          <w:rFonts w:ascii="Times New Roman" w:hAnsi="Times New Roman"/>
          <w:color w:val="000000" w:themeColor="text1"/>
          <w:sz w:val="24"/>
          <w:szCs w:val="24"/>
        </w:rPr>
        <w:fldChar w:fldCharType="begin"/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instrText xml:space="preserve"> REF _Ref60841100 \r \h  \* MERGEFORMAT </w:instrText>
      </w:r>
      <w:r w:rsidRPr="0023558D">
        <w:rPr>
          <w:rFonts w:ascii="Times New Roman" w:hAnsi="Times New Roman"/>
          <w:color w:val="000000" w:themeColor="text1"/>
          <w:sz w:val="24"/>
          <w:szCs w:val="24"/>
        </w:rPr>
      </w:r>
      <w:r w:rsidRPr="0023558D">
        <w:rPr>
          <w:rFonts w:ascii="Times New Roman" w:hAnsi="Times New Roman"/>
          <w:color w:val="000000" w:themeColor="text1"/>
          <w:sz w:val="24"/>
          <w:szCs w:val="24"/>
        </w:rPr>
        <w:fldChar w:fldCharType="separate"/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>2.2.1</w:t>
      </w:r>
      <w:r w:rsidRPr="0023558D">
        <w:rPr>
          <w:rFonts w:ascii="Times New Roman" w:hAnsi="Times New Roman"/>
          <w:color w:val="000000" w:themeColor="text1"/>
          <w:sz w:val="24"/>
          <w:szCs w:val="24"/>
        </w:rPr>
        <w:fldChar w:fldCharType="end"/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 функциональных </w:t>
      </w:r>
      <w:r w:rsidR="009A7589">
        <w:rPr>
          <w:rFonts w:ascii="Times New Roman" w:hAnsi="Times New Roman"/>
          <w:color w:val="000000" w:themeColor="text1"/>
          <w:sz w:val="24"/>
          <w:szCs w:val="24"/>
        </w:rPr>
        <w:t>требований</w:t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 должны быть реализованы следующие основные процедуры:</w:t>
      </w:r>
    </w:p>
    <w:p w14:paraId="74BF606D" w14:textId="77777777" w:rsidR="00300281" w:rsidRPr="008B1520" w:rsidRDefault="003716EE" w:rsidP="001173D6">
      <w:pPr>
        <w:pStyle w:val="IBS4"/>
        <w:numPr>
          <w:ilvl w:val="0"/>
          <w:numId w:val="13"/>
        </w:numPr>
        <w:ind w:left="0" w:firstLine="426"/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Документ «Планирование экспериментов по кормлению животных» будет создавать на основание документа «Оперативный план кормления животных». </w:t>
      </w:r>
    </w:p>
    <w:p w14:paraId="5F2D7FBC" w14:textId="6971BAB1" w:rsidR="00300281" w:rsidRPr="008B1520" w:rsidRDefault="00300281" w:rsidP="001173D6">
      <w:pPr>
        <w:pStyle w:val="IBS4"/>
        <w:ind w:firstLine="296"/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В табличной части документа </w:t>
      </w:r>
      <w:r w:rsidR="00716CE0">
        <w:rPr>
          <w:rFonts w:ascii="Times New Roman" w:hAnsi="Times New Roman"/>
          <w:color w:val="000000" w:themeColor="text1"/>
          <w:sz w:val="24"/>
          <w:szCs w:val="24"/>
        </w:rPr>
        <w:t xml:space="preserve">необходимо </w:t>
      </w:r>
      <w:r w:rsidR="00716CE0" w:rsidRPr="008B1520">
        <w:rPr>
          <w:rFonts w:ascii="Times New Roman" w:hAnsi="Times New Roman"/>
          <w:color w:val="000000" w:themeColor="text1"/>
          <w:sz w:val="24"/>
          <w:szCs w:val="24"/>
        </w:rPr>
        <w:t>добавлять</w:t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 следующие данные с описание эксперимента:</w:t>
      </w:r>
    </w:p>
    <w:p w14:paraId="5BEB75C6" w14:textId="09585138" w:rsidR="00300281" w:rsidRPr="008B1520" w:rsidRDefault="00300281" w:rsidP="001173D6">
      <w:pPr>
        <w:pStyle w:val="IBS4"/>
        <w:ind w:firstLine="284"/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>После проведения эксперимента, документ можно перевести в статус «Завершено» или «Завершено частично», в зависимости от количества завершенных экспериментов в плане.</w:t>
      </w:r>
    </w:p>
    <w:p w14:paraId="1C3092AF" w14:textId="77777777" w:rsidR="00265A35" w:rsidRPr="008B1520" w:rsidRDefault="00265A35" w:rsidP="001173D6">
      <w:pPr>
        <w:pStyle w:val="IBS4"/>
        <w:ind w:firstLine="284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10770" w:type="dxa"/>
        <w:jc w:val="center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2365"/>
        <w:gridCol w:w="2239"/>
        <w:gridCol w:w="6166"/>
      </w:tblGrid>
      <w:tr w:rsidR="00265A35" w:rsidRPr="008B1520" w14:paraId="3F6BDCA4" w14:textId="77777777" w:rsidTr="0023558D">
        <w:trPr>
          <w:trHeight w:val="345"/>
          <w:jc w:val="center"/>
        </w:trPr>
        <w:tc>
          <w:tcPr>
            <w:tcW w:w="31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4D88245F" w14:textId="77777777" w:rsidR="00265A35" w:rsidRPr="008B1520" w:rsidRDefault="00265A35" w:rsidP="0079604B">
            <w:pPr>
              <w:spacing w:before="0" w:after="0"/>
              <w:jc w:val="center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4D4D4D"/>
                <w:sz w:val="24"/>
                <w:szCs w:val="24"/>
              </w:rPr>
              <w:t>Имя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7AE83E34" w14:textId="77777777" w:rsidR="00265A35" w:rsidRPr="008B1520" w:rsidRDefault="00265A35" w:rsidP="0079604B">
            <w:pPr>
              <w:spacing w:before="0" w:after="0"/>
              <w:jc w:val="center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4D4D4D"/>
                <w:sz w:val="24"/>
                <w:szCs w:val="24"/>
              </w:rPr>
              <w:t>Проверка заполнения</w:t>
            </w:r>
          </w:p>
        </w:tc>
        <w:tc>
          <w:tcPr>
            <w:tcW w:w="539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3AA74E19" w14:textId="77777777" w:rsidR="00265A35" w:rsidRPr="008B1520" w:rsidRDefault="00265A35" w:rsidP="0079604B">
            <w:pPr>
              <w:spacing w:before="0" w:after="0"/>
              <w:jc w:val="center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4D4D4D"/>
                <w:sz w:val="24"/>
                <w:szCs w:val="24"/>
              </w:rPr>
              <w:t>Описание типов значения</w:t>
            </w:r>
          </w:p>
        </w:tc>
      </w:tr>
      <w:tr w:rsidR="00265A35" w:rsidRPr="008B1520" w14:paraId="76C60B55" w14:textId="77777777" w:rsidTr="0023558D">
        <w:trPr>
          <w:trHeight w:val="255"/>
          <w:jc w:val="center"/>
        </w:trPr>
        <w:tc>
          <w:tcPr>
            <w:tcW w:w="31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27FC44F7" w14:textId="571DE621" w:rsidR="00265A35" w:rsidRPr="008B1520" w:rsidRDefault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Дата </w:t>
            </w:r>
            <w:r w:rsidR="0016784A"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проведения испытаний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13EE72DA" w14:textId="00BA44A0" w:rsidR="00265A35" w:rsidRPr="008B1520" w:rsidRDefault="00B83D07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539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3DB8D4BC" w14:textId="3A1E1CE2" w:rsidR="00265A35" w:rsidRPr="008B1520" w:rsidRDefault="0079604B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Дата</w:t>
            </w:r>
          </w:p>
        </w:tc>
      </w:tr>
      <w:tr w:rsidR="00265A35" w:rsidRPr="008B1520" w14:paraId="2A90F41C" w14:textId="77777777" w:rsidTr="0023558D">
        <w:trPr>
          <w:trHeight w:val="255"/>
          <w:jc w:val="center"/>
        </w:trPr>
        <w:tc>
          <w:tcPr>
            <w:tcW w:w="31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26ADB052" w14:textId="13D58226" w:rsidR="00265A35" w:rsidRPr="008B1520" w:rsidRDefault="0079604B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Номер документа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7051F7C1" w14:textId="59D90D27" w:rsidR="00265A35" w:rsidRPr="008B1520" w:rsidRDefault="00B83D07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539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139A8946" w14:textId="0A976591" w:rsidR="00265A35" w:rsidRPr="008B1520" w:rsidRDefault="0016784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 10</w:t>
            </w:r>
          </w:p>
        </w:tc>
      </w:tr>
      <w:tr w:rsidR="00265A35" w:rsidRPr="008B1520" w14:paraId="05893841" w14:textId="77777777" w:rsidTr="0023558D">
        <w:trPr>
          <w:trHeight w:val="255"/>
          <w:jc w:val="center"/>
        </w:trPr>
        <w:tc>
          <w:tcPr>
            <w:tcW w:w="31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15F19A0F" w14:textId="24205423" w:rsidR="00265A35" w:rsidRPr="008B1520" w:rsidRDefault="0079604B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Документ основание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70AFFAA7" w14:textId="282B6938" w:rsidR="00265A35" w:rsidRPr="008B1520" w:rsidRDefault="00B83D07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539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2A2FC444" w14:textId="314AE57F" w:rsidR="00265A35" w:rsidRPr="008B1520" w:rsidRDefault="008B1520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ДокументСсылка.</w:t>
            </w:r>
            <w:r w:rsidR="0079604B"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ОперативныййПланКормленияЖивотных</w:t>
            </w:r>
            <w:proofErr w:type="spellEnd"/>
          </w:p>
        </w:tc>
      </w:tr>
      <w:tr w:rsidR="00265A35" w:rsidRPr="008B1520" w14:paraId="4FA6800D" w14:textId="77777777" w:rsidTr="0023558D">
        <w:trPr>
          <w:trHeight w:val="255"/>
          <w:jc w:val="center"/>
        </w:trPr>
        <w:tc>
          <w:tcPr>
            <w:tcW w:w="31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7C3FB707" w14:textId="463C85BB" w:rsidR="00265A35" w:rsidRPr="008B1520" w:rsidRDefault="0079604B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Организация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335D8832" w14:textId="4AD8E26E" w:rsidR="00265A35" w:rsidRPr="008B1520" w:rsidRDefault="00B83D07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539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263EBB5C" w14:textId="385D729A" w:rsidR="00265A35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79604B"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Организации</w:t>
            </w:r>
            <w:proofErr w:type="spellEnd"/>
          </w:p>
        </w:tc>
      </w:tr>
      <w:tr w:rsidR="00265A35" w:rsidRPr="008B1520" w14:paraId="135E3DBC" w14:textId="77777777" w:rsidTr="0023558D">
        <w:trPr>
          <w:trHeight w:val="255"/>
          <w:jc w:val="center"/>
        </w:trPr>
        <w:tc>
          <w:tcPr>
            <w:tcW w:w="31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418B6570" w14:textId="5BFE683A" w:rsidR="00265A35" w:rsidRPr="008B1520" w:rsidRDefault="0079604B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Ферма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BBF570D" w14:textId="07C9EC31" w:rsidR="00265A35" w:rsidRPr="008B1520" w:rsidRDefault="00B83D07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539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67B4DA4" w14:textId="17C958E3" w:rsidR="00265A35" w:rsidRPr="008B1520" w:rsidRDefault="008B1520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79604B"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Фермы</w:t>
            </w:r>
            <w:proofErr w:type="spellEnd"/>
          </w:p>
        </w:tc>
      </w:tr>
      <w:tr w:rsidR="0079604B" w:rsidRPr="008B1520" w14:paraId="675227B0" w14:textId="77777777" w:rsidTr="0023558D">
        <w:trPr>
          <w:trHeight w:val="255"/>
          <w:jc w:val="center"/>
        </w:trPr>
        <w:tc>
          <w:tcPr>
            <w:tcW w:w="31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21730EC5" w14:textId="616877A4" w:rsidR="0079604B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Действующее вещество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560A5B41" w14:textId="6450160F" w:rsidR="0079604B" w:rsidRPr="008B1520" w:rsidRDefault="00B83D07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539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65BB596" w14:textId="61E2DBC6" w:rsidR="0079604B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 255</w:t>
            </w:r>
          </w:p>
        </w:tc>
      </w:tr>
      <w:tr w:rsidR="0079604B" w:rsidRPr="008B1520" w14:paraId="25FB0980" w14:textId="77777777" w:rsidTr="0023558D">
        <w:trPr>
          <w:trHeight w:val="255"/>
          <w:jc w:val="center"/>
        </w:trPr>
        <w:tc>
          <w:tcPr>
            <w:tcW w:w="31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55C96FDD" w14:textId="13F78A10" w:rsidR="0079604B" w:rsidRPr="008B1520" w:rsidRDefault="0079604B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Группа животных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2BD564D3" w14:textId="26EF44B6" w:rsidR="0079604B" w:rsidRPr="008B1520" w:rsidRDefault="00B83D07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539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489CFF0" w14:textId="616D75AF" w:rsidR="0079604B" w:rsidRPr="008B1520" w:rsidRDefault="0079604B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Пречисления.ГруппыЖивотных</w:t>
            </w:r>
            <w:proofErr w:type="spellEnd"/>
          </w:p>
        </w:tc>
      </w:tr>
      <w:tr w:rsidR="0079604B" w:rsidRPr="008B1520" w14:paraId="311ED35A" w14:textId="77777777" w:rsidTr="0023558D">
        <w:trPr>
          <w:trHeight w:val="255"/>
          <w:jc w:val="center"/>
        </w:trPr>
        <w:tc>
          <w:tcPr>
            <w:tcW w:w="31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2AA828C7" w14:textId="1A7831ED" w:rsidR="0079604B" w:rsidRPr="008B1520" w:rsidRDefault="0079604B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Возраст животных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0311364" w14:textId="31CAF0DC" w:rsidR="0079604B" w:rsidRPr="008B1520" w:rsidRDefault="00B83D07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539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45C1A68A" w14:textId="1787623C" w:rsidR="0079604B" w:rsidRPr="008B1520" w:rsidRDefault="0079604B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 50</w:t>
            </w:r>
          </w:p>
        </w:tc>
      </w:tr>
      <w:tr w:rsidR="0079604B" w:rsidRPr="008B1520" w14:paraId="4E3ABC11" w14:textId="77777777" w:rsidTr="0023558D">
        <w:trPr>
          <w:trHeight w:val="255"/>
          <w:jc w:val="center"/>
        </w:trPr>
        <w:tc>
          <w:tcPr>
            <w:tcW w:w="31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69EE7A9" w14:textId="4D1701A2" w:rsidR="0079604B" w:rsidRPr="008B1520" w:rsidRDefault="0079604B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Количество голов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929E835" w14:textId="31F61401" w:rsidR="0079604B" w:rsidRPr="008B1520" w:rsidRDefault="0079604B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539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7BDFA5D" w14:textId="276E639A" w:rsidR="0079604B" w:rsidRPr="008B1520" w:rsidRDefault="0079604B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10</w:t>
            </w:r>
          </w:p>
        </w:tc>
      </w:tr>
      <w:tr w:rsidR="000170DA" w:rsidRPr="008B1520" w14:paraId="40545562" w14:textId="77777777" w:rsidTr="0023558D">
        <w:trPr>
          <w:trHeight w:val="255"/>
          <w:jc w:val="center"/>
        </w:trPr>
        <w:tc>
          <w:tcPr>
            <w:tcW w:w="31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BABC82A" w14:textId="68218711" w:rsidR="000170DA" w:rsidRPr="008B1520" w:rsidRDefault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Производитель</w:t>
            </w:r>
            <w:r w:rsidRPr="008B1520">
              <w:rPr>
                <w:rFonts w:ascii="Times New Roman" w:hAnsi="Times New Roman"/>
                <w:color w:val="333333"/>
                <w:sz w:val="24"/>
                <w:szCs w:val="24"/>
                <w:lang w:val="en-US"/>
              </w:rPr>
              <w:t>,</w:t>
            </w: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страна происхождения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82ADB7C" w14:textId="4F72FCF7" w:rsidR="000170DA" w:rsidRPr="008B1520" w:rsidRDefault="000170DA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539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5F32F0FF" w14:textId="3F94EA13" w:rsidR="000170DA" w:rsidRPr="008B1520" w:rsidRDefault="000170DA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 50</w:t>
            </w:r>
          </w:p>
        </w:tc>
      </w:tr>
      <w:tr w:rsidR="000170DA" w:rsidRPr="008B1520" w14:paraId="0CD7031A" w14:textId="77777777" w:rsidTr="0023558D">
        <w:trPr>
          <w:trHeight w:val="255"/>
          <w:jc w:val="center"/>
        </w:trPr>
        <w:tc>
          <w:tcPr>
            <w:tcW w:w="31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E4DC2CD" w14:textId="766F879E" w:rsidR="000170DA" w:rsidRPr="008B1520" w:rsidRDefault="000170DA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Предположительный диагноз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4836F828" w14:textId="70B9B420" w:rsidR="000170DA" w:rsidRPr="008B1520" w:rsidRDefault="000170DA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539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FDAED85" w14:textId="42FB25C6" w:rsidR="000170DA" w:rsidRPr="008B1520" w:rsidRDefault="000170DA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 255</w:t>
            </w:r>
          </w:p>
        </w:tc>
      </w:tr>
      <w:tr w:rsidR="000170DA" w:rsidRPr="008B1520" w14:paraId="5A069D34" w14:textId="77777777" w:rsidTr="0023558D">
        <w:trPr>
          <w:trHeight w:val="255"/>
          <w:jc w:val="center"/>
        </w:trPr>
        <w:tc>
          <w:tcPr>
            <w:tcW w:w="31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2A3655C6" w14:textId="4823CBC2" w:rsidR="000170DA" w:rsidRPr="008B1520" w:rsidRDefault="000170DA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Группа препарата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185456E" w14:textId="1FFA3FCB" w:rsidR="000170DA" w:rsidRPr="008B1520" w:rsidRDefault="000170DA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539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0C53EC9" w14:textId="10B3F99C" w:rsidR="000170DA" w:rsidRPr="008B1520" w:rsidRDefault="000170DA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 255</w:t>
            </w:r>
          </w:p>
        </w:tc>
      </w:tr>
      <w:tr w:rsidR="000170DA" w:rsidRPr="008B1520" w14:paraId="43F65296" w14:textId="77777777" w:rsidTr="0023558D">
        <w:trPr>
          <w:trHeight w:val="255"/>
          <w:jc w:val="center"/>
        </w:trPr>
        <w:tc>
          <w:tcPr>
            <w:tcW w:w="31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2F9EB29F" w14:textId="317A72D3" w:rsidR="000170DA" w:rsidRPr="008B1520" w:rsidRDefault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Наименование тестируемой добавки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6373DBF" w14:textId="292BDE3C" w:rsidR="000170DA" w:rsidRPr="008B1520" w:rsidRDefault="000170DA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539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4048CD3C" w14:textId="651105D8" w:rsidR="000170DA" w:rsidRPr="008B1520" w:rsidRDefault="008B1520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0170DA"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Добавки</w:t>
            </w:r>
            <w:proofErr w:type="spellEnd"/>
          </w:p>
        </w:tc>
      </w:tr>
      <w:tr w:rsidR="000170DA" w:rsidRPr="008B1520" w14:paraId="1113985E" w14:textId="77777777" w:rsidTr="0023558D">
        <w:trPr>
          <w:trHeight w:val="255"/>
          <w:jc w:val="center"/>
        </w:trPr>
        <w:tc>
          <w:tcPr>
            <w:tcW w:w="31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5BCB0B86" w14:textId="0415F756" w:rsidR="000170DA" w:rsidRPr="008B1520" w:rsidRDefault="000170DA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Действующее вещество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785F504" w14:textId="391CFAF8" w:rsidR="000170DA" w:rsidRPr="008B1520" w:rsidRDefault="000170DA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539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9154C0F" w14:textId="56DE2DA1" w:rsidR="000170DA" w:rsidRPr="008B1520" w:rsidRDefault="008B1520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0170DA"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Вещества</w:t>
            </w:r>
            <w:proofErr w:type="spellEnd"/>
          </w:p>
        </w:tc>
      </w:tr>
      <w:tr w:rsidR="000170DA" w:rsidRPr="008B1520" w14:paraId="3F1759AE" w14:textId="77777777" w:rsidTr="0023558D">
        <w:trPr>
          <w:trHeight w:val="255"/>
          <w:jc w:val="center"/>
        </w:trPr>
        <w:tc>
          <w:tcPr>
            <w:tcW w:w="31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7C91B7A" w14:textId="0B9DD63A" w:rsidR="000170DA" w:rsidRPr="008B1520" w:rsidRDefault="000170DA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Эталон препарата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92FDC2E" w14:textId="7D029B14" w:rsidR="000170DA" w:rsidRPr="008B1520" w:rsidRDefault="000170DA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539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C1EA7C6" w14:textId="5830EDC8" w:rsidR="000170DA" w:rsidRPr="008B1520" w:rsidRDefault="000170DA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 255</w:t>
            </w:r>
          </w:p>
        </w:tc>
      </w:tr>
      <w:tr w:rsidR="000170DA" w:rsidRPr="008B1520" w14:paraId="105A0A48" w14:textId="77777777" w:rsidTr="0023558D">
        <w:trPr>
          <w:trHeight w:val="255"/>
          <w:jc w:val="center"/>
        </w:trPr>
        <w:tc>
          <w:tcPr>
            <w:tcW w:w="31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DD840B3" w14:textId="2A966F1C" w:rsidR="000170DA" w:rsidRPr="008B1520" w:rsidRDefault="000170DA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Методика проведения испытаний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C3700B8" w14:textId="4B20F86E" w:rsidR="000170DA" w:rsidRPr="008B1520" w:rsidRDefault="000170DA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539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523900D" w14:textId="3DC4AA05" w:rsidR="000170DA" w:rsidRPr="008B1520" w:rsidRDefault="000170DA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 255</w:t>
            </w:r>
          </w:p>
        </w:tc>
      </w:tr>
      <w:tr w:rsidR="000170DA" w:rsidRPr="008B1520" w14:paraId="44164A3A" w14:textId="77777777" w:rsidTr="0023558D">
        <w:trPr>
          <w:trHeight w:val="255"/>
          <w:jc w:val="center"/>
        </w:trPr>
        <w:tc>
          <w:tcPr>
            <w:tcW w:w="31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949318A" w14:textId="390A20AA" w:rsidR="000170DA" w:rsidRPr="008B1520" w:rsidRDefault="000170DA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Суть опыта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7FE5C9E" w14:textId="17FD9427" w:rsidR="000170DA" w:rsidRPr="008B1520" w:rsidRDefault="000170DA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539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433D8F0" w14:textId="0EBDADDD" w:rsidR="000170DA" w:rsidRPr="008B1520" w:rsidRDefault="000170DA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 255</w:t>
            </w:r>
          </w:p>
        </w:tc>
      </w:tr>
      <w:tr w:rsidR="000170DA" w:rsidRPr="008B1520" w14:paraId="64553451" w14:textId="77777777" w:rsidTr="0023558D">
        <w:trPr>
          <w:trHeight w:val="255"/>
          <w:jc w:val="center"/>
        </w:trPr>
        <w:tc>
          <w:tcPr>
            <w:tcW w:w="31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262A6126" w14:textId="5B83351E" w:rsidR="000170DA" w:rsidRPr="008B1520" w:rsidRDefault="000170DA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Ожидаемый результат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42DDAC9F" w14:textId="25A5FEF5" w:rsidR="000170DA" w:rsidRPr="008B1520" w:rsidRDefault="000170DA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539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4D3423FB" w14:textId="37ECB2C8" w:rsidR="000170DA" w:rsidRPr="008B1520" w:rsidRDefault="000170DA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 255</w:t>
            </w:r>
          </w:p>
        </w:tc>
      </w:tr>
      <w:tr w:rsidR="000170DA" w:rsidRPr="008B1520" w14:paraId="4FE9F697" w14:textId="77777777" w:rsidTr="0023558D">
        <w:trPr>
          <w:trHeight w:val="255"/>
          <w:jc w:val="center"/>
        </w:trPr>
        <w:tc>
          <w:tcPr>
            <w:tcW w:w="31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3C4E2FD" w14:textId="27E7D9F2" w:rsidR="000170DA" w:rsidRPr="008B1520" w:rsidRDefault="000170DA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Характеристика продукта</w:t>
            </w:r>
          </w:p>
        </w:tc>
        <w:tc>
          <w:tcPr>
            <w:tcW w:w="223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2344DC67" w14:textId="4E59C9E8" w:rsidR="000170DA" w:rsidRPr="008B1520" w:rsidRDefault="000170DA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539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23C822C0" w14:textId="5022E20F" w:rsidR="000170DA" w:rsidRPr="008B1520" w:rsidRDefault="000170DA" w:rsidP="000170DA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 255</w:t>
            </w:r>
          </w:p>
        </w:tc>
      </w:tr>
    </w:tbl>
    <w:p w14:paraId="712226FF" w14:textId="77777777" w:rsidR="00265A35" w:rsidRPr="008B1520" w:rsidRDefault="00265A35" w:rsidP="001173D6">
      <w:pPr>
        <w:pStyle w:val="IBS4"/>
        <w:ind w:firstLine="284"/>
        <w:rPr>
          <w:rFonts w:ascii="Times New Roman" w:hAnsi="Times New Roman"/>
          <w:color w:val="000000" w:themeColor="text1"/>
          <w:sz w:val="24"/>
          <w:szCs w:val="24"/>
        </w:rPr>
      </w:pPr>
    </w:p>
    <w:p w14:paraId="751BE096" w14:textId="2187324F" w:rsidR="00920F24" w:rsidRPr="008B1520" w:rsidRDefault="00300281" w:rsidP="001173D6">
      <w:pPr>
        <w:pStyle w:val="IBS4"/>
        <w:ind w:firstLine="284"/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>На каждый эксперимент</w:t>
      </w:r>
      <w:r w:rsidR="00920F24" w:rsidRPr="008B1520">
        <w:rPr>
          <w:rFonts w:ascii="Times New Roman" w:hAnsi="Times New Roman"/>
          <w:color w:val="000000" w:themeColor="text1"/>
          <w:sz w:val="24"/>
          <w:szCs w:val="24"/>
        </w:rPr>
        <w:t>, при его завершении,</w:t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 в документе «Планирование экспериментов по кормлению животных» необходимо</w:t>
      </w:r>
      <w:r w:rsidR="00920F24"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 заполнить следующие результативные данные:</w:t>
      </w:r>
    </w:p>
    <w:tbl>
      <w:tblPr>
        <w:tblW w:w="10624" w:type="dxa"/>
        <w:jc w:val="center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253"/>
        <w:gridCol w:w="3090"/>
        <w:gridCol w:w="4281"/>
      </w:tblGrid>
      <w:tr w:rsidR="0016784A" w:rsidRPr="008B1520" w14:paraId="2521D100" w14:textId="77777777" w:rsidTr="0023558D">
        <w:trPr>
          <w:trHeight w:val="255"/>
          <w:jc w:val="center"/>
        </w:trPr>
        <w:tc>
          <w:tcPr>
            <w:tcW w:w="325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DB5291C" w14:textId="77777777" w:rsidR="0016784A" w:rsidRPr="008B1520" w:rsidRDefault="0016784A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Дата завершения эксперимента</w:t>
            </w:r>
          </w:p>
        </w:tc>
        <w:tc>
          <w:tcPr>
            <w:tcW w:w="309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29F71B92" w14:textId="77777777" w:rsidR="0016784A" w:rsidRPr="008B1520" w:rsidRDefault="0016784A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428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7E98862" w14:textId="77777777" w:rsidR="0016784A" w:rsidRPr="008B1520" w:rsidRDefault="0016784A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 255</w:t>
            </w:r>
          </w:p>
        </w:tc>
      </w:tr>
      <w:tr w:rsidR="0016784A" w:rsidRPr="008B1520" w14:paraId="61C29C2D" w14:textId="77777777" w:rsidTr="0023558D">
        <w:trPr>
          <w:trHeight w:val="255"/>
          <w:jc w:val="center"/>
        </w:trPr>
        <w:tc>
          <w:tcPr>
            <w:tcW w:w="325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D5BA5B9" w14:textId="77777777" w:rsidR="0016784A" w:rsidRPr="008B1520" w:rsidRDefault="0016784A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Результаты исследования</w:t>
            </w:r>
          </w:p>
        </w:tc>
        <w:tc>
          <w:tcPr>
            <w:tcW w:w="309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5FF170F0" w14:textId="77777777" w:rsidR="0016784A" w:rsidRPr="008B1520" w:rsidRDefault="0016784A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428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4C869302" w14:textId="77777777" w:rsidR="0016784A" w:rsidRPr="008B1520" w:rsidRDefault="0016784A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 255</w:t>
            </w:r>
          </w:p>
        </w:tc>
      </w:tr>
      <w:tr w:rsidR="0016784A" w:rsidRPr="008B1520" w14:paraId="56435D08" w14:textId="77777777" w:rsidTr="0023558D">
        <w:trPr>
          <w:trHeight w:val="255"/>
          <w:jc w:val="center"/>
        </w:trPr>
        <w:tc>
          <w:tcPr>
            <w:tcW w:w="325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1EE4C22" w14:textId="77777777" w:rsidR="0016784A" w:rsidRPr="008B1520" w:rsidRDefault="0016784A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Заключение к тестируемому препарату</w:t>
            </w:r>
          </w:p>
        </w:tc>
        <w:tc>
          <w:tcPr>
            <w:tcW w:w="309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2DEB6967" w14:textId="77777777" w:rsidR="0016784A" w:rsidRPr="008B1520" w:rsidRDefault="0016784A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428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B375EF9" w14:textId="77777777" w:rsidR="0016784A" w:rsidRPr="008B1520" w:rsidRDefault="0016784A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 255</w:t>
            </w:r>
          </w:p>
        </w:tc>
      </w:tr>
      <w:tr w:rsidR="0016784A" w:rsidRPr="008B1520" w14:paraId="58E95558" w14:textId="77777777" w:rsidTr="0023558D">
        <w:trPr>
          <w:trHeight w:val="255"/>
          <w:jc w:val="center"/>
        </w:trPr>
        <w:tc>
          <w:tcPr>
            <w:tcW w:w="325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154EF4B" w14:textId="77777777" w:rsidR="0016784A" w:rsidRPr="008B1520" w:rsidRDefault="0016784A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Список ответственных за проведение опыта</w:t>
            </w:r>
          </w:p>
        </w:tc>
        <w:tc>
          <w:tcPr>
            <w:tcW w:w="309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26D05F5" w14:textId="77777777" w:rsidR="0016784A" w:rsidRPr="008B1520" w:rsidRDefault="0016784A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428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B8A6FA2" w14:textId="447981BD" w:rsidR="0016784A" w:rsidRPr="008B1520" w:rsidRDefault="008B1520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16784A"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Пользователи</w:t>
            </w:r>
            <w:proofErr w:type="spellEnd"/>
          </w:p>
        </w:tc>
      </w:tr>
    </w:tbl>
    <w:p w14:paraId="2F83B7BE" w14:textId="2162A8CB" w:rsidR="00920F24" w:rsidRPr="008B1520" w:rsidRDefault="00920F24" w:rsidP="001173D6">
      <w:pPr>
        <w:pStyle w:val="IBS4"/>
        <w:ind w:firstLine="284"/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>В итоге, на каждый эксперимент из документа «Планирование экспериментов по кормлению животных», можно распечатать карточку эксперимента:</w:t>
      </w:r>
    </w:p>
    <w:p w14:paraId="4C5D06E7" w14:textId="77777777" w:rsidR="0016784A" w:rsidRPr="008B1520" w:rsidRDefault="0016784A" w:rsidP="001173D6">
      <w:pPr>
        <w:pStyle w:val="IBS4"/>
        <w:ind w:firstLine="284"/>
        <w:rPr>
          <w:rFonts w:ascii="Times New Roman" w:hAnsi="Times New Roman"/>
          <w:color w:val="000000" w:themeColor="text1"/>
          <w:sz w:val="24"/>
          <w:szCs w:val="24"/>
        </w:rPr>
      </w:pPr>
    </w:p>
    <w:p w14:paraId="54EAAABB" w14:textId="1C75CBDB" w:rsidR="00BE28AF" w:rsidRPr="008B1520" w:rsidRDefault="00920F24" w:rsidP="00BE28AF">
      <w:pPr>
        <w:pStyle w:val="2"/>
        <w:rPr>
          <w:rFonts w:ascii="Times New Roman" w:hAnsi="Times New Roman"/>
          <w:szCs w:val="24"/>
        </w:rPr>
      </w:pPr>
      <w:bookmarkStart w:id="23" w:name="_Toc77755730"/>
      <w:bookmarkStart w:id="24" w:name="_Toc81213493"/>
      <w:r w:rsidRPr="008B1520">
        <w:rPr>
          <w:rFonts w:ascii="Times New Roman" w:hAnsi="Times New Roman"/>
          <w:szCs w:val="24"/>
        </w:rPr>
        <w:lastRenderedPageBreak/>
        <w:t>Анализ экономической оценки состава корма</w:t>
      </w:r>
      <w:bookmarkEnd w:id="23"/>
      <w:bookmarkEnd w:id="24"/>
    </w:p>
    <w:p w14:paraId="49A4BDDF" w14:textId="77777777" w:rsidR="00BE28AF" w:rsidRPr="008B1520" w:rsidRDefault="00BE28AF" w:rsidP="00BE28AF">
      <w:pPr>
        <w:pStyle w:val="3"/>
        <w:rPr>
          <w:rFonts w:ascii="Times New Roman" w:hAnsi="Times New Roman"/>
          <w:sz w:val="24"/>
          <w:szCs w:val="24"/>
        </w:rPr>
      </w:pPr>
      <w:r w:rsidRPr="008B1520">
        <w:rPr>
          <w:rFonts w:ascii="Times New Roman" w:hAnsi="Times New Roman"/>
          <w:sz w:val="24"/>
          <w:szCs w:val="24"/>
        </w:rPr>
        <w:t xml:space="preserve"> </w:t>
      </w:r>
      <w:bookmarkStart w:id="25" w:name="_Toc77755731"/>
      <w:bookmarkStart w:id="26" w:name="_Toc81213494"/>
      <w:r w:rsidRPr="008B1520">
        <w:rPr>
          <w:rFonts w:ascii="Times New Roman" w:hAnsi="Times New Roman"/>
          <w:sz w:val="24"/>
          <w:szCs w:val="24"/>
        </w:rPr>
        <w:t>Основания расширения/изменения функциональности типовой конфигурации</w:t>
      </w:r>
      <w:bookmarkEnd w:id="25"/>
      <w:bookmarkEnd w:id="26"/>
    </w:p>
    <w:p w14:paraId="6F492128" w14:textId="1ED39391" w:rsidR="0005333A" w:rsidRPr="008B1520" w:rsidRDefault="0005333A" w:rsidP="001173D6">
      <w:pPr>
        <w:ind w:firstLine="708"/>
        <w:rPr>
          <w:rFonts w:ascii="Times New Roman" w:hAnsi="Times New Roman"/>
          <w:sz w:val="24"/>
          <w:szCs w:val="24"/>
        </w:rPr>
      </w:pPr>
      <w:r w:rsidRPr="008B1520">
        <w:rPr>
          <w:rFonts w:ascii="Times New Roman" w:hAnsi="Times New Roman"/>
          <w:sz w:val="24"/>
          <w:szCs w:val="24"/>
        </w:rPr>
        <w:t xml:space="preserve">Доработка функциональных </w:t>
      </w:r>
      <w:r w:rsidR="009A7589">
        <w:rPr>
          <w:rFonts w:ascii="Times New Roman" w:hAnsi="Times New Roman"/>
          <w:sz w:val="24"/>
          <w:szCs w:val="24"/>
        </w:rPr>
        <w:t>требований</w:t>
      </w:r>
      <w:r w:rsidRPr="008B1520">
        <w:rPr>
          <w:rFonts w:ascii="Times New Roman" w:hAnsi="Times New Roman"/>
          <w:sz w:val="24"/>
          <w:szCs w:val="24"/>
        </w:rPr>
        <w:t>.</w:t>
      </w:r>
    </w:p>
    <w:p w14:paraId="5E4D4205" w14:textId="13573A28" w:rsidR="00BE28AF" w:rsidRPr="008B1520" w:rsidRDefault="00BE28AF" w:rsidP="000101E8">
      <w:pPr>
        <w:pStyle w:val="IBS4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441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8491"/>
      </w:tblGrid>
      <w:tr w:rsidR="005C4D89" w:rsidRPr="008B1520" w14:paraId="7E1CA6B1" w14:textId="1DCD57A1" w:rsidTr="005C4D89">
        <w:trPr>
          <w:cantSplit/>
          <w:trHeight w:val="333"/>
        </w:trPr>
        <w:tc>
          <w:tcPr>
            <w:tcW w:w="5000" w:type="pct"/>
            <w:tcBorders>
              <w:top w:val="single" w:sz="12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0C6DBAFB" w14:textId="77777777" w:rsidR="005C4D89" w:rsidRPr="008B1520" w:rsidRDefault="005C4D89" w:rsidP="00CA000B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ФУНКЦИОНАЛЬНЫЕ ТРЕБОВАНИЯ</w:t>
            </w:r>
          </w:p>
        </w:tc>
      </w:tr>
      <w:tr w:rsidR="005C4D89" w:rsidRPr="008B1520" w14:paraId="520BC08B" w14:textId="59279694" w:rsidTr="005C4D89">
        <w:trPr>
          <w:cantSplit/>
        </w:trPr>
        <w:tc>
          <w:tcPr>
            <w:tcW w:w="5000" w:type="pct"/>
            <w:tcBorders>
              <w:top w:val="single" w:sz="12" w:space="0" w:color="auto"/>
              <w:bottom w:val="single" w:sz="12" w:space="0" w:color="auto"/>
            </w:tcBorders>
          </w:tcPr>
          <w:p w14:paraId="4F9D76A4" w14:textId="72FE4654" w:rsidR="005C4D89" w:rsidRPr="008B1520" w:rsidRDefault="005C4D89" w:rsidP="00383510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Системе необходимо реализовать разработку различных сценариев экономической оценки состава корма с возможностью выбора лучшего</w:t>
            </w:r>
          </w:p>
        </w:tc>
      </w:tr>
    </w:tbl>
    <w:p w14:paraId="3812D85E" w14:textId="77777777" w:rsidR="0076783E" w:rsidRPr="008B1520" w:rsidRDefault="0076783E" w:rsidP="0076783E">
      <w:pPr>
        <w:pStyle w:val="3"/>
        <w:rPr>
          <w:rFonts w:ascii="Times New Roman" w:hAnsi="Times New Roman"/>
          <w:sz w:val="24"/>
          <w:szCs w:val="24"/>
        </w:rPr>
      </w:pPr>
      <w:bookmarkStart w:id="27" w:name="_Toc77755732"/>
      <w:bookmarkStart w:id="28" w:name="_Toc81213495"/>
      <w:r w:rsidRPr="008B1520">
        <w:rPr>
          <w:rFonts w:ascii="Times New Roman" w:hAnsi="Times New Roman"/>
          <w:sz w:val="24"/>
          <w:szCs w:val="24"/>
        </w:rPr>
        <w:t>Описание реализации</w:t>
      </w:r>
      <w:bookmarkEnd w:id="27"/>
      <w:bookmarkEnd w:id="28"/>
    </w:p>
    <w:p w14:paraId="46036AD6" w14:textId="2C4C7C60" w:rsidR="0076783E" w:rsidRPr="008B1520" w:rsidRDefault="0076783E" w:rsidP="0076783E">
      <w:pPr>
        <w:ind w:firstLine="567"/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>Для реализации указанных в п.</w:t>
      </w:r>
      <w:r w:rsidRPr="0023558D">
        <w:rPr>
          <w:rFonts w:ascii="Times New Roman" w:hAnsi="Times New Roman"/>
          <w:color w:val="000000" w:themeColor="text1"/>
          <w:sz w:val="24"/>
          <w:szCs w:val="24"/>
        </w:rPr>
        <w:fldChar w:fldCharType="begin"/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instrText xml:space="preserve"> REF _Ref60841100 \r \h  \* MERGEFORMAT </w:instrText>
      </w:r>
      <w:r w:rsidRPr="0023558D">
        <w:rPr>
          <w:rFonts w:ascii="Times New Roman" w:hAnsi="Times New Roman"/>
          <w:color w:val="000000" w:themeColor="text1"/>
          <w:sz w:val="24"/>
          <w:szCs w:val="24"/>
        </w:rPr>
      </w:r>
      <w:r w:rsidRPr="0023558D">
        <w:rPr>
          <w:rFonts w:ascii="Times New Roman" w:hAnsi="Times New Roman"/>
          <w:color w:val="000000" w:themeColor="text1"/>
          <w:sz w:val="24"/>
          <w:szCs w:val="24"/>
        </w:rPr>
        <w:fldChar w:fldCharType="separate"/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>2.3.1</w:t>
      </w:r>
      <w:r w:rsidRPr="0023558D">
        <w:rPr>
          <w:rFonts w:ascii="Times New Roman" w:hAnsi="Times New Roman"/>
          <w:color w:val="000000" w:themeColor="text1"/>
          <w:sz w:val="24"/>
          <w:szCs w:val="24"/>
        </w:rPr>
        <w:fldChar w:fldCharType="end"/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 функциональных </w:t>
      </w:r>
      <w:r w:rsidR="009A7589">
        <w:rPr>
          <w:rFonts w:ascii="Times New Roman" w:hAnsi="Times New Roman"/>
          <w:color w:val="000000" w:themeColor="text1"/>
          <w:sz w:val="24"/>
          <w:szCs w:val="24"/>
        </w:rPr>
        <w:t>требований</w:t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 должны быть реализованы следующие основные процедуры:</w:t>
      </w:r>
    </w:p>
    <w:p w14:paraId="2CFA91F8" w14:textId="74958C72" w:rsidR="008B1520" w:rsidRPr="008B1520" w:rsidRDefault="00584194" w:rsidP="0023558D">
      <w:pPr>
        <w:pStyle w:val="IBS4"/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>Документ «Анализ экономической оценки состава корма», с помощью которого можно выбрать корм с наилучшей экономической оценкой состава корма. В документе можно выбрать кормовые единицы, который необходимо проанализировать. Данные по составу корма будут загружаться из системы «</w:t>
      </w:r>
      <w:proofErr w:type="spellStart"/>
      <w:r w:rsidRPr="008B1520">
        <w:rPr>
          <w:rFonts w:ascii="Times New Roman" w:hAnsi="Times New Roman"/>
          <w:color w:val="000000" w:themeColor="text1"/>
          <w:sz w:val="24"/>
          <w:szCs w:val="24"/>
          <w:lang w:val="en-US"/>
        </w:rPr>
        <w:t>BestMix</w:t>
      </w:r>
      <w:proofErr w:type="spellEnd"/>
      <w:r w:rsidRPr="008B1520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="00085FE7" w:rsidRPr="008B1520">
        <w:rPr>
          <w:rFonts w:ascii="Times New Roman" w:hAnsi="Times New Roman"/>
          <w:color w:val="000000" w:themeColor="text1"/>
          <w:sz w:val="24"/>
          <w:szCs w:val="24"/>
        </w:rPr>
        <w:t>. Анализ экономической оценки будет производиться по следующим данным:</w:t>
      </w:r>
    </w:p>
    <w:p w14:paraId="01B66A72" w14:textId="6D0E5411" w:rsidR="00085FE7" w:rsidRPr="008B1520" w:rsidRDefault="00085FE7" w:rsidP="0023558D">
      <w:pPr>
        <w:pStyle w:val="IBS4"/>
        <w:ind w:left="1353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10830" w:type="dxa"/>
        <w:jc w:val="center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2784"/>
        <w:gridCol w:w="3445"/>
        <w:gridCol w:w="4601"/>
      </w:tblGrid>
      <w:tr w:rsidR="008B1520" w:rsidRPr="008B1520" w14:paraId="2AB74CF9" w14:textId="77777777" w:rsidTr="0023558D">
        <w:trPr>
          <w:trHeight w:val="345"/>
          <w:jc w:val="center"/>
        </w:trPr>
        <w:tc>
          <w:tcPr>
            <w:tcW w:w="278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55EF9257" w14:textId="77777777" w:rsidR="00265A35" w:rsidRPr="008B1520" w:rsidRDefault="00265A35">
            <w:pPr>
              <w:spacing w:before="0" w:after="0"/>
              <w:jc w:val="center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4D4D4D"/>
                <w:sz w:val="24"/>
                <w:szCs w:val="24"/>
              </w:rPr>
              <w:t>Имя</w:t>
            </w:r>
          </w:p>
        </w:tc>
        <w:tc>
          <w:tcPr>
            <w:tcW w:w="344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62CDE580" w14:textId="77777777" w:rsidR="00265A35" w:rsidRPr="008B1520" w:rsidRDefault="00265A35">
            <w:pPr>
              <w:spacing w:before="0" w:after="0"/>
              <w:jc w:val="center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4D4D4D"/>
                <w:sz w:val="24"/>
                <w:szCs w:val="24"/>
              </w:rPr>
              <w:t>Проверка заполнения</w:t>
            </w:r>
          </w:p>
        </w:tc>
        <w:tc>
          <w:tcPr>
            <w:tcW w:w="460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0FEA4DCC" w14:textId="77777777" w:rsidR="00265A35" w:rsidRPr="008B1520" w:rsidRDefault="00265A35">
            <w:pPr>
              <w:spacing w:before="0" w:after="0"/>
              <w:jc w:val="center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4D4D4D"/>
                <w:sz w:val="24"/>
                <w:szCs w:val="24"/>
              </w:rPr>
              <w:t>Описание типов значения</w:t>
            </w:r>
          </w:p>
        </w:tc>
      </w:tr>
      <w:tr w:rsidR="008B1520" w:rsidRPr="008B1520" w14:paraId="5150D83C" w14:textId="77777777" w:rsidTr="008B1520">
        <w:trPr>
          <w:trHeight w:val="255"/>
          <w:jc w:val="center"/>
        </w:trPr>
        <w:tc>
          <w:tcPr>
            <w:tcW w:w="278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5464A15E" w14:textId="03F7ACB8" w:rsidR="008B1520" w:rsidRPr="008B1520" w:rsidRDefault="008B1520" w:rsidP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Номер документа</w:t>
            </w:r>
          </w:p>
        </w:tc>
        <w:tc>
          <w:tcPr>
            <w:tcW w:w="344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338F6A71" w14:textId="2353D75E" w:rsidR="008B1520" w:rsidRPr="008B1520" w:rsidRDefault="008B1520" w:rsidP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6509A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460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1FF33BFB" w14:textId="391F987B" w:rsidR="008B1520" w:rsidRPr="008B1520" w:rsidRDefault="008B1520" w:rsidP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Строка</w:t>
            </w:r>
          </w:p>
        </w:tc>
      </w:tr>
      <w:tr w:rsidR="008B1520" w:rsidRPr="008B1520" w14:paraId="2011B7B4" w14:textId="77777777" w:rsidTr="008B1520">
        <w:trPr>
          <w:trHeight w:val="255"/>
          <w:jc w:val="center"/>
        </w:trPr>
        <w:tc>
          <w:tcPr>
            <w:tcW w:w="278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25845DA6" w14:textId="1C4F0863" w:rsidR="008B1520" w:rsidRPr="008B1520" w:rsidRDefault="008B1520" w:rsidP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Дата Документа</w:t>
            </w:r>
          </w:p>
        </w:tc>
        <w:tc>
          <w:tcPr>
            <w:tcW w:w="344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620979B3" w14:textId="3483BDE4" w:rsidR="008B1520" w:rsidRPr="008B1520" w:rsidRDefault="008B1520" w:rsidP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6509A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460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208EC469" w14:textId="6C2EB30C" w:rsidR="008B1520" w:rsidRPr="008B1520" w:rsidRDefault="008B1520" w:rsidP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Дата</w:t>
            </w:r>
          </w:p>
        </w:tc>
      </w:tr>
      <w:tr w:rsidR="008B1520" w:rsidRPr="008B1520" w14:paraId="607E4801" w14:textId="77777777" w:rsidTr="0023558D">
        <w:trPr>
          <w:trHeight w:val="255"/>
          <w:jc w:val="center"/>
        </w:trPr>
        <w:tc>
          <w:tcPr>
            <w:tcW w:w="278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5510B955" w14:textId="2185F33F" w:rsidR="00265A35" w:rsidRPr="008B1520" w:rsidRDefault="009A0B42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Корм</w:t>
            </w:r>
          </w:p>
        </w:tc>
        <w:tc>
          <w:tcPr>
            <w:tcW w:w="344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7DA2D9A7" w14:textId="7692F27A" w:rsidR="00265A35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460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6B84CB75" w14:textId="71AC3DAD" w:rsidR="00265A35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СправочникСсылка.Корма</w:t>
            </w:r>
            <w:proofErr w:type="spellEnd"/>
          </w:p>
        </w:tc>
      </w:tr>
      <w:tr w:rsidR="008B1520" w:rsidRPr="008B1520" w14:paraId="1D365A26" w14:textId="77777777" w:rsidTr="0023558D">
        <w:trPr>
          <w:trHeight w:val="255"/>
          <w:jc w:val="center"/>
        </w:trPr>
        <w:tc>
          <w:tcPr>
            <w:tcW w:w="278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679D3BFB" w14:textId="05E8F42F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Единица измерения</w:t>
            </w:r>
          </w:p>
        </w:tc>
        <w:tc>
          <w:tcPr>
            <w:tcW w:w="344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1613026C" w14:textId="50DABA94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460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7250B4D6" w14:textId="01BE577E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СправочникСсылка.ЕдиницыИзмерения</w:t>
            </w:r>
            <w:proofErr w:type="spellEnd"/>
          </w:p>
        </w:tc>
      </w:tr>
      <w:tr w:rsidR="008B1520" w:rsidRPr="008B1520" w14:paraId="2F66D95F" w14:textId="77777777" w:rsidTr="0023558D">
        <w:trPr>
          <w:trHeight w:val="255"/>
          <w:jc w:val="center"/>
        </w:trPr>
        <w:tc>
          <w:tcPr>
            <w:tcW w:w="278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492D2691" w14:textId="592A4253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Кормовая единица</w:t>
            </w:r>
          </w:p>
        </w:tc>
        <w:tc>
          <w:tcPr>
            <w:tcW w:w="344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642D5C72" w14:textId="511943D0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460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3B405E1A" w14:textId="7011F7CF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СправочникСсылка.КормовыеЕдиницы</w:t>
            </w:r>
            <w:proofErr w:type="spellEnd"/>
          </w:p>
        </w:tc>
      </w:tr>
      <w:tr w:rsidR="008B1520" w:rsidRPr="008B1520" w14:paraId="41501AA0" w14:textId="77777777" w:rsidTr="0023558D">
        <w:trPr>
          <w:trHeight w:val="255"/>
          <w:jc w:val="center"/>
        </w:trPr>
        <w:tc>
          <w:tcPr>
            <w:tcW w:w="278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17ADE7C2" w14:textId="4E11E906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Единица ингредиента</w:t>
            </w:r>
          </w:p>
        </w:tc>
        <w:tc>
          <w:tcPr>
            <w:tcW w:w="344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05A0B394" w14:textId="62B40CC0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460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0115EDCA" w14:textId="0C3E90C9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СправочникСсылка.ЕдиницыИнгридиентов</w:t>
            </w:r>
            <w:proofErr w:type="spellEnd"/>
          </w:p>
        </w:tc>
      </w:tr>
      <w:tr w:rsidR="008B1520" w:rsidRPr="008B1520" w14:paraId="62FA1EC0" w14:textId="77777777" w:rsidTr="0023558D">
        <w:trPr>
          <w:trHeight w:val="255"/>
          <w:jc w:val="center"/>
        </w:trPr>
        <w:tc>
          <w:tcPr>
            <w:tcW w:w="278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91A4777" w14:textId="0FC438F5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%</w:t>
            </w:r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ввода</w:t>
            </w:r>
          </w:p>
        </w:tc>
        <w:tc>
          <w:tcPr>
            <w:tcW w:w="344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40346F48" w14:textId="2BF7E632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460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69DE8D6" w14:textId="35118AEC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Число</w:t>
            </w:r>
          </w:p>
        </w:tc>
      </w:tr>
      <w:tr w:rsidR="008B1520" w:rsidRPr="008B1520" w14:paraId="1BCF7DC4" w14:textId="77777777" w:rsidTr="0023558D">
        <w:trPr>
          <w:trHeight w:val="255"/>
          <w:jc w:val="center"/>
        </w:trPr>
        <w:tc>
          <w:tcPr>
            <w:tcW w:w="278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07A90C1" w14:textId="1F864BF9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Цена за тонну</w:t>
            </w:r>
          </w:p>
        </w:tc>
        <w:tc>
          <w:tcPr>
            <w:tcW w:w="344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9101041" w14:textId="77AD5E8D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460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284C8D25" w14:textId="3BBA0EB5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Число 10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val="en-US"/>
              </w:rPr>
              <w:t>,2</w:t>
            </w:r>
          </w:p>
        </w:tc>
      </w:tr>
      <w:tr w:rsidR="008B1520" w:rsidRPr="008B1520" w14:paraId="4DD67855" w14:textId="77777777" w:rsidTr="0023558D">
        <w:trPr>
          <w:trHeight w:val="255"/>
          <w:jc w:val="center"/>
        </w:trPr>
        <w:tc>
          <w:tcPr>
            <w:tcW w:w="278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21879F6" w14:textId="15542FFC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Стоимость в рецепте</w:t>
            </w:r>
          </w:p>
        </w:tc>
        <w:tc>
          <w:tcPr>
            <w:tcW w:w="344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00B76DD" w14:textId="19D98DE7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460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52DB9B02" w14:textId="603A51A3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Число 10</w:t>
            </w:r>
          </w:p>
        </w:tc>
      </w:tr>
      <w:tr w:rsidR="008B1520" w:rsidRPr="008B1520" w14:paraId="7B978C16" w14:textId="77777777" w:rsidTr="0023558D">
        <w:trPr>
          <w:trHeight w:val="255"/>
          <w:jc w:val="center"/>
        </w:trPr>
        <w:tc>
          <w:tcPr>
            <w:tcW w:w="278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7D33144" w14:textId="37492CD8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Стоимость за кормовую единицу (за килограмм/тонну)</w:t>
            </w:r>
          </w:p>
        </w:tc>
        <w:tc>
          <w:tcPr>
            <w:tcW w:w="344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C15D61E" w14:textId="643046FD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460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2CC423A0" w14:textId="10E562F8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Число 10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val="en-US"/>
              </w:rPr>
              <w:t>,2</w:t>
            </w:r>
          </w:p>
        </w:tc>
      </w:tr>
      <w:tr w:rsidR="008B1520" w:rsidRPr="008B1520" w14:paraId="540C0BA5" w14:textId="77777777" w:rsidTr="0023558D">
        <w:trPr>
          <w:trHeight w:val="255"/>
          <w:jc w:val="center"/>
        </w:trPr>
        <w:tc>
          <w:tcPr>
            <w:tcW w:w="278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FE61575" w14:textId="241D25D6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Привес</w:t>
            </w:r>
          </w:p>
        </w:tc>
        <w:tc>
          <w:tcPr>
            <w:tcW w:w="344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8D2383E" w14:textId="15439286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460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3C47D69" w14:textId="0D339E42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Число 10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3</w:t>
            </w:r>
          </w:p>
        </w:tc>
      </w:tr>
      <w:tr w:rsidR="008B1520" w:rsidRPr="008B1520" w14:paraId="6F6ACB88" w14:textId="77777777" w:rsidTr="0023558D">
        <w:trPr>
          <w:trHeight w:val="255"/>
          <w:jc w:val="center"/>
        </w:trPr>
        <w:tc>
          <w:tcPr>
            <w:tcW w:w="278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D27A55C" w14:textId="225A9300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Половозрастная группа</w:t>
            </w:r>
          </w:p>
        </w:tc>
        <w:tc>
          <w:tcPr>
            <w:tcW w:w="344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24FFB442" w14:textId="1BE0C508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460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0B308F2" w14:textId="5688B55F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СправочникСсылка.ПоловозрастныеГруппы</w:t>
            </w:r>
            <w:proofErr w:type="spellEnd"/>
          </w:p>
        </w:tc>
      </w:tr>
      <w:tr w:rsidR="008B1520" w:rsidRPr="008B1520" w14:paraId="7D1BF77A" w14:textId="77777777" w:rsidTr="0023558D">
        <w:trPr>
          <w:trHeight w:val="255"/>
          <w:jc w:val="center"/>
        </w:trPr>
        <w:tc>
          <w:tcPr>
            <w:tcW w:w="278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F0F1345" w14:textId="126DDDEA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Технологическая группа</w:t>
            </w:r>
          </w:p>
        </w:tc>
        <w:tc>
          <w:tcPr>
            <w:tcW w:w="3445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06334FB" w14:textId="2177DED6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460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8F43ED9" w14:textId="4FE64A82" w:rsidR="008B1520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СправочникСсылка.ТехнологическаяГруппа</w:t>
            </w:r>
            <w:proofErr w:type="spellEnd"/>
          </w:p>
        </w:tc>
      </w:tr>
    </w:tbl>
    <w:p w14:paraId="19B4E9CC" w14:textId="3FCB3377" w:rsidR="00105338" w:rsidRPr="008B1520" w:rsidRDefault="00105338" w:rsidP="00105338">
      <w:pPr>
        <w:pStyle w:val="2"/>
        <w:rPr>
          <w:rFonts w:ascii="Times New Roman" w:hAnsi="Times New Roman"/>
          <w:szCs w:val="24"/>
        </w:rPr>
      </w:pPr>
      <w:bookmarkStart w:id="29" w:name="_Toc80369264"/>
      <w:bookmarkStart w:id="30" w:name="_Toc77755733"/>
      <w:bookmarkStart w:id="31" w:name="_Toc81213496"/>
      <w:bookmarkEnd w:id="29"/>
      <w:r w:rsidRPr="008B1520">
        <w:rPr>
          <w:rFonts w:ascii="Times New Roman" w:hAnsi="Times New Roman"/>
          <w:szCs w:val="24"/>
        </w:rPr>
        <w:t>Ввод остатков корма в бункерах.</w:t>
      </w:r>
      <w:r w:rsidR="00E63FCC" w:rsidRPr="008B1520">
        <w:rPr>
          <w:rFonts w:ascii="Times New Roman" w:hAnsi="Times New Roman"/>
          <w:szCs w:val="24"/>
        </w:rPr>
        <w:t xml:space="preserve"> Поставка корма.</w:t>
      </w:r>
      <w:bookmarkEnd w:id="30"/>
      <w:bookmarkEnd w:id="31"/>
    </w:p>
    <w:p w14:paraId="0634EC6F" w14:textId="39E9BA3F" w:rsidR="00CA000B" w:rsidRPr="0023558D" w:rsidRDefault="007458AC" w:rsidP="0023558D">
      <w:pPr>
        <w:pStyle w:val="3"/>
        <w:rPr>
          <w:rFonts w:ascii="Times New Roman" w:hAnsi="Times New Roman"/>
          <w:sz w:val="24"/>
          <w:szCs w:val="24"/>
        </w:rPr>
      </w:pPr>
      <w:bookmarkStart w:id="32" w:name="_Toc77755734"/>
      <w:bookmarkStart w:id="33" w:name="_Toc81213497"/>
      <w:r w:rsidRPr="0023558D">
        <w:rPr>
          <w:rFonts w:ascii="Times New Roman" w:hAnsi="Times New Roman"/>
          <w:sz w:val="24"/>
          <w:szCs w:val="24"/>
        </w:rPr>
        <w:t>Описание реализации</w:t>
      </w:r>
      <w:bookmarkEnd w:id="32"/>
      <w:bookmarkEnd w:id="33"/>
    </w:p>
    <w:p w14:paraId="7EE09F18" w14:textId="0652E9F1" w:rsidR="000E14E9" w:rsidRPr="008B1520" w:rsidRDefault="00105338" w:rsidP="0023558D">
      <w:pPr>
        <w:pStyle w:val="IBS4"/>
        <w:ind w:firstLine="708"/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Для реализации данного функционала </w:t>
      </w:r>
      <w:r w:rsidR="00E63FCC" w:rsidRPr="008B1520">
        <w:rPr>
          <w:rFonts w:ascii="Times New Roman" w:hAnsi="Times New Roman"/>
          <w:color w:val="000000" w:themeColor="text1"/>
          <w:sz w:val="24"/>
          <w:szCs w:val="24"/>
        </w:rPr>
        <w:t>буду</w:t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>т разработан</w:t>
      </w:r>
      <w:r w:rsidR="00E63FCC" w:rsidRPr="008B1520">
        <w:rPr>
          <w:rFonts w:ascii="Times New Roman" w:hAnsi="Times New Roman"/>
          <w:color w:val="000000" w:themeColor="text1"/>
          <w:sz w:val="24"/>
          <w:szCs w:val="24"/>
        </w:rPr>
        <w:t>ы</w:t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 документ</w:t>
      </w:r>
      <w:r w:rsidR="00E63FCC" w:rsidRPr="008B1520">
        <w:rPr>
          <w:rFonts w:ascii="Times New Roman" w:hAnsi="Times New Roman"/>
          <w:color w:val="000000" w:themeColor="text1"/>
          <w:sz w:val="24"/>
          <w:szCs w:val="24"/>
        </w:rPr>
        <w:t>ы</w:t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 «Ввод остатков корма в бункерах»</w:t>
      </w:r>
      <w:r w:rsidR="00E63FCC"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 и «Поставка корма»</w:t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</w:p>
    <w:p w14:paraId="4021E07A" w14:textId="725FEC4B" w:rsidR="00ED356C" w:rsidRPr="008B1520" w:rsidRDefault="000E14E9" w:rsidP="0023558D">
      <w:pPr>
        <w:pStyle w:val="IBS4"/>
        <w:ind w:firstLine="708"/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>Документ «Ввод остатков</w:t>
      </w:r>
      <w:r w:rsidR="00A9592B"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 корма</w:t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 в бункерах» будет создаваться </w:t>
      </w:r>
      <w:r w:rsidR="006C515A">
        <w:rPr>
          <w:rFonts w:ascii="Times New Roman" w:hAnsi="Times New Roman"/>
          <w:color w:val="000000" w:themeColor="text1"/>
          <w:sz w:val="24"/>
          <w:szCs w:val="24"/>
        </w:rPr>
        <w:t>путем интеграции</w:t>
      </w:r>
      <w:r w:rsidR="00A819C9">
        <w:rPr>
          <w:rFonts w:ascii="Times New Roman" w:hAnsi="Times New Roman"/>
          <w:color w:val="000000" w:themeColor="text1"/>
          <w:sz w:val="24"/>
          <w:szCs w:val="24"/>
        </w:rPr>
        <w:t xml:space="preserve"> с датчиками </w:t>
      </w:r>
      <w:proofErr w:type="spellStart"/>
      <w:r w:rsidR="00A819C9">
        <w:rPr>
          <w:rFonts w:ascii="Times New Roman" w:hAnsi="Times New Roman"/>
          <w:color w:val="000000" w:themeColor="text1"/>
          <w:sz w:val="24"/>
          <w:szCs w:val="24"/>
        </w:rPr>
        <w:t>обьема</w:t>
      </w:r>
      <w:proofErr w:type="spellEnd"/>
      <w:r w:rsidR="00A819C9">
        <w:rPr>
          <w:rFonts w:ascii="Times New Roman" w:hAnsi="Times New Roman"/>
          <w:color w:val="000000" w:themeColor="text1"/>
          <w:sz w:val="24"/>
          <w:szCs w:val="24"/>
        </w:rPr>
        <w:t xml:space="preserve"> в бункерах через </w:t>
      </w:r>
      <w:r w:rsidR="00A819C9">
        <w:rPr>
          <w:rFonts w:ascii="Times New Roman" w:hAnsi="Times New Roman"/>
          <w:color w:val="000000" w:themeColor="text1"/>
          <w:sz w:val="24"/>
          <w:szCs w:val="24"/>
          <w:lang w:val="en-US"/>
        </w:rPr>
        <w:t>API</w:t>
      </w:r>
      <w:r w:rsidR="00A819C9" w:rsidRPr="00A819C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819C9">
        <w:rPr>
          <w:rFonts w:ascii="Times New Roman" w:hAnsi="Times New Roman"/>
          <w:color w:val="000000" w:themeColor="text1"/>
          <w:sz w:val="24"/>
          <w:szCs w:val="24"/>
        </w:rPr>
        <w:t>или ручной ввод в бункерах где датчики отсутствуют</w:t>
      </w:r>
      <w:r w:rsidR="00E63FCC" w:rsidRPr="008B1520">
        <w:rPr>
          <w:rFonts w:ascii="Times New Roman" w:hAnsi="Times New Roman"/>
          <w:color w:val="000000" w:themeColor="text1"/>
          <w:sz w:val="24"/>
          <w:szCs w:val="24"/>
        </w:rPr>
        <w:t>. Данный документ будет отражать фактическое количество корма в бункере</w:t>
      </w:r>
      <w:r w:rsidR="0000561E" w:rsidRPr="008B1520">
        <w:rPr>
          <w:rFonts w:ascii="Times New Roman" w:hAnsi="Times New Roman"/>
          <w:color w:val="000000" w:themeColor="text1"/>
          <w:sz w:val="24"/>
          <w:szCs w:val="24"/>
        </w:rPr>
        <w:t>.</w:t>
      </w:r>
    </w:p>
    <w:tbl>
      <w:tblPr>
        <w:tblW w:w="7829" w:type="dxa"/>
        <w:jc w:val="center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2629"/>
        <w:gridCol w:w="2260"/>
        <w:gridCol w:w="2940"/>
      </w:tblGrid>
      <w:tr w:rsidR="00ED356C" w:rsidRPr="008B1520" w14:paraId="7542E081" w14:textId="77777777" w:rsidTr="00CD6FC1">
        <w:trPr>
          <w:trHeight w:val="34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5C7E33CF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4D4D4D"/>
                <w:sz w:val="24"/>
                <w:szCs w:val="24"/>
              </w:rPr>
              <w:t>Имя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7096662F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4D4D4D"/>
                <w:sz w:val="24"/>
                <w:szCs w:val="24"/>
              </w:rPr>
              <w:t>Проверка заполнения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54DB1F0C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4D4D4D"/>
                <w:sz w:val="24"/>
                <w:szCs w:val="24"/>
              </w:rPr>
              <w:t>Описание типов значения</w:t>
            </w:r>
          </w:p>
        </w:tc>
      </w:tr>
      <w:tr w:rsidR="00ED356C" w:rsidRPr="008B1520" w14:paraId="2B537350" w14:textId="77777777" w:rsidTr="00CD6FC1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21ABAA34" w14:textId="44F3F995" w:rsidR="00ED356C" w:rsidRPr="008B1520" w:rsidRDefault="00ED356C" w:rsidP="00ED356C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Номер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51AD51C0" w14:textId="5EBA9C26" w:rsidR="00ED356C" w:rsidRPr="008B1520" w:rsidRDefault="00ED356C" w:rsidP="00ED356C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012609D2" w14:textId="38054189" w:rsidR="00ED356C" w:rsidRPr="008B1520" w:rsidRDefault="00ED356C" w:rsidP="00ED356C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</w:t>
            </w:r>
          </w:p>
        </w:tc>
      </w:tr>
      <w:tr w:rsidR="00ED356C" w:rsidRPr="008B1520" w14:paraId="6CE8C369" w14:textId="77777777" w:rsidTr="00CD6FC1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3B7B9C7B" w14:textId="3CAFF58B" w:rsidR="00ED356C" w:rsidRPr="008B1520" w:rsidRDefault="00ED356C" w:rsidP="00ED356C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Дата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102EE68D" w14:textId="456BA7FE" w:rsidR="00ED356C" w:rsidRPr="008B1520" w:rsidRDefault="00ED356C" w:rsidP="00ED356C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724F7281" w14:textId="4E189496" w:rsidR="00ED356C" w:rsidRPr="008B1520" w:rsidRDefault="00ED356C" w:rsidP="00ED356C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Дата</w:t>
            </w:r>
          </w:p>
        </w:tc>
      </w:tr>
      <w:tr w:rsidR="00CD6FC1" w:rsidRPr="008B1520" w14:paraId="23DBA813" w14:textId="77777777" w:rsidTr="00CD6FC1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389D796C" w14:textId="53CB3751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Площадка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0C47FBD4" w14:textId="3615F69E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4094B474" w14:textId="4B321154" w:rsidR="00CD6FC1" w:rsidRPr="008B1520" w:rsidRDefault="008B1520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CD6FC1"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Фермы</w:t>
            </w:r>
            <w:proofErr w:type="spellEnd"/>
          </w:p>
        </w:tc>
      </w:tr>
      <w:tr w:rsidR="00CD6FC1" w:rsidRPr="008B1520" w14:paraId="14BAC378" w14:textId="77777777" w:rsidTr="00CD6FC1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3CCBA3E4" w14:textId="2B1961F5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№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6B5B2423" w14:textId="07CFC155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22864967" w14:textId="48389EBD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</w:t>
            </w:r>
          </w:p>
        </w:tc>
      </w:tr>
      <w:tr w:rsidR="00CD6FC1" w:rsidRPr="008B1520" w14:paraId="149A1B73" w14:textId="77777777" w:rsidTr="00CD6FC1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5BE99E45" w14:textId="3F2E8FBA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Бункер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2C69A871" w14:textId="784CAEF4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C6FB5B0" w14:textId="6A52F80A" w:rsidR="00CD6FC1" w:rsidRPr="008B1520" w:rsidRDefault="008B1520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CD6FC1"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Бункера</w:t>
            </w:r>
            <w:proofErr w:type="spellEnd"/>
          </w:p>
        </w:tc>
      </w:tr>
      <w:tr w:rsidR="0033614F" w:rsidRPr="008B1520" w14:paraId="4471A131" w14:textId="77777777" w:rsidTr="00CD6FC1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745EBA3" w14:textId="47E1214B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Дата предыдущего замера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06D8C93" w14:textId="485CE788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5B6E4BB" w14:textId="5103E417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Дата</w:t>
            </w:r>
          </w:p>
        </w:tc>
      </w:tr>
      <w:tr w:rsidR="0033614F" w:rsidRPr="008B1520" w14:paraId="1790F911" w14:textId="77777777" w:rsidTr="00CD6FC1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71BBDA7" w14:textId="27B97560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Номер слоя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E479651" w14:textId="0426C568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B5E9BF0" w14:textId="0A20AAA4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1</w:t>
            </w:r>
          </w:p>
        </w:tc>
      </w:tr>
      <w:tr w:rsidR="0033614F" w:rsidRPr="008B1520" w14:paraId="00FB9F69" w14:textId="77777777" w:rsidTr="00CD6FC1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5DC05258" w14:textId="2E7CCF14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%заполнения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623DD66" w14:textId="27CAAC11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8F16D52" w14:textId="7FAA1A2A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3</w:t>
            </w:r>
          </w:p>
        </w:tc>
      </w:tr>
      <w:tr w:rsidR="0033614F" w:rsidRPr="008B1520" w14:paraId="1C0DC772" w14:textId="77777777" w:rsidTr="00CD6FC1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501F3099" w14:textId="3DD6FB4A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Маса</w:t>
            </w:r>
            <w:proofErr w:type="spellEnd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,</w:t>
            </w: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Кг</w:t>
            </w: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.</w:t>
            </w: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корм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579832ED" w14:textId="32986056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4E68F22" w14:textId="5784D14F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15</w:t>
            </w:r>
          </w:p>
        </w:tc>
      </w:tr>
      <w:tr w:rsidR="0033614F" w:rsidRPr="008B1520" w14:paraId="2E152536" w14:textId="77777777" w:rsidTr="00CD6FC1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57A92DD0" w14:textId="0ABF76A1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Корм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04F76C2" w14:textId="66463059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538B9D0F" w14:textId="56492F4C" w:rsidR="0033614F" w:rsidRPr="008B1520" w:rsidRDefault="008B1520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33614F"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Корма</w:t>
            </w:r>
            <w:proofErr w:type="spellEnd"/>
          </w:p>
        </w:tc>
      </w:tr>
      <w:tr w:rsidR="0033614F" w:rsidRPr="008B1520" w14:paraId="4C95757A" w14:textId="77777777" w:rsidTr="00CD6FC1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493B109E" w14:textId="25A96E89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Количество колец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9F947B9" w14:textId="0DE0CD76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B418B9A" w14:textId="34127B58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1</w:t>
            </w:r>
          </w:p>
        </w:tc>
      </w:tr>
      <w:tr w:rsidR="0033614F" w:rsidRPr="008B1520" w14:paraId="1EE4E4CE" w14:textId="77777777" w:rsidTr="00CD6FC1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CC89DC4" w14:textId="3542DF82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Количество ребер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575936E0" w14:textId="12FB1AE0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49B24F1" w14:textId="4412BBE1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1</w:t>
            </w:r>
          </w:p>
        </w:tc>
      </w:tr>
      <w:tr w:rsidR="0033614F" w:rsidRPr="008B1520" w14:paraId="29D6944F" w14:textId="77777777" w:rsidTr="00CD6FC1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4E2A6F9A" w14:textId="507E4DF0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%заполнения конуса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4D084CB3" w14:textId="3D44DA97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52733C21" w14:textId="1DBE8992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3</w:t>
            </w:r>
          </w:p>
        </w:tc>
      </w:tr>
      <w:tr w:rsidR="0033614F" w:rsidRPr="008B1520" w14:paraId="4BF07CC7" w14:textId="77777777" w:rsidTr="00CD6FC1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CD6D561" w14:textId="2FAE9E78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Уровень корма</w:t>
            </w:r>
            <w:r w:rsidRPr="008B1520">
              <w:rPr>
                <w:rFonts w:ascii="Times New Roman" w:hAnsi="Times New Roman"/>
                <w:color w:val="333333"/>
                <w:sz w:val="24"/>
                <w:szCs w:val="24"/>
                <w:lang w:val="en-US"/>
              </w:rPr>
              <w:t>,</w:t>
            </w: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м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58C4E4BF" w14:textId="7FF3CDFB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4884CA1" w14:textId="31B06FEB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15</w:t>
            </w:r>
          </w:p>
        </w:tc>
      </w:tr>
      <w:tr w:rsidR="0033614F" w:rsidRPr="008B1520" w14:paraId="6C7BF485" w14:textId="77777777" w:rsidTr="00CD6FC1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3EFB249" w14:textId="31E6D31A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Объем</w:t>
            </w:r>
            <w:r w:rsidRPr="008B1520">
              <w:rPr>
                <w:rFonts w:ascii="Times New Roman" w:hAnsi="Times New Roman"/>
                <w:color w:val="333333"/>
                <w:sz w:val="24"/>
                <w:szCs w:val="24"/>
                <w:lang w:val="en-US"/>
              </w:rPr>
              <w:t>,</w:t>
            </w: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м.куб</w:t>
            </w:r>
            <w:proofErr w:type="spellEnd"/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.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D978C1B" w14:textId="4882D230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9E6F619" w14:textId="58C267F5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Число </w:t>
            </w:r>
          </w:p>
        </w:tc>
      </w:tr>
      <w:tr w:rsidR="0033614F" w:rsidRPr="008B1520" w14:paraId="0DD3C159" w14:textId="77777777" w:rsidTr="00CD6FC1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A60918B" w14:textId="044DFB20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Масса</w:t>
            </w:r>
            <w:r w:rsidRPr="008B1520">
              <w:rPr>
                <w:rFonts w:ascii="Times New Roman" w:hAnsi="Times New Roman"/>
                <w:color w:val="333333"/>
                <w:sz w:val="24"/>
                <w:szCs w:val="24"/>
                <w:lang w:val="en-US"/>
              </w:rPr>
              <w:t>,</w:t>
            </w: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кг.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5BC6BD2" w14:textId="2A106FF5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8812776" w14:textId="351AF6D3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15</w:t>
            </w:r>
          </w:p>
        </w:tc>
      </w:tr>
      <w:tr w:rsidR="0033614F" w:rsidRPr="008B1520" w14:paraId="775CCD88" w14:textId="77777777" w:rsidTr="00CD6FC1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2FAFC177" w14:textId="42090745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Начальный остаток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49DC63B" w14:textId="4A3608C8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3CA6A4D" w14:textId="481BA6CC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15</w:t>
            </w:r>
          </w:p>
        </w:tc>
      </w:tr>
      <w:tr w:rsidR="0033614F" w:rsidRPr="008B1520" w14:paraId="0E9EDDBE" w14:textId="77777777" w:rsidTr="00CD6FC1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E45D823" w14:textId="588B0387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Поступление</w:t>
            </w: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,</w:t>
            </w: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кг.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88188C4" w14:textId="59F529E1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C6876B5" w14:textId="512E20D3" w:rsidR="0033614F" w:rsidRPr="008B1520" w:rsidRDefault="0033614F" w:rsidP="0033614F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15</w:t>
            </w:r>
          </w:p>
        </w:tc>
      </w:tr>
    </w:tbl>
    <w:p w14:paraId="41A967DC" w14:textId="77777777" w:rsidR="0000561E" w:rsidRPr="008B1520" w:rsidRDefault="0000561E" w:rsidP="0023558D">
      <w:pPr>
        <w:pStyle w:val="IBS4"/>
        <w:ind w:firstLine="708"/>
        <w:rPr>
          <w:rFonts w:ascii="Times New Roman" w:hAnsi="Times New Roman"/>
          <w:color w:val="000000" w:themeColor="text1"/>
          <w:sz w:val="24"/>
          <w:szCs w:val="24"/>
        </w:rPr>
      </w:pPr>
    </w:p>
    <w:p w14:paraId="1E388F04" w14:textId="2DCF368A" w:rsidR="007458AC" w:rsidRPr="008B1520" w:rsidRDefault="00E63FCC" w:rsidP="0023558D">
      <w:pPr>
        <w:pStyle w:val="IBS4"/>
        <w:ind w:firstLine="708"/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Документ «Поставка корма» будет </w:t>
      </w:r>
      <w:r w:rsidR="00A819C9">
        <w:rPr>
          <w:rFonts w:ascii="Times New Roman" w:hAnsi="Times New Roman"/>
          <w:color w:val="000000" w:themeColor="text1"/>
          <w:sz w:val="24"/>
          <w:szCs w:val="24"/>
        </w:rPr>
        <w:t>поступать из внешней информационной системы</w:t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. Данный документ будет содержать в себе данные о </w:t>
      </w:r>
      <w:proofErr w:type="spellStart"/>
      <w:r w:rsidRPr="008B1520">
        <w:rPr>
          <w:rFonts w:ascii="Times New Roman" w:hAnsi="Times New Roman"/>
          <w:color w:val="000000" w:themeColor="text1"/>
          <w:sz w:val="24"/>
          <w:szCs w:val="24"/>
        </w:rPr>
        <w:t>товарно</w:t>
      </w:r>
      <w:proofErr w:type="spellEnd"/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 – транспортной накладной и являться фактическим поступлением корма на площадку.</w:t>
      </w:r>
    </w:p>
    <w:tbl>
      <w:tblPr>
        <w:tblW w:w="7829" w:type="dxa"/>
        <w:jc w:val="center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2060"/>
        <w:gridCol w:w="2248"/>
        <w:gridCol w:w="3521"/>
      </w:tblGrid>
      <w:tr w:rsidR="00ED356C" w:rsidRPr="008B1520" w14:paraId="6C80A445" w14:textId="77777777" w:rsidTr="00CD6FC1">
        <w:trPr>
          <w:trHeight w:val="345"/>
          <w:jc w:val="center"/>
        </w:trPr>
        <w:tc>
          <w:tcPr>
            <w:tcW w:w="281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3CD2FAE9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4D4D4D"/>
                <w:sz w:val="24"/>
                <w:szCs w:val="24"/>
              </w:rPr>
              <w:t>Имя</w:t>
            </w:r>
          </w:p>
        </w:tc>
        <w:tc>
          <w:tcPr>
            <w:tcW w:w="226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04F0A16D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4D4D4D"/>
                <w:sz w:val="24"/>
                <w:szCs w:val="24"/>
              </w:rPr>
              <w:t>Проверка заполнения</w:t>
            </w:r>
          </w:p>
        </w:tc>
        <w:tc>
          <w:tcPr>
            <w:tcW w:w="275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1E6D91D7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4D4D4D"/>
                <w:sz w:val="24"/>
                <w:szCs w:val="24"/>
              </w:rPr>
              <w:t>Описание типов значения</w:t>
            </w:r>
          </w:p>
        </w:tc>
      </w:tr>
      <w:tr w:rsidR="00ED356C" w:rsidRPr="008B1520" w14:paraId="2E64E4B0" w14:textId="77777777" w:rsidTr="00CD6FC1">
        <w:trPr>
          <w:trHeight w:val="255"/>
          <w:jc w:val="center"/>
        </w:trPr>
        <w:tc>
          <w:tcPr>
            <w:tcW w:w="281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1E2AC9A1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Номер</w:t>
            </w:r>
          </w:p>
        </w:tc>
        <w:tc>
          <w:tcPr>
            <w:tcW w:w="226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6A85E1F4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275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2D3A3DE2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</w:t>
            </w:r>
          </w:p>
        </w:tc>
      </w:tr>
      <w:tr w:rsidR="00ED356C" w:rsidRPr="008B1520" w14:paraId="113DDAC6" w14:textId="77777777" w:rsidTr="00CD6FC1">
        <w:trPr>
          <w:trHeight w:val="255"/>
          <w:jc w:val="center"/>
        </w:trPr>
        <w:tc>
          <w:tcPr>
            <w:tcW w:w="281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6FA608C1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Дата</w:t>
            </w:r>
          </w:p>
        </w:tc>
        <w:tc>
          <w:tcPr>
            <w:tcW w:w="226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4FAAC5A1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275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656C9285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Дата</w:t>
            </w:r>
          </w:p>
        </w:tc>
      </w:tr>
      <w:tr w:rsidR="00ED356C" w:rsidRPr="008B1520" w14:paraId="269BB8CA" w14:textId="77777777" w:rsidTr="00CD6FC1">
        <w:trPr>
          <w:trHeight w:val="255"/>
          <w:jc w:val="center"/>
        </w:trPr>
        <w:tc>
          <w:tcPr>
            <w:tcW w:w="281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0CFEAB56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Дата поставки</w:t>
            </w:r>
          </w:p>
        </w:tc>
        <w:tc>
          <w:tcPr>
            <w:tcW w:w="226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20FFA7B5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275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0AD19DB4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Дата</w:t>
            </w:r>
          </w:p>
        </w:tc>
      </w:tr>
      <w:tr w:rsidR="00ED356C" w:rsidRPr="008B1520" w14:paraId="48E0EA68" w14:textId="77777777" w:rsidTr="00CD6FC1">
        <w:trPr>
          <w:trHeight w:val="255"/>
          <w:jc w:val="center"/>
        </w:trPr>
        <w:tc>
          <w:tcPr>
            <w:tcW w:w="281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F0CF247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Площадка</w:t>
            </w:r>
          </w:p>
        </w:tc>
        <w:tc>
          <w:tcPr>
            <w:tcW w:w="226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EB75FE9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275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BE770D9" w14:textId="678CF622" w:rsidR="00ED356C" w:rsidRPr="008B1520" w:rsidRDefault="008B1520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ED356C"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Фермы</w:t>
            </w:r>
            <w:proofErr w:type="spellEnd"/>
          </w:p>
        </w:tc>
      </w:tr>
      <w:tr w:rsidR="00ED356C" w:rsidRPr="008B1520" w14:paraId="70642E65" w14:textId="77777777" w:rsidTr="00CD6FC1">
        <w:trPr>
          <w:trHeight w:val="255"/>
          <w:jc w:val="center"/>
        </w:trPr>
        <w:tc>
          <w:tcPr>
            <w:tcW w:w="281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78D6CBF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Поставщик</w:t>
            </w:r>
          </w:p>
        </w:tc>
        <w:tc>
          <w:tcPr>
            <w:tcW w:w="226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791DAD8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275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18542E6" w14:textId="05B8E37E" w:rsidR="00ED356C" w:rsidRPr="008B1520" w:rsidRDefault="008B1520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ED356C"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Контрагенты</w:t>
            </w:r>
            <w:proofErr w:type="spellEnd"/>
          </w:p>
        </w:tc>
      </w:tr>
      <w:tr w:rsidR="00ED356C" w:rsidRPr="008B1520" w14:paraId="13280869" w14:textId="77777777" w:rsidTr="00CD6FC1">
        <w:trPr>
          <w:trHeight w:val="255"/>
          <w:jc w:val="center"/>
        </w:trPr>
        <w:tc>
          <w:tcPr>
            <w:tcW w:w="281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4E54C56A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№</w:t>
            </w:r>
          </w:p>
        </w:tc>
        <w:tc>
          <w:tcPr>
            <w:tcW w:w="226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2526481B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75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48A8EA0E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</w:t>
            </w:r>
          </w:p>
        </w:tc>
      </w:tr>
      <w:tr w:rsidR="00ED356C" w:rsidRPr="008B1520" w14:paraId="5EF97220" w14:textId="77777777" w:rsidTr="00CD6FC1">
        <w:trPr>
          <w:trHeight w:val="255"/>
          <w:jc w:val="center"/>
        </w:trPr>
        <w:tc>
          <w:tcPr>
            <w:tcW w:w="281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1D75826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Бункер</w:t>
            </w:r>
          </w:p>
        </w:tc>
        <w:tc>
          <w:tcPr>
            <w:tcW w:w="226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D5D5F87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75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4226A0F3" w14:textId="7EDC5706" w:rsidR="00ED356C" w:rsidRPr="008B1520" w:rsidRDefault="008B1520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ED356C"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Бункера</w:t>
            </w:r>
            <w:proofErr w:type="spellEnd"/>
          </w:p>
        </w:tc>
      </w:tr>
      <w:tr w:rsidR="00ED356C" w:rsidRPr="008B1520" w14:paraId="3B746F31" w14:textId="77777777" w:rsidTr="00CD6FC1">
        <w:trPr>
          <w:trHeight w:val="255"/>
          <w:jc w:val="center"/>
        </w:trPr>
        <w:tc>
          <w:tcPr>
            <w:tcW w:w="281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229C2C63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Секция</w:t>
            </w:r>
          </w:p>
        </w:tc>
        <w:tc>
          <w:tcPr>
            <w:tcW w:w="226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5C5FA7FB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75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5CBC361A" w14:textId="2FAF9C8A" w:rsidR="00ED356C" w:rsidRPr="008B1520" w:rsidRDefault="008B1520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ED356C"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Секции</w:t>
            </w:r>
            <w:proofErr w:type="spellEnd"/>
          </w:p>
        </w:tc>
      </w:tr>
      <w:tr w:rsidR="00ED356C" w:rsidRPr="008B1520" w14:paraId="51A5E77C" w14:textId="77777777" w:rsidTr="00CD6FC1">
        <w:trPr>
          <w:trHeight w:val="255"/>
          <w:jc w:val="center"/>
        </w:trPr>
        <w:tc>
          <w:tcPr>
            <w:tcW w:w="281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CDA8C47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Корм</w:t>
            </w:r>
          </w:p>
        </w:tc>
        <w:tc>
          <w:tcPr>
            <w:tcW w:w="226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7448C0F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75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4BBDF67D" w14:textId="698C1F3E" w:rsidR="00ED356C" w:rsidRPr="008B1520" w:rsidRDefault="008B1520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ED356C"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Корма</w:t>
            </w:r>
            <w:proofErr w:type="spellEnd"/>
          </w:p>
        </w:tc>
      </w:tr>
      <w:tr w:rsidR="00ED356C" w:rsidRPr="008B1520" w14:paraId="050A9105" w14:textId="77777777" w:rsidTr="00CD6FC1">
        <w:trPr>
          <w:trHeight w:val="255"/>
          <w:jc w:val="center"/>
        </w:trPr>
        <w:tc>
          <w:tcPr>
            <w:tcW w:w="281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4AE6439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Масса </w:t>
            </w:r>
          </w:p>
        </w:tc>
        <w:tc>
          <w:tcPr>
            <w:tcW w:w="226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147D94B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75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C67CC05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10</w:t>
            </w:r>
          </w:p>
        </w:tc>
      </w:tr>
      <w:tr w:rsidR="00ED356C" w:rsidRPr="008B1520" w14:paraId="2CEDDCE1" w14:textId="77777777" w:rsidTr="00CD6FC1">
        <w:trPr>
          <w:trHeight w:val="255"/>
          <w:jc w:val="center"/>
        </w:trPr>
        <w:tc>
          <w:tcPr>
            <w:tcW w:w="281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16A1EF3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Масса (итого)</w:t>
            </w:r>
          </w:p>
        </w:tc>
        <w:tc>
          <w:tcPr>
            <w:tcW w:w="226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5F31F13F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75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A00D4BB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10</w:t>
            </w:r>
          </w:p>
        </w:tc>
      </w:tr>
      <w:tr w:rsidR="00ED356C" w:rsidRPr="008B1520" w14:paraId="0F228767" w14:textId="77777777" w:rsidTr="00CD6FC1">
        <w:trPr>
          <w:trHeight w:val="255"/>
          <w:jc w:val="center"/>
        </w:trPr>
        <w:tc>
          <w:tcPr>
            <w:tcW w:w="281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C3F8080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Комментарий</w:t>
            </w:r>
          </w:p>
        </w:tc>
        <w:tc>
          <w:tcPr>
            <w:tcW w:w="226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B318364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75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58A8BD0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 255</w:t>
            </w:r>
          </w:p>
        </w:tc>
      </w:tr>
      <w:tr w:rsidR="00ED356C" w:rsidRPr="008B1520" w14:paraId="50497E8C" w14:textId="77777777" w:rsidTr="00CD6FC1">
        <w:trPr>
          <w:trHeight w:val="255"/>
          <w:jc w:val="center"/>
        </w:trPr>
        <w:tc>
          <w:tcPr>
            <w:tcW w:w="281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AB12FEB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Ответственный</w:t>
            </w:r>
          </w:p>
        </w:tc>
        <w:tc>
          <w:tcPr>
            <w:tcW w:w="226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A88185F" w14:textId="77777777" w:rsidR="00ED356C" w:rsidRPr="008B1520" w:rsidRDefault="00ED356C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75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21BD1BA" w14:textId="307614AA" w:rsidR="00ED356C" w:rsidRPr="008B1520" w:rsidRDefault="008B1520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ED356C"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Пользователи</w:t>
            </w:r>
            <w:proofErr w:type="spellEnd"/>
          </w:p>
        </w:tc>
      </w:tr>
    </w:tbl>
    <w:p w14:paraId="2B332C59" w14:textId="77777777" w:rsidR="000101E8" w:rsidRPr="008B1520" w:rsidRDefault="000101E8">
      <w:pPr>
        <w:pStyle w:val="IBS4"/>
        <w:rPr>
          <w:rFonts w:ascii="Times New Roman" w:hAnsi="Times New Roman"/>
          <w:color w:val="000000" w:themeColor="text1"/>
          <w:sz w:val="24"/>
          <w:szCs w:val="24"/>
        </w:rPr>
      </w:pPr>
    </w:p>
    <w:p w14:paraId="2255F767" w14:textId="55193796" w:rsidR="00085FE7" w:rsidRPr="008B1520" w:rsidRDefault="00191AB4" w:rsidP="00085FE7">
      <w:pPr>
        <w:pStyle w:val="2"/>
        <w:rPr>
          <w:rFonts w:ascii="Times New Roman" w:hAnsi="Times New Roman"/>
          <w:szCs w:val="24"/>
        </w:rPr>
      </w:pPr>
      <w:bookmarkStart w:id="34" w:name="_Toc77755735"/>
      <w:bookmarkStart w:id="35" w:name="_Toc81213498"/>
      <w:r w:rsidRPr="008B1520">
        <w:rPr>
          <w:rFonts w:ascii="Times New Roman" w:hAnsi="Times New Roman"/>
          <w:szCs w:val="24"/>
        </w:rPr>
        <w:t>П</w:t>
      </w:r>
      <w:r w:rsidR="00085FE7" w:rsidRPr="008B1520">
        <w:rPr>
          <w:rFonts w:ascii="Times New Roman" w:hAnsi="Times New Roman"/>
          <w:szCs w:val="24"/>
        </w:rPr>
        <w:t>лан потребности в корме</w:t>
      </w:r>
      <w:r w:rsidR="00E37954" w:rsidRPr="008B1520">
        <w:rPr>
          <w:rFonts w:ascii="Times New Roman" w:hAnsi="Times New Roman"/>
          <w:szCs w:val="24"/>
        </w:rPr>
        <w:t>.</w:t>
      </w:r>
      <w:r w:rsidR="000E14E9" w:rsidRPr="008B1520">
        <w:rPr>
          <w:rFonts w:ascii="Times New Roman" w:hAnsi="Times New Roman"/>
          <w:szCs w:val="24"/>
        </w:rPr>
        <w:t xml:space="preserve"> </w:t>
      </w:r>
      <w:r w:rsidRPr="008B1520">
        <w:rPr>
          <w:rFonts w:ascii="Times New Roman" w:hAnsi="Times New Roman"/>
          <w:szCs w:val="24"/>
        </w:rPr>
        <w:t>Нормы кормления животных.</w:t>
      </w:r>
      <w:bookmarkEnd w:id="34"/>
      <w:bookmarkEnd w:id="35"/>
    </w:p>
    <w:p w14:paraId="5EDE8180" w14:textId="5AE4BC91" w:rsidR="00CA000B" w:rsidRPr="008B1520" w:rsidRDefault="00CA000B" w:rsidP="00CA000B">
      <w:pPr>
        <w:pStyle w:val="3"/>
        <w:rPr>
          <w:rFonts w:ascii="Times New Roman" w:hAnsi="Times New Roman"/>
          <w:sz w:val="24"/>
          <w:szCs w:val="24"/>
        </w:rPr>
      </w:pPr>
      <w:bookmarkStart w:id="36" w:name="_Toc77755736"/>
      <w:bookmarkStart w:id="37" w:name="_Toc81213499"/>
      <w:r w:rsidRPr="008B1520">
        <w:rPr>
          <w:rFonts w:ascii="Times New Roman" w:hAnsi="Times New Roman"/>
          <w:sz w:val="24"/>
          <w:szCs w:val="24"/>
        </w:rPr>
        <w:t>Основания расширения/изменения функциональности типовой конфигурации</w:t>
      </w:r>
      <w:bookmarkEnd w:id="36"/>
      <w:bookmarkEnd w:id="37"/>
    </w:p>
    <w:p w14:paraId="018D353B" w14:textId="7B847D64" w:rsidR="00E37954" w:rsidRPr="008B1520" w:rsidRDefault="00085FE7" w:rsidP="001173D6">
      <w:pPr>
        <w:ind w:firstLine="708"/>
        <w:rPr>
          <w:rFonts w:ascii="Times New Roman" w:hAnsi="Times New Roman"/>
          <w:sz w:val="24"/>
          <w:szCs w:val="24"/>
        </w:rPr>
      </w:pPr>
      <w:r w:rsidRPr="008B1520">
        <w:rPr>
          <w:rFonts w:ascii="Times New Roman" w:hAnsi="Times New Roman"/>
          <w:sz w:val="24"/>
          <w:szCs w:val="24"/>
        </w:rPr>
        <w:t xml:space="preserve">Доработка функциональности </w:t>
      </w:r>
    </w:p>
    <w:p w14:paraId="0A728E45" w14:textId="19580745" w:rsidR="00E37954" w:rsidRPr="008B1520" w:rsidRDefault="00E37954" w:rsidP="000101E8">
      <w:pPr>
        <w:pStyle w:val="IBS4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9607"/>
      </w:tblGrid>
      <w:tr w:rsidR="00A819C9" w:rsidRPr="008B1520" w14:paraId="474CDE15" w14:textId="77777777" w:rsidTr="00A819C9">
        <w:trPr>
          <w:cantSplit/>
          <w:trHeight w:val="333"/>
        </w:trPr>
        <w:tc>
          <w:tcPr>
            <w:tcW w:w="5000" w:type="pct"/>
            <w:tcBorders>
              <w:top w:val="single" w:sz="12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47F2B10A" w14:textId="77777777" w:rsidR="00A819C9" w:rsidRPr="008B1520" w:rsidRDefault="00A819C9" w:rsidP="00CA000B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ФУНКЦИОНАЛЬНЫЕ ТРЕБОВАНИЯ</w:t>
            </w:r>
          </w:p>
        </w:tc>
      </w:tr>
      <w:tr w:rsidR="00A819C9" w:rsidRPr="008B1520" w14:paraId="667B7814" w14:textId="77777777" w:rsidTr="00A819C9">
        <w:trPr>
          <w:cantSplit/>
        </w:trPr>
        <w:tc>
          <w:tcPr>
            <w:tcW w:w="50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EF4D913" w14:textId="771BF7F7" w:rsidR="00A819C9" w:rsidRDefault="00A819C9" w:rsidP="00CA000B">
            <w:pPr>
              <w:spacing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9C9">
              <w:rPr>
                <w:rFonts w:ascii="Times New Roman" w:hAnsi="Times New Roman"/>
                <w:color w:val="000000"/>
                <w:sz w:val="24"/>
                <w:szCs w:val="24"/>
              </w:rPr>
              <w:t>Необходимо разработать механизм для формирования операт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ивного плана кормления животных</w:t>
            </w:r>
            <w:r w:rsidRPr="008B15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Первоначальная версия формируется на основании расчета количества животных на текущую дату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  <w:r w:rsidRPr="008B15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нормы кормления. В процессе работы Системы оперативный план должен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корректируется на</w:t>
            </w:r>
            <w:r w:rsidRPr="008B15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основе вносимой в Систему информации о производственных операциях по </w:t>
            </w:r>
            <w:proofErr w:type="spellStart"/>
            <w:r w:rsidRPr="008B1520">
              <w:rPr>
                <w:rFonts w:ascii="Times New Roman" w:hAnsi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8B1520">
              <w:rPr>
                <w:rFonts w:ascii="Times New Roman" w:hAnsi="Times New Roman"/>
                <w:color w:val="000000"/>
                <w:sz w:val="24"/>
                <w:szCs w:val="24"/>
              </w:rPr>
              <w:t>вку</w:t>
            </w:r>
            <w:proofErr w:type="spellEnd"/>
            <w:r w:rsidRPr="008B15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результатах кормовых экспериментов.</w:t>
            </w:r>
          </w:p>
          <w:p w14:paraId="321BD14E" w14:textId="0534E58B" w:rsidR="00A819C9" w:rsidRPr="008B1520" w:rsidRDefault="00053A23" w:rsidP="00053A23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</w:t>
            </w:r>
            <w:r w:rsidR="00A819C9"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ри обновлении данных в документе «Оперативный план кормления животных», табличная часть будет заполнена актуальной информаций.</w:t>
            </w:r>
          </w:p>
        </w:tc>
      </w:tr>
    </w:tbl>
    <w:p w14:paraId="7EC5A48D" w14:textId="730F1E83" w:rsidR="00085FE7" w:rsidRPr="008B1520" w:rsidRDefault="00085FE7" w:rsidP="00085FE7">
      <w:pPr>
        <w:pStyle w:val="3"/>
        <w:rPr>
          <w:rFonts w:ascii="Times New Roman" w:hAnsi="Times New Roman"/>
          <w:sz w:val="24"/>
          <w:szCs w:val="24"/>
        </w:rPr>
      </w:pPr>
      <w:bookmarkStart w:id="38" w:name="_Toc80369269"/>
      <w:bookmarkStart w:id="39" w:name="_Toc77755737"/>
      <w:bookmarkStart w:id="40" w:name="_Toc81213500"/>
      <w:bookmarkEnd w:id="38"/>
      <w:r w:rsidRPr="008B1520">
        <w:rPr>
          <w:rFonts w:ascii="Times New Roman" w:hAnsi="Times New Roman"/>
          <w:sz w:val="24"/>
          <w:szCs w:val="24"/>
        </w:rPr>
        <w:lastRenderedPageBreak/>
        <w:t>Описание реализации</w:t>
      </w:r>
      <w:bookmarkEnd w:id="39"/>
      <w:bookmarkEnd w:id="40"/>
    </w:p>
    <w:p w14:paraId="6A9234CA" w14:textId="62C50E17" w:rsidR="00085FE7" w:rsidRPr="008B1520" w:rsidRDefault="00CA000B" w:rsidP="00CA000B">
      <w:pPr>
        <w:ind w:firstLine="567"/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>Для реализации указанных в п.</w:t>
      </w:r>
      <w:r w:rsidRPr="0023558D">
        <w:rPr>
          <w:rFonts w:ascii="Times New Roman" w:hAnsi="Times New Roman"/>
          <w:color w:val="000000" w:themeColor="text1"/>
          <w:sz w:val="24"/>
          <w:szCs w:val="24"/>
        </w:rPr>
        <w:fldChar w:fldCharType="begin"/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instrText xml:space="preserve"> REF _Ref60841100 \r \h  \* MERGEFORMAT </w:instrText>
      </w:r>
      <w:r w:rsidRPr="0023558D">
        <w:rPr>
          <w:rFonts w:ascii="Times New Roman" w:hAnsi="Times New Roman"/>
          <w:color w:val="000000" w:themeColor="text1"/>
          <w:sz w:val="24"/>
          <w:szCs w:val="24"/>
        </w:rPr>
      </w:r>
      <w:r w:rsidRPr="0023558D">
        <w:rPr>
          <w:rFonts w:ascii="Times New Roman" w:hAnsi="Times New Roman"/>
          <w:color w:val="000000" w:themeColor="text1"/>
          <w:sz w:val="24"/>
          <w:szCs w:val="24"/>
        </w:rPr>
        <w:fldChar w:fldCharType="separate"/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>2.4.1</w:t>
      </w:r>
      <w:r w:rsidRPr="0023558D">
        <w:rPr>
          <w:rFonts w:ascii="Times New Roman" w:hAnsi="Times New Roman"/>
          <w:color w:val="000000" w:themeColor="text1"/>
          <w:sz w:val="24"/>
          <w:szCs w:val="24"/>
        </w:rPr>
        <w:fldChar w:fldCharType="end"/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 функциональных </w:t>
      </w:r>
      <w:r w:rsidR="009A7589">
        <w:rPr>
          <w:rFonts w:ascii="Times New Roman" w:hAnsi="Times New Roman"/>
          <w:color w:val="000000" w:themeColor="text1"/>
          <w:sz w:val="24"/>
          <w:szCs w:val="24"/>
        </w:rPr>
        <w:t>требований</w:t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 должны быть реализованы следующие основные процедуры:</w:t>
      </w:r>
    </w:p>
    <w:p w14:paraId="738B9EF1" w14:textId="68F5873E" w:rsidR="00CA000B" w:rsidRPr="008B1520" w:rsidRDefault="00CA000B" w:rsidP="00CA000B">
      <w:pPr>
        <w:pStyle w:val="af"/>
        <w:numPr>
          <w:ilvl w:val="0"/>
          <w:numId w:val="24"/>
        </w:numPr>
        <w:rPr>
          <w:rFonts w:ascii="Times New Roman" w:hAnsi="Times New Roman"/>
          <w:color w:val="000000" w:themeColor="text1"/>
          <w:sz w:val="24"/>
        </w:rPr>
      </w:pPr>
      <w:r w:rsidRPr="008B1520">
        <w:rPr>
          <w:rFonts w:ascii="Times New Roman" w:hAnsi="Times New Roman"/>
          <w:color w:val="000000" w:themeColor="text1"/>
          <w:sz w:val="24"/>
        </w:rPr>
        <w:t>Документ «</w:t>
      </w:r>
      <w:r w:rsidR="00191AB4" w:rsidRPr="008B1520">
        <w:rPr>
          <w:rFonts w:ascii="Times New Roman" w:hAnsi="Times New Roman"/>
          <w:color w:val="000000" w:themeColor="text1"/>
          <w:sz w:val="24"/>
        </w:rPr>
        <w:t>П</w:t>
      </w:r>
      <w:r w:rsidRPr="008B1520">
        <w:rPr>
          <w:rFonts w:ascii="Times New Roman" w:hAnsi="Times New Roman"/>
          <w:color w:val="000000" w:themeColor="text1"/>
          <w:sz w:val="24"/>
        </w:rPr>
        <w:t>лан потребности в корме» будет создаваться на основание документа «Оперативный план кормления животных». В него будут попадать данные о планирование на 7 дней начиная с дня, который следует за датой документа.</w:t>
      </w:r>
    </w:p>
    <w:p w14:paraId="7FD7D7BD" w14:textId="7824FE4B" w:rsidR="007458AC" w:rsidRPr="008B1520" w:rsidRDefault="00CA000B">
      <w:pPr>
        <w:pStyle w:val="af"/>
        <w:ind w:left="927"/>
        <w:rPr>
          <w:rFonts w:ascii="Times New Roman" w:hAnsi="Times New Roman"/>
          <w:color w:val="000000" w:themeColor="text1"/>
          <w:sz w:val="24"/>
        </w:rPr>
      </w:pPr>
      <w:r w:rsidRPr="008B1520">
        <w:rPr>
          <w:rFonts w:ascii="Times New Roman" w:hAnsi="Times New Roman"/>
          <w:color w:val="000000" w:themeColor="text1"/>
          <w:sz w:val="24"/>
        </w:rPr>
        <w:t>После проведения и утверждения, документ «</w:t>
      </w:r>
      <w:r w:rsidR="00191AB4" w:rsidRPr="008B1520">
        <w:rPr>
          <w:rFonts w:ascii="Times New Roman" w:hAnsi="Times New Roman"/>
          <w:color w:val="000000" w:themeColor="text1"/>
          <w:sz w:val="24"/>
        </w:rPr>
        <w:t>П</w:t>
      </w:r>
      <w:r w:rsidRPr="008B1520">
        <w:rPr>
          <w:rFonts w:ascii="Times New Roman" w:hAnsi="Times New Roman"/>
          <w:color w:val="000000" w:themeColor="text1"/>
          <w:sz w:val="24"/>
        </w:rPr>
        <w:t xml:space="preserve">лан потребности в корме» будет </w:t>
      </w:r>
      <w:r w:rsidR="007458AC" w:rsidRPr="008B1520">
        <w:rPr>
          <w:rFonts w:ascii="Times New Roman" w:hAnsi="Times New Roman"/>
          <w:color w:val="000000" w:themeColor="text1"/>
          <w:sz w:val="24"/>
        </w:rPr>
        <w:t xml:space="preserve">передаваться </w:t>
      </w:r>
      <w:r w:rsidR="0020261E">
        <w:rPr>
          <w:rFonts w:ascii="Times New Roman" w:hAnsi="Times New Roman"/>
          <w:color w:val="000000" w:themeColor="text1"/>
          <w:sz w:val="24"/>
        </w:rPr>
        <w:t xml:space="preserve">во внешнюю систему </w:t>
      </w:r>
      <w:proofErr w:type="spellStart"/>
      <w:r w:rsidR="0020261E">
        <w:rPr>
          <w:rFonts w:ascii="Times New Roman" w:hAnsi="Times New Roman"/>
          <w:color w:val="000000" w:themeColor="text1"/>
          <w:sz w:val="24"/>
        </w:rPr>
        <w:t>ИнтеграционнуюК</w:t>
      </w:r>
      <w:proofErr w:type="spellEnd"/>
      <w:r w:rsidR="007458AC" w:rsidRPr="008B1520">
        <w:rPr>
          <w:rFonts w:ascii="Times New Roman" w:hAnsi="Times New Roman"/>
          <w:color w:val="000000" w:themeColor="text1"/>
          <w:sz w:val="24"/>
        </w:rPr>
        <w:t>.</w:t>
      </w:r>
    </w:p>
    <w:p w14:paraId="00D49926" w14:textId="76722A57" w:rsidR="007458AC" w:rsidRPr="008B1520" w:rsidRDefault="007458AC">
      <w:pPr>
        <w:pStyle w:val="af"/>
        <w:ind w:left="927"/>
        <w:rPr>
          <w:rFonts w:ascii="Times New Roman" w:hAnsi="Times New Roman"/>
          <w:color w:val="000000" w:themeColor="text1"/>
          <w:sz w:val="24"/>
        </w:rPr>
      </w:pPr>
      <w:r w:rsidRPr="008B1520">
        <w:rPr>
          <w:rFonts w:ascii="Times New Roman" w:hAnsi="Times New Roman"/>
          <w:color w:val="000000" w:themeColor="text1"/>
          <w:sz w:val="24"/>
        </w:rPr>
        <w:t>Документ «Недельный план потребности в корме» будет ежедневно корректироваться с учетом фактического состояния поголовья. Скорректированный документ та</w:t>
      </w:r>
      <w:r w:rsidR="009F1C59" w:rsidRPr="008B1520">
        <w:rPr>
          <w:rFonts w:ascii="Times New Roman" w:hAnsi="Times New Roman"/>
          <w:color w:val="000000" w:themeColor="text1"/>
          <w:sz w:val="24"/>
        </w:rPr>
        <w:t>кже будет передаваться в систему</w:t>
      </w:r>
      <w:r w:rsidRPr="008B1520">
        <w:rPr>
          <w:rFonts w:ascii="Times New Roman" w:hAnsi="Times New Roman"/>
          <w:color w:val="000000" w:themeColor="text1"/>
          <w:sz w:val="24"/>
        </w:rPr>
        <w:t xml:space="preserve"> </w:t>
      </w:r>
      <w:proofErr w:type="spellStart"/>
      <w:r w:rsidR="0020261E">
        <w:rPr>
          <w:rFonts w:ascii="Times New Roman" w:hAnsi="Times New Roman"/>
          <w:color w:val="000000" w:themeColor="text1"/>
          <w:sz w:val="24"/>
        </w:rPr>
        <w:t>ИнтеграционнуюК</w:t>
      </w:r>
      <w:proofErr w:type="spellEnd"/>
      <w:r w:rsidRPr="008B1520">
        <w:rPr>
          <w:rFonts w:ascii="Times New Roman" w:hAnsi="Times New Roman"/>
          <w:color w:val="000000" w:themeColor="text1"/>
          <w:sz w:val="24"/>
        </w:rPr>
        <w:t>.</w:t>
      </w:r>
    </w:p>
    <w:p w14:paraId="042FAED6" w14:textId="15E943B1" w:rsidR="007458AC" w:rsidRPr="008B1520" w:rsidRDefault="00191AB4">
      <w:pPr>
        <w:pStyle w:val="af"/>
        <w:ind w:left="927"/>
        <w:rPr>
          <w:rFonts w:ascii="Times New Roman" w:hAnsi="Times New Roman"/>
          <w:color w:val="000000" w:themeColor="text1"/>
          <w:sz w:val="24"/>
        </w:rPr>
      </w:pPr>
      <w:r w:rsidRPr="008B1520">
        <w:rPr>
          <w:rFonts w:ascii="Times New Roman" w:hAnsi="Times New Roman"/>
          <w:color w:val="000000" w:themeColor="text1"/>
          <w:sz w:val="24"/>
        </w:rPr>
        <w:t>Документ «П</w:t>
      </w:r>
      <w:r w:rsidR="007458AC" w:rsidRPr="008B1520">
        <w:rPr>
          <w:rFonts w:ascii="Times New Roman" w:hAnsi="Times New Roman"/>
          <w:color w:val="000000" w:themeColor="text1"/>
          <w:sz w:val="24"/>
        </w:rPr>
        <w:t>лан потребности в корме» будет содержать следующие данные:</w:t>
      </w:r>
    </w:p>
    <w:p w14:paraId="3E817CDA" w14:textId="3858BCB5" w:rsidR="00191AB4" w:rsidRPr="0023558D" w:rsidRDefault="00191AB4" w:rsidP="0023558D">
      <w:pPr>
        <w:pStyle w:val="af"/>
        <w:numPr>
          <w:ilvl w:val="0"/>
          <w:numId w:val="24"/>
        </w:numPr>
        <w:rPr>
          <w:rFonts w:ascii="Times New Roman" w:hAnsi="Times New Roman"/>
          <w:color w:val="000000" w:themeColor="text1"/>
          <w:sz w:val="24"/>
        </w:rPr>
      </w:pPr>
      <w:r w:rsidRPr="008B1520">
        <w:rPr>
          <w:rFonts w:ascii="Times New Roman" w:hAnsi="Times New Roman"/>
          <w:color w:val="000000" w:themeColor="text1"/>
          <w:sz w:val="24"/>
        </w:rPr>
        <w:t xml:space="preserve">Справочник «Нормы расхода кормов» содержит в себе настройки и отборы для расчета кормления животных. </w:t>
      </w:r>
      <w:r w:rsidRPr="0023558D">
        <w:rPr>
          <w:rFonts w:ascii="Times New Roman" w:hAnsi="Times New Roman"/>
          <w:color w:val="000000" w:themeColor="text1"/>
          <w:sz w:val="24"/>
        </w:rPr>
        <w:t>Более подробно о данном справочнике написано в проектном решение «ЖВК12_Движение_И_Содержание_</w:t>
      </w:r>
      <w:proofErr w:type="gramStart"/>
      <w:r w:rsidRPr="0023558D">
        <w:rPr>
          <w:rFonts w:ascii="Times New Roman" w:hAnsi="Times New Roman"/>
          <w:color w:val="000000" w:themeColor="text1"/>
          <w:sz w:val="24"/>
        </w:rPr>
        <w:t>Животных(</w:t>
      </w:r>
      <w:proofErr w:type="gramEnd"/>
      <w:r w:rsidRPr="0023558D">
        <w:rPr>
          <w:rFonts w:ascii="Times New Roman" w:hAnsi="Times New Roman"/>
          <w:color w:val="000000" w:themeColor="text1"/>
          <w:sz w:val="24"/>
        </w:rPr>
        <w:t>Кормление, Эксперименты, исследования, ЖОУ)_ПР_V1».</w:t>
      </w:r>
    </w:p>
    <w:tbl>
      <w:tblPr>
        <w:tblW w:w="7829" w:type="dxa"/>
        <w:jc w:val="center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2065"/>
        <w:gridCol w:w="2243"/>
        <w:gridCol w:w="3521"/>
      </w:tblGrid>
      <w:tr w:rsidR="00265A35" w:rsidRPr="008B1520" w14:paraId="23D31686" w14:textId="77777777" w:rsidTr="0079604B">
        <w:trPr>
          <w:trHeight w:val="34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6DD33BE4" w14:textId="77777777" w:rsidR="00265A35" w:rsidRPr="008B1520" w:rsidRDefault="00265A35" w:rsidP="0079604B">
            <w:pPr>
              <w:spacing w:before="0" w:after="0"/>
              <w:jc w:val="center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4D4D4D"/>
                <w:sz w:val="24"/>
                <w:szCs w:val="24"/>
              </w:rPr>
              <w:t>Имя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5BAD8E0A" w14:textId="77777777" w:rsidR="00265A35" w:rsidRPr="008B1520" w:rsidRDefault="00265A35" w:rsidP="0079604B">
            <w:pPr>
              <w:spacing w:before="0" w:after="0"/>
              <w:jc w:val="center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4D4D4D"/>
                <w:sz w:val="24"/>
                <w:szCs w:val="24"/>
              </w:rPr>
              <w:t>Проверка заполнения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2C2F0B59" w14:textId="77777777" w:rsidR="00265A35" w:rsidRPr="008B1520" w:rsidRDefault="00265A35" w:rsidP="0079604B">
            <w:pPr>
              <w:spacing w:before="0" w:after="0"/>
              <w:jc w:val="center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4D4D4D"/>
                <w:sz w:val="24"/>
                <w:szCs w:val="24"/>
              </w:rPr>
              <w:t>Описание типов значения</w:t>
            </w:r>
          </w:p>
        </w:tc>
      </w:tr>
      <w:tr w:rsidR="00265A35" w:rsidRPr="008B1520" w14:paraId="6E83BD38" w14:textId="77777777" w:rsidTr="0079604B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7413C734" w14:textId="31ACB2DD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</w:rPr>
              <w:t>Номер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35CDFC65" w14:textId="741C06AF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3A5874C0" w14:textId="034ADC74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 10</w:t>
            </w:r>
          </w:p>
        </w:tc>
      </w:tr>
      <w:tr w:rsidR="00265A35" w:rsidRPr="008B1520" w14:paraId="7ED7A57F" w14:textId="77777777" w:rsidTr="0079604B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4EFEF485" w14:textId="40091102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</w:rPr>
              <w:t>Дата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25F770CE" w14:textId="48CCF3E0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20AF4430" w14:textId="5B68CB80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Дата</w:t>
            </w:r>
          </w:p>
        </w:tc>
      </w:tr>
      <w:tr w:rsidR="00265A35" w:rsidRPr="008B1520" w14:paraId="25387583" w14:textId="77777777" w:rsidTr="0079604B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31F504F4" w14:textId="49CAB0FF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</w:rPr>
              <w:t>Производственная площадка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1FCBDC62" w14:textId="52960058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6AD269F9" w14:textId="49638DBA" w:rsidR="00265A35" w:rsidRPr="008B1520" w:rsidRDefault="008B1520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0170DA"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Площадки</w:t>
            </w:r>
            <w:proofErr w:type="spellEnd"/>
          </w:p>
        </w:tc>
      </w:tr>
      <w:tr w:rsidR="00265A35" w:rsidRPr="008B1520" w14:paraId="126E1524" w14:textId="77777777" w:rsidTr="0079604B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0200E667" w14:textId="5E0EB5A8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</w:rPr>
              <w:t>Поставщик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7793BFA7" w14:textId="1150C4EB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7A2C5963" w14:textId="542508E3" w:rsidR="00265A35" w:rsidRPr="008B1520" w:rsidRDefault="008B1520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0170DA"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Контрагенты</w:t>
            </w:r>
            <w:proofErr w:type="spellEnd"/>
          </w:p>
        </w:tc>
      </w:tr>
      <w:tr w:rsidR="00265A35" w:rsidRPr="008B1520" w14:paraId="6918D385" w14:textId="77777777" w:rsidTr="0079604B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242DC864" w14:textId="6CBAADED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</w:rPr>
              <w:t>Дата планирования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B6D74A8" w14:textId="633DFECF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120F9B9" w14:textId="00630140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Дата</w:t>
            </w:r>
          </w:p>
        </w:tc>
      </w:tr>
      <w:tr w:rsidR="00265A35" w:rsidRPr="008B1520" w14:paraId="072ACE4F" w14:textId="77777777" w:rsidTr="0079604B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6765B9D" w14:textId="3BA6BA70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</w:rPr>
              <w:t>Номер недели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5A56CCD" w14:textId="5620D533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64BDB59" w14:textId="2C6AB66A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2</w:t>
            </w:r>
          </w:p>
        </w:tc>
      </w:tr>
      <w:tr w:rsidR="00265A35" w:rsidRPr="008B1520" w14:paraId="038F0629" w14:textId="77777777" w:rsidTr="0079604B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0397289" w14:textId="630D8128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</w:rPr>
              <w:t>Ответственный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6EBB057" w14:textId="4BE97124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AD8A06C" w14:textId="5105A4E3" w:rsidR="00265A35" w:rsidRPr="008B1520" w:rsidRDefault="008B1520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0170DA"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Пользователи</w:t>
            </w:r>
            <w:proofErr w:type="spellEnd"/>
          </w:p>
        </w:tc>
      </w:tr>
      <w:tr w:rsidR="00265A35" w:rsidRPr="008B1520" w14:paraId="04D37243" w14:textId="77777777" w:rsidTr="0079604B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20EC0BD8" w14:textId="195D9007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</w:rPr>
              <w:t>Дата поставки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A8F12BF" w14:textId="51B207CA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DCEE27B" w14:textId="0196C15C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Дата</w:t>
            </w:r>
          </w:p>
        </w:tc>
      </w:tr>
      <w:tr w:rsidR="00265A35" w:rsidRPr="008B1520" w14:paraId="3488A3CA" w14:textId="77777777" w:rsidTr="0079604B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ED32545" w14:textId="41C3FFA0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</w:rPr>
              <w:t>Секция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454992FF" w14:textId="1CE8B889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2990CB1" w14:textId="1224FC91" w:rsidR="00265A35" w:rsidRPr="008B1520" w:rsidRDefault="008B1520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0170DA"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Секции</w:t>
            </w:r>
            <w:proofErr w:type="spellEnd"/>
          </w:p>
        </w:tc>
      </w:tr>
      <w:tr w:rsidR="00265A35" w:rsidRPr="008B1520" w14:paraId="13F6F92B" w14:textId="77777777" w:rsidTr="0079604B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9004CC7" w14:textId="264EF41A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</w:rPr>
              <w:t>Бункер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B8E6AAD" w14:textId="214E7ED2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419F3668" w14:textId="227D4D2C" w:rsidR="00265A35" w:rsidRPr="008B1520" w:rsidRDefault="008B1520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0170DA"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Бункера</w:t>
            </w:r>
            <w:proofErr w:type="spellEnd"/>
          </w:p>
        </w:tc>
      </w:tr>
      <w:tr w:rsidR="00265A35" w:rsidRPr="008B1520" w14:paraId="2D5BBAC6" w14:textId="77777777" w:rsidTr="0079604B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4C1A1BE" w14:textId="39E6F431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</w:rPr>
              <w:t>Корм (номенклатура)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366B591" w14:textId="31CF87FE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6503059" w14:textId="59B09B31" w:rsidR="00265A35" w:rsidRPr="008B1520" w:rsidRDefault="008B1520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0170DA"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Номнклатура</w:t>
            </w:r>
            <w:proofErr w:type="spellEnd"/>
          </w:p>
        </w:tc>
      </w:tr>
      <w:tr w:rsidR="00265A35" w:rsidRPr="008B1520" w14:paraId="721E6E9C" w14:textId="77777777" w:rsidTr="0079604B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318FBBF" w14:textId="2C08023C" w:rsidR="00265A35" w:rsidRPr="008B1520" w:rsidRDefault="000170DA" w:rsidP="0023558D">
            <w:pPr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000000" w:themeColor="text1"/>
                <w:sz w:val="24"/>
              </w:rPr>
              <w:t>Масса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07EA29B" w14:textId="0D1F109F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530F470" w14:textId="381F16D5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10</w:t>
            </w:r>
          </w:p>
        </w:tc>
      </w:tr>
      <w:tr w:rsidR="00265A35" w:rsidRPr="008B1520" w14:paraId="04CD54A0" w14:textId="77777777" w:rsidTr="0079604B">
        <w:trPr>
          <w:trHeight w:val="255"/>
          <w:jc w:val="center"/>
        </w:trPr>
        <w:tc>
          <w:tcPr>
            <w:tcW w:w="288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48655AE" w14:textId="5B7F9FF5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</w:rPr>
              <w:t>Дата рождения животных</w:t>
            </w:r>
          </w:p>
        </w:tc>
        <w:tc>
          <w:tcPr>
            <w:tcW w:w="2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091A332" w14:textId="2F14B3AF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E2E645E" w14:textId="2FD10AA6" w:rsidR="00265A35" w:rsidRPr="008B1520" w:rsidRDefault="000170DA" w:rsidP="0079604B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Дата</w:t>
            </w:r>
          </w:p>
        </w:tc>
      </w:tr>
    </w:tbl>
    <w:p w14:paraId="560D57CF" w14:textId="77777777" w:rsidR="006334C7" w:rsidRPr="0023558D" w:rsidRDefault="006334C7" w:rsidP="0023558D">
      <w:pPr>
        <w:ind w:left="2187"/>
        <w:rPr>
          <w:rFonts w:ascii="Times New Roman" w:hAnsi="Times New Roman"/>
          <w:color w:val="000000" w:themeColor="text1"/>
          <w:sz w:val="24"/>
        </w:rPr>
      </w:pPr>
    </w:p>
    <w:p w14:paraId="2F217B6C" w14:textId="7B8FD22A" w:rsidR="006334C7" w:rsidRPr="008B1520" w:rsidRDefault="006334C7" w:rsidP="006334C7">
      <w:pPr>
        <w:pStyle w:val="2"/>
        <w:rPr>
          <w:rFonts w:ascii="Times New Roman" w:hAnsi="Times New Roman"/>
          <w:szCs w:val="24"/>
        </w:rPr>
      </w:pPr>
      <w:bookmarkStart w:id="41" w:name="_Toc77755738"/>
      <w:bookmarkStart w:id="42" w:name="_Toc81213501"/>
      <w:r w:rsidRPr="008B1520">
        <w:rPr>
          <w:rFonts w:ascii="Times New Roman" w:hAnsi="Times New Roman"/>
          <w:szCs w:val="24"/>
        </w:rPr>
        <w:t>Модель идеального сценария</w:t>
      </w:r>
      <w:bookmarkEnd w:id="41"/>
      <w:bookmarkEnd w:id="42"/>
    </w:p>
    <w:p w14:paraId="3288A82E" w14:textId="5334DF91" w:rsidR="006334C7" w:rsidRPr="008B1520" w:rsidRDefault="006334C7" w:rsidP="006334C7">
      <w:pPr>
        <w:pStyle w:val="3"/>
        <w:rPr>
          <w:rFonts w:ascii="Times New Roman" w:hAnsi="Times New Roman"/>
          <w:sz w:val="24"/>
          <w:szCs w:val="24"/>
        </w:rPr>
      </w:pPr>
      <w:r w:rsidRPr="008B1520">
        <w:rPr>
          <w:rFonts w:ascii="Times New Roman" w:hAnsi="Times New Roman"/>
          <w:sz w:val="24"/>
          <w:szCs w:val="24"/>
        </w:rPr>
        <w:t xml:space="preserve"> </w:t>
      </w:r>
      <w:bookmarkStart w:id="43" w:name="_Toc77755739"/>
      <w:bookmarkStart w:id="44" w:name="_Toc81213502"/>
      <w:r w:rsidRPr="008B1520">
        <w:rPr>
          <w:rFonts w:ascii="Times New Roman" w:hAnsi="Times New Roman"/>
          <w:sz w:val="24"/>
          <w:szCs w:val="24"/>
        </w:rPr>
        <w:t>Основания расширения/изменения функциональности типовой конфигурации</w:t>
      </w:r>
      <w:bookmarkEnd w:id="43"/>
      <w:bookmarkEnd w:id="44"/>
    </w:p>
    <w:p w14:paraId="6275357A" w14:textId="21CBE69B" w:rsidR="006334C7" w:rsidRPr="008B1520" w:rsidRDefault="006334C7" w:rsidP="001173D6">
      <w:pPr>
        <w:ind w:firstLine="708"/>
        <w:rPr>
          <w:rFonts w:ascii="Times New Roman" w:hAnsi="Times New Roman"/>
          <w:sz w:val="24"/>
          <w:szCs w:val="24"/>
        </w:rPr>
      </w:pPr>
      <w:r w:rsidRPr="008B1520">
        <w:rPr>
          <w:rFonts w:ascii="Times New Roman" w:hAnsi="Times New Roman"/>
          <w:sz w:val="24"/>
          <w:szCs w:val="24"/>
        </w:rPr>
        <w:t xml:space="preserve">Доработка функциональных </w:t>
      </w:r>
      <w:r w:rsidR="009A7589">
        <w:rPr>
          <w:rFonts w:ascii="Times New Roman" w:hAnsi="Times New Roman"/>
          <w:sz w:val="24"/>
          <w:szCs w:val="24"/>
        </w:rPr>
        <w:t>требований</w:t>
      </w:r>
      <w:r w:rsidRPr="008B1520">
        <w:rPr>
          <w:rFonts w:ascii="Times New Roman" w:hAnsi="Times New Roman"/>
          <w:sz w:val="24"/>
          <w:szCs w:val="24"/>
        </w:rPr>
        <w:t>.</w:t>
      </w:r>
    </w:p>
    <w:tbl>
      <w:tblPr>
        <w:tblW w:w="449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8633"/>
      </w:tblGrid>
      <w:tr w:rsidR="00BA7DAD" w:rsidRPr="008B1520" w14:paraId="10996EF3" w14:textId="77777777" w:rsidTr="00BA7DAD">
        <w:trPr>
          <w:cantSplit/>
          <w:trHeight w:val="333"/>
        </w:trPr>
        <w:tc>
          <w:tcPr>
            <w:tcW w:w="5000" w:type="pct"/>
            <w:tcBorders>
              <w:top w:val="single" w:sz="12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18A0115B" w14:textId="77777777" w:rsidR="00BA7DAD" w:rsidRPr="008B1520" w:rsidRDefault="00BA7DAD" w:rsidP="00D81F10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ФУНКЦИОНАЛЬНЫЕ ТРЕБОВАНИЯ</w:t>
            </w:r>
          </w:p>
        </w:tc>
      </w:tr>
      <w:tr w:rsidR="00BA7DAD" w:rsidRPr="008B1520" w14:paraId="7050079A" w14:textId="77777777" w:rsidTr="00BA7DAD">
        <w:trPr>
          <w:cantSplit/>
        </w:trPr>
        <w:tc>
          <w:tcPr>
            <w:tcW w:w="5000" w:type="pct"/>
            <w:tcBorders>
              <w:top w:val="single" w:sz="12" w:space="0" w:color="auto"/>
              <w:bottom w:val="single" w:sz="12" w:space="0" w:color="auto"/>
            </w:tcBorders>
          </w:tcPr>
          <w:p w14:paraId="08EC2104" w14:textId="77777777" w:rsidR="00BA7DAD" w:rsidRDefault="00BA7DAD" w:rsidP="00D81F10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модели идеального сценария должны учитываться фактические показатели: вес, привес, расход корма, расход корма по дням </w:t>
            </w:r>
            <w:proofErr w:type="spellStart"/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помарочно</w:t>
            </w:r>
            <w:proofErr w:type="spellEnd"/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разделенная по группам конверсия, цена 1 кг корма, стоимость 1 кг прироста, расход корма на 1 </w:t>
            </w:r>
            <w:proofErr w:type="spellStart"/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кормодень</w:t>
            </w:r>
            <w:proofErr w:type="spellEnd"/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</w:t>
            </w:r>
          </w:p>
          <w:p w14:paraId="27F0F9CB" w14:textId="101ECEB1" w:rsidR="00BA7DAD" w:rsidRPr="008B1520" w:rsidRDefault="00BA7DAD" w:rsidP="00D81F10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Требуется разработать документ «Модель идеального сценария».</w:t>
            </w:r>
          </w:p>
        </w:tc>
      </w:tr>
    </w:tbl>
    <w:p w14:paraId="2E71990B" w14:textId="77777777" w:rsidR="006334C7" w:rsidRPr="0023558D" w:rsidRDefault="006334C7" w:rsidP="006334C7">
      <w:pPr>
        <w:pStyle w:val="IBS4"/>
        <w:rPr>
          <w:rFonts w:ascii="Times New Roman" w:hAnsi="Times New Roman"/>
        </w:rPr>
      </w:pPr>
    </w:p>
    <w:p w14:paraId="3FA8C204" w14:textId="77777777" w:rsidR="006334C7" w:rsidRPr="008B1520" w:rsidRDefault="006334C7" w:rsidP="006334C7">
      <w:pPr>
        <w:pStyle w:val="3"/>
        <w:rPr>
          <w:rFonts w:ascii="Times New Roman" w:hAnsi="Times New Roman"/>
          <w:sz w:val="24"/>
          <w:szCs w:val="24"/>
        </w:rPr>
      </w:pPr>
      <w:bookmarkStart w:id="45" w:name="_Toc77755740"/>
      <w:bookmarkStart w:id="46" w:name="_Toc81213503"/>
      <w:r w:rsidRPr="008B1520">
        <w:rPr>
          <w:rFonts w:ascii="Times New Roman" w:hAnsi="Times New Roman"/>
          <w:sz w:val="24"/>
          <w:szCs w:val="24"/>
        </w:rPr>
        <w:lastRenderedPageBreak/>
        <w:t>Описание реализации</w:t>
      </w:r>
      <w:bookmarkEnd w:id="45"/>
      <w:bookmarkEnd w:id="46"/>
    </w:p>
    <w:p w14:paraId="6CE8E61A" w14:textId="213C7E16" w:rsidR="006334C7" w:rsidRPr="008B1520" w:rsidRDefault="006334C7" w:rsidP="001173D6">
      <w:pPr>
        <w:ind w:firstLine="708"/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>Для реализации указанных в п.</w:t>
      </w:r>
      <w:r w:rsidRPr="0023558D">
        <w:rPr>
          <w:rFonts w:ascii="Times New Roman" w:hAnsi="Times New Roman"/>
          <w:color w:val="000000" w:themeColor="text1"/>
          <w:sz w:val="24"/>
          <w:szCs w:val="24"/>
        </w:rPr>
        <w:fldChar w:fldCharType="begin"/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instrText xml:space="preserve"> REF _Ref60841100 \r \h  \* MERGEFORMAT </w:instrText>
      </w:r>
      <w:r w:rsidRPr="0023558D">
        <w:rPr>
          <w:rFonts w:ascii="Times New Roman" w:hAnsi="Times New Roman"/>
          <w:color w:val="000000" w:themeColor="text1"/>
          <w:sz w:val="24"/>
          <w:szCs w:val="24"/>
        </w:rPr>
      </w:r>
      <w:r w:rsidRPr="0023558D">
        <w:rPr>
          <w:rFonts w:ascii="Times New Roman" w:hAnsi="Times New Roman"/>
          <w:color w:val="000000" w:themeColor="text1"/>
          <w:sz w:val="24"/>
          <w:szCs w:val="24"/>
        </w:rPr>
        <w:fldChar w:fldCharType="separate"/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>2.4.1</w:t>
      </w:r>
      <w:r w:rsidRPr="0023558D">
        <w:rPr>
          <w:rFonts w:ascii="Times New Roman" w:hAnsi="Times New Roman"/>
          <w:color w:val="000000" w:themeColor="text1"/>
          <w:sz w:val="24"/>
          <w:szCs w:val="24"/>
        </w:rPr>
        <w:fldChar w:fldCharType="end"/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 функциональных </w:t>
      </w:r>
      <w:r w:rsidR="009A7589">
        <w:rPr>
          <w:rFonts w:ascii="Times New Roman" w:hAnsi="Times New Roman"/>
          <w:color w:val="000000" w:themeColor="text1"/>
          <w:sz w:val="24"/>
          <w:szCs w:val="24"/>
        </w:rPr>
        <w:t>требований</w:t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 должны быть реализованы следующие основные процедуры:</w:t>
      </w:r>
    </w:p>
    <w:p w14:paraId="37AE9327" w14:textId="1306D09E" w:rsidR="006334C7" w:rsidRPr="0023558D" w:rsidRDefault="008B34E8" w:rsidP="001173D6">
      <w:pPr>
        <w:pStyle w:val="af"/>
        <w:numPr>
          <w:ilvl w:val="0"/>
          <w:numId w:val="29"/>
        </w:numPr>
        <w:jc w:val="both"/>
        <w:rPr>
          <w:rFonts w:ascii="Times New Roman" w:hAnsi="Times New Roman"/>
          <w:color w:val="000000" w:themeColor="text1"/>
          <w:sz w:val="24"/>
        </w:rPr>
      </w:pPr>
      <w:r w:rsidRPr="0023558D">
        <w:rPr>
          <w:rFonts w:ascii="Times New Roman" w:hAnsi="Times New Roman"/>
          <w:color w:val="000000" w:themeColor="text1"/>
          <w:sz w:val="24"/>
        </w:rPr>
        <w:t>Документ «Модель идеального сценария» будет создаваться на основание документа «</w:t>
      </w:r>
      <w:r w:rsidR="00D81F10" w:rsidRPr="0023558D">
        <w:rPr>
          <w:rFonts w:ascii="Times New Roman" w:hAnsi="Times New Roman"/>
          <w:color w:val="000000" w:themeColor="text1"/>
          <w:sz w:val="24"/>
        </w:rPr>
        <w:t xml:space="preserve">Годового планирование производства </w:t>
      </w:r>
      <w:proofErr w:type="spellStart"/>
      <w:r w:rsidR="00D81F10" w:rsidRPr="0023558D">
        <w:rPr>
          <w:rFonts w:ascii="Times New Roman" w:hAnsi="Times New Roman"/>
          <w:color w:val="000000" w:themeColor="text1"/>
          <w:sz w:val="24"/>
        </w:rPr>
        <w:t>живка</w:t>
      </w:r>
      <w:proofErr w:type="spellEnd"/>
      <w:r w:rsidR="00D81F10" w:rsidRPr="0023558D">
        <w:rPr>
          <w:rFonts w:ascii="Times New Roman" w:hAnsi="Times New Roman"/>
          <w:color w:val="000000" w:themeColor="text1"/>
          <w:sz w:val="24"/>
        </w:rPr>
        <w:t>» Данный документ будет содержать в себе информацию для сравнения изначально заложенных плановых показателей и фактических производственных данных за период с возможностью корректировки фактических данных.</w:t>
      </w:r>
    </w:p>
    <w:p w14:paraId="13A72C5F" w14:textId="7D5FE3F6" w:rsidR="000170DA" w:rsidRPr="008B1520" w:rsidRDefault="001173D6" w:rsidP="001173D6">
      <w:pPr>
        <w:ind w:left="708" w:firstLine="285"/>
        <w:rPr>
          <w:rFonts w:ascii="Times New Roman" w:hAnsi="Times New Roman"/>
          <w:color w:val="000000" w:themeColor="text1"/>
          <w:sz w:val="24"/>
        </w:rPr>
      </w:pPr>
      <w:r w:rsidRPr="0023558D">
        <w:rPr>
          <w:rFonts w:ascii="Times New Roman" w:hAnsi="Times New Roman"/>
          <w:color w:val="000000" w:themeColor="text1"/>
          <w:sz w:val="24"/>
        </w:rPr>
        <w:t xml:space="preserve"> </w:t>
      </w:r>
      <w:r w:rsidR="008B34E8" w:rsidRPr="0023558D">
        <w:rPr>
          <w:rFonts w:ascii="Times New Roman" w:hAnsi="Times New Roman"/>
          <w:color w:val="000000" w:themeColor="text1"/>
          <w:sz w:val="24"/>
        </w:rPr>
        <w:t>Документ «Модель идеального сценария» содержит следующие аналитические данные:</w:t>
      </w:r>
    </w:p>
    <w:p w14:paraId="05D37A59" w14:textId="5CD1EF2C" w:rsidR="008B34E8" w:rsidRPr="0023558D" w:rsidRDefault="008B34E8" w:rsidP="0023558D">
      <w:pPr>
        <w:rPr>
          <w:rFonts w:ascii="Times New Roman" w:hAnsi="Times New Roman"/>
          <w:color w:val="000000" w:themeColor="text1"/>
          <w:sz w:val="24"/>
          <w:highlight w:val="green"/>
        </w:rPr>
      </w:pPr>
    </w:p>
    <w:tbl>
      <w:tblPr>
        <w:tblW w:w="9898" w:type="dxa"/>
        <w:jc w:val="center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2928"/>
        <w:gridCol w:w="2765"/>
        <w:gridCol w:w="4205"/>
      </w:tblGrid>
      <w:tr w:rsidR="00265A35" w:rsidRPr="008B1520" w14:paraId="5536446A" w14:textId="77777777" w:rsidTr="0023558D">
        <w:trPr>
          <w:trHeight w:val="345"/>
          <w:jc w:val="center"/>
        </w:trPr>
        <w:tc>
          <w:tcPr>
            <w:tcW w:w="410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585DB202" w14:textId="77777777" w:rsidR="00265A35" w:rsidRPr="008B1520" w:rsidRDefault="00265A35" w:rsidP="0079604B">
            <w:pPr>
              <w:spacing w:before="0" w:after="0"/>
              <w:jc w:val="center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4D4D4D"/>
                <w:sz w:val="24"/>
                <w:szCs w:val="24"/>
              </w:rPr>
              <w:t>Имя</w:t>
            </w:r>
          </w:p>
        </w:tc>
        <w:tc>
          <w:tcPr>
            <w:tcW w:w="311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1D82DB0F" w14:textId="77777777" w:rsidR="00265A35" w:rsidRPr="008B1520" w:rsidRDefault="00265A35" w:rsidP="0079604B">
            <w:pPr>
              <w:spacing w:before="0" w:after="0"/>
              <w:jc w:val="center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4D4D4D"/>
                <w:sz w:val="24"/>
                <w:szCs w:val="24"/>
              </w:rPr>
              <w:t>Проверка заполнения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401A8A3E" w14:textId="77777777" w:rsidR="00265A35" w:rsidRPr="008B1520" w:rsidRDefault="00265A35" w:rsidP="0079604B">
            <w:pPr>
              <w:spacing w:before="0" w:after="0"/>
              <w:jc w:val="center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4D4D4D"/>
                <w:sz w:val="24"/>
                <w:szCs w:val="24"/>
              </w:rPr>
              <w:t>Описание типов значения</w:t>
            </w:r>
          </w:p>
        </w:tc>
      </w:tr>
      <w:tr w:rsidR="00251696" w:rsidRPr="008B1520" w14:paraId="0DBD4C2F" w14:textId="77777777" w:rsidTr="0023558D">
        <w:trPr>
          <w:trHeight w:val="255"/>
          <w:jc w:val="center"/>
        </w:trPr>
        <w:tc>
          <w:tcPr>
            <w:tcW w:w="410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1DEB72D2" w14:textId="0C36AAFD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Дата документа</w:t>
            </w:r>
          </w:p>
        </w:tc>
        <w:tc>
          <w:tcPr>
            <w:tcW w:w="311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6CA0B3BC" w14:textId="743EB11D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6C1C1E24" w14:textId="241DA8D0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Дата</w:t>
            </w:r>
          </w:p>
        </w:tc>
      </w:tr>
      <w:tr w:rsidR="00251696" w:rsidRPr="008B1520" w14:paraId="228664EA" w14:textId="77777777" w:rsidTr="000170DA">
        <w:trPr>
          <w:trHeight w:val="255"/>
          <w:jc w:val="center"/>
        </w:trPr>
        <w:tc>
          <w:tcPr>
            <w:tcW w:w="410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16D656C3" w14:textId="12AFDCF8" w:rsidR="00251696" w:rsidRPr="0023558D" w:rsidRDefault="00251696">
            <w:pPr>
              <w:spacing w:before="0" w:after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23558D">
              <w:rPr>
                <w:rFonts w:ascii="Times New Roman" w:hAnsi="Times New Roman"/>
                <w:color w:val="000000" w:themeColor="text1"/>
                <w:sz w:val="24"/>
              </w:rPr>
              <w:t>Номер документа</w:t>
            </w:r>
          </w:p>
        </w:tc>
        <w:tc>
          <w:tcPr>
            <w:tcW w:w="311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37CB2ED0" w14:textId="1EC23265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08CFAF57" w14:textId="1B14227D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 10</w:t>
            </w:r>
          </w:p>
        </w:tc>
      </w:tr>
      <w:tr w:rsidR="00251696" w:rsidRPr="008B1520" w14:paraId="684098E3" w14:textId="77777777" w:rsidTr="000170DA">
        <w:trPr>
          <w:trHeight w:val="255"/>
          <w:jc w:val="center"/>
        </w:trPr>
        <w:tc>
          <w:tcPr>
            <w:tcW w:w="410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3D876EF8" w14:textId="3B090813" w:rsidR="00251696" w:rsidRPr="0023558D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23558D">
              <w:rPr>
                <w:rFonts w:ascii="Times New Roman" w:hAnsi="Times New Roman"/>
                <w:color w:val="000000" w:themeColor="text1"/>
                <w:sz w:val="24"/>
              </w:rPr>
              <w:t>Вес</w:t>
            </w:r>
          </w:p>
        </w:tc>
        <w:tc>
          <w:tcPr>
            <w:tcW w:w="311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0FB8FCA3" w14:textId="6BC8DDDB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46C0A9D8" w14:textId="6AEAED77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</w:t>
            </w:r>
          </w:p>
        </w:tc>
      </w:tr>
      <w:tr w:rsidR="00251696" w:rsidRPr="008B1520" w14:paraId="20FF251D" w14:textId="77777777" w:rsidTr="0023558D">
        <w:trPr>
          <w:trHeight w:val="255"/>
          <w:jc w:val="center"/>
        </w:trPr>
        <w:tc>
          <w:tcPr>
            <w:tcW w:w="410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3220595A" w14:textId="69362F1D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000000" w:themeColor="text1"/>
                <w:sz w:val="24"/>
              </w:rPr>
              <w:t>Привес</w:t>
            </w:r>
          </w:p>
        </w:tc>
        <w:tc>
          <w:tcPr>
            <w:tcW w:w="311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1E10A6F7" w14:textId="32C04DF8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7FE22054" w14:textId="6B3679A0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10</w:t>
            </w:r>
          </w:p>
        </w:tc>
      </w:tr>
      <w:tr w:rsidR="00251696" w:rsidRPr="008B1520" w14:paraId="1D140EF2" w14:textId="77777777" w:rsidTr="0023558D">
        <w:trPr>
          <w:trHeight w:val="255"/>
          <w:jc w:val="center"/>
        </w:trPr>
        <w:tc>
          <w:tcPr>
            <w:tcW w:w="410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773F80E7" w14:textId="17323456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000000" w:themeColor="text1"/>
                <w:sz w:val="24"/>
              </w:rPr>
              <w:t>Расход корма</w:t>
            </w:r>
          </w:p>
        </w:tc>
        <w:tc>
          <w:tcPr>
            <w:tcW w:w="311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5A412709" w14:textId="08420F6B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10836DB2" w14:textId="3AA4984D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10</w:t>
            </w:r>
          </w:p>
        </w:tc>
      </w:tr>
      <w:tr w:rsidR="00251696" w:rsidRPr="008B1520" w14:paraId="06350178" w14:textId="77777777" w:rsidTr="0023558D">
        <w:trPr>
          <w:trHeight w:val="255"/>
          <w:jc w:val="center"/>
        </w:trPr>
        <w:tc>
          <w:tcPr>
            <w:tcW w:w="410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258E261E" w14:textId="5F8E09F0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000000" w:themeColor="text1"/>
                <w:sz w:val="24"/>
              </w:rPr>
              <w:t xml:space="preserve">Расход корма по дням </w:t>
            </w:r>
            <w:proofErr w:type="spellStart"/>
            <w:r w:rsidRPr="0023558D">
              <w:rPr>
                <w:rFonts w:ascii="Times New Roman" w:hAnsi="Times New Roman"/>
                <w:color w:val="000000" w:themeColor="text1"/>
                <w:sz w:val="24"/>
              </w:rPr>
              <w:t>помарочно</w:t>
            </w:r>
            <w:proofErr w:type="spellEnd"/>
          </w:p>
        </w:tc>
        <w:tc>
          <w:tcPr>
            <w:tcW w:w="311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59591C52" w14:textId="05B18A36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4AA0644F" w14:textId="7329A781" w:rsidR="00251696" w:rsidRPr="008B1520" w:rsidRDefault="008B1520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6509A">
              <w:rPr>
                <w:rFonts w:ascii="Times New Roman" w:hAnsi="Times New Roman"/>
                <w:color w:val="333333"/>
                <w:sz w:val="24"/>
                <w:szCs w:val="24"/>
              </w:rPr>
              <w:t>Число 10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. 3</w:t>
            </w:r>
          </w:p>
        </w:tc>
      </w:tr>
      <w:tr w:rsidR="00251696" w:rsidRPr="008B1520" w14:paraId="3CEE0B3C" w14:textId="77777777" w:rsidTr="0023558D">
        <w:trPr>
          <w:trHeight w:val="255"/>
          <w:jc w:val="center"/>
        </w:trPr>
        <w:tc>
          <w:tcPr>
            <w:tcW w:w="410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A86191C" w14:textId="094318BA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000000" w:themeColor="text1"/>
                <w:sz w:val="24"/>
              </w:rPr>
              <w:t>Разделение по группам животных</w:t>
            </w:r>
          </w:p>
        </w:tc>
        <w:tc>
          <w:tcPr>
            <w:tcW w:w="311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457E09B5" w14:textId="0F9C0A9B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F4749FC" w14:textId="1C7EF6FC" w:rsidR="00251696" w:rsidRPr="008B1520" w:rsidRDefault="008B483E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Перечисления.СсылкаГруппыЖивотных</w:t>
            </w:r>
            <w:proofErr w:type="spellEnd"/>
          </w:p>
        </w:tc>
      </w:tr>
      <w:tr w:rsidR="00251696" w:rsidRPr="008B1520" w14:paraId="74504193" w14:textId="77777777" w:rsidTr="0023558D">
        <w:trPr>
          <w:trHeight w:val="255"/>
          <w:jc w:val="center"/>
        </w:trPr>
        <w:tc>
          <w:tcPr>
            <w:tcW w:w="410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331C99A" w14:textId="60351FB1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000000" w:themeColor="text1"/>
                <w:sz w:val="24"/>
              </w:rPr>
              <w:t>Конверсия</w:t>
            </w:r>
          </w:p>
        </w:tc>
        <w:tc>
          <w:tcPr>
            <w:tcW w:w="311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80FD363" w14:textId="4FF2F480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22D70E2" w14:textId="3F2527F1" w:rsidR="00251696" w:rsidRPr="008B1520" w:rsidRDefault="00732DE2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Число </w:t>
            </w:r>
            <w:r w:rsidR="008B483E">
              <w:rPr>
                <w:rFonts w:ascii="Times New Roman" w:hAnsi="Times New Roman"/>
                <w:color w:val="333333"/>
                <w:sz w:val="24"/>
                <w:szCs w:val="24"/>
              </w:rPr>
              <w:t>2.2</w:t>
            </w:r>
          </w:p>
        </w:tc>
      </w:tr>
      <w:tr w:rsidR="00251696" w:rsidRPr="008B1520" w14:paraId="1949384F" w14:textId="77777777" w:rsidTr="0023558D">
        <w:trPr>
          <w:trHeight w:val="255"/>
          <w:jc w:val="center"/>
        </w:trPr>
        <w:tc>
          <w:tcPr>
            <w:tcW w:w="410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45F09C70" w14:textId="706639F6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000000" w:themeColor="text1"/>
                <w:sz w:val="24"/>
              </w:rPr>
              <w:t>Цена 1 кг корма</w:t>
            </w:r>
          </w:p>
        </w:tc>
        <w:tc>
          <w:tcPr>
            <w:tcW w:w="311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AAE4E3A" w14:textId="7F8D9F2E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4BFBE33B" w14:textId="6D472FED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10</w:t>
            </w:r>
          </w:p>
        </w:tc>
      </w:tr>
      <w:tr w:rsidR="00251696" w:rsidRPr="008B1520" w14:paraId="7A7662CF" w14:textId="77777777" w:rsidTr="0023558D">
        <w:trPr>
          <w:trHeight w:val="255"/>
          <w:jc w:val="center"/>
        </w:trPr>
        <w:tc>
          <w:tcPr>
            <w:tcW w:w="410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2901FB6D" w14:textId="1DB1BEC4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000000" w:themeColor="text1"/>
                <w:sz w:val="24"/>
              </w:rPr>
              <w:t>Стоимость 1 кг прироста</w:t>
            </w:r>
          </w:p>
        </w:tc>
        <w:tc>
          <w:tcPr>
            <w:tcW w:w="311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4C175E70" w14:textId="68BDEF6E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78EC05C" w14:textId="1B5D7DCA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10</w:t>
            </w:r>
          </w:p>
        </w:tc>
      </w:tr>
      <w:tr w:rsidR="00251696" w:rsidRPr="008B1520" w14:paraId="6706412E" w14:textId="77777777" w:rsidTr="0023558D">
        <w:trPr>
          <w:trHeight w:val="255"/>
          <w:jc w:val="center"/>
        </w:trPr>
        <w:tc>
          <w:tcPr>
            <w:tcW w:w="410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2AB993CA" w14:textId="15E86EF9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000000" w:themeColor="text1"/>
                <w:sz w:val="24"/>
              </w:rPr>
              <w:t xml:space="preserve">Расход корма на 1 </w:t>
            </w:r>
            <w:proofErr w:type="spellStart"/>
            <w:r w:rsidRPr="0023558D">
              <w:rPr>
                <w:rFonts w:ascii="Times New Roman" w:hAnsi="Times New Roman"/>
                <w:color w:val="000000" w:themeColor="text1"/>
                <w:sz w:val="24"/>
              </w:rPr>
              <w:t>кормодень</w:t>
            </w:r>
            <w:proofErr w:type="spellEnd"/>
          </w:p>
        </w:tc>
        <w:tc>
          <w:tcPr>
            <w:tcW w:w="311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2C677823" w14:textId="42C119B3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878A2B2" w14:textId="15B9B3E5" w:rsidR="00251696" w:rsidRPr="008B1520" w:rsidRDefault="00251696" w:rsidP="00251696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10</w:t>
            </w:r>
          </w:p>
        </w:tc>
      </w:tr>
    </w:tbl>
    <w:p w14:paraId="09278524" w14:textId="77777777" w:rsidR="000101E8" w:rsidRPr="0023558D" w:rsidRDefault="000101E8" w:rsidP="0023558D">
      <w:pPr>
        <w:rPr>
          <w:rFonts w:ascii="Times New Roman" w:hAnsi="Times New Roman"/>
          <w:color w:val="000000" w:themeColor="text1"/>
          <w:sz w:val="24"/>
        </w:rPr>
      </w:pPr>
    </w:p>
    <w:p w14:paraId="45FC7CD9" w14:textId="590BEC13" w:rsidR="00085FE7" w:rsidRPr="008B1520" w:rsidRDefault="00651F18" w:rsidP="00085FE7">
      <w:pPr>
        <w:pStyle w:val="2"/>
        <w:rPr>
          <w:rFonts w:ascii="Times New Roman" w:hAnsi="Times New Roman"/>
          <w:szCs w:val="24"/>
        </w:rPr>
      </w:pPr>
      <w:bookmarkStart w:id="47" w:name="_Toc77755741"/>
      <w:bookmarkStart w:id="48" w:name="_Toc81213504"/>
      <w:r w:rsidRPr="008B1520">
        <w:rPr>
          <w:rFonts w:ascii="Times New Roman" w:hAnsi="Times New Roman"/>
          <w:szCs w:val="24"/>
        </w:rPr>
        <w:t>Отчеты «</w:t>
      </w:r>
      <w:r w:rsidR="00BC13C9" w:rsidRPr="008B1520">
        <w:rPr>
          <w:rFonts w:ascii="Times New Roman" w:hAnsi="Times New Roman"/>
          <w:szCs w:val="24"/>
        </w:rPr>
        <w:t xml:space="preserve">План – </w:t>
      </w:r>
      <w:proofErr w:type="spellStart"/>
      <w:r w:rsidR="00BC13C9" w:rsidRPr="008B1520">
        <w:rPr>
          <w:rFonts w:ascii="Times New Roman" w:hAnsi="Times New Roman"/>
          <w:szCs w:val="24"/>
        </w:rPr>
        <w:t>факт</w:t>
      </w:r>
      <w:r w:rsidR="0085132E" w:rsidRPr="008B1520">
        <w:rPr>
          <w:rFonts w:ascii="Times New Roman" w:hAnsi="Times New Roman"/>
          <w:szCs w:val="24"/>
        </w:rPr>
        <w:t>ный</w:t>
      </w:r>
      <w:proofErr w:type="spellEnd"/>
      <w:r w:rsidRPr="008B1520">
        <w:rPr>
          <w:rFonts w:ascii="Times New Roman" w:hAnsi="Times New Roman"/>
          <w:szCs w:val="24"/>
        </w:rPr>
        <w:t xml:space="preserve"> анализ», «</w:t>
      </w:r>
      <w:proofErr w:type="spellStart"/>
      <w:r w:rsidR="0020261E">
        <w:rPr>
          <w:rFonts w:ascii="Times New Roman" w:hAnsi="Times New Roman"/>
          <w:szCs w:val="24"/>
        </w:rPr>
        <w:t>Фактный</w:t>
      </w:r>
      <w:proofErr w:type="spellEnd"/>
      <w:r w:rsidRPr="008B1520">
        <w:rPr>
          <w:rFonts w:ascii="Times New Roman" w:hAnsi="Times New Roman"/>
          <w:szCs w:val="24"/>
        </w:rPr>
        <w:t xml:space="preserve"> анализ», «Реестр экспериментов по кормам»</w:t>
      </w:r>
      <w:bookmarkEnd w:id="47"/>
      <w:bookmarkEnd w:id="48"/>
    </w:p>
    <w:p w14:paraId="024E79A9" w14:textId="07E64583" w:rsidR="00085FE7" w:rsidRPr="008B1520" w:rsidRDefault="00085FE7" w:rsidP="00085FE7">
      <w:pPr>
        <w:pStyle w:val="3"/>
        <w:rPr>
          <w:rFonts w:ascii="Times New Roman" w:hAnsi="Times New Roman"/>
          <w:sz w:val="24"/>
          <w:szCs w:val="24"/>
        </w:rPr>
      </w:pPr>
      <w:r w:rsidRPr="008B1520">
        <w:rPr>
          <w:rFonts w:ascii="Times New Roman" w:hAnsi="Times New Roman"/>
          <w:sz w:val="24"/>
          <w:szCs w:val="24"/>
        </w:rPr>
        <w:t xml:space="preserve"> </w:t>
      </w:r>
      <w:bookmarkStart w:id="49" w:name="_Toc77755742"/>
      <w:bookmarkStart w:id="50" w:name="_Toc81213505"/>
      <w:r w:rsidRPr="008B1520">
        <w:rPr>
          <w:rFonts w:ascii="Times New Roman" w:hAnsi="Times New Roman"/>
          <w:sz w:val="24"/>
          <w:szCs w:val="24"/>
        </w:rPr>
        <w:t>Основания расширения/изменения функциональности типовой конфигурации</w:t>
      </w:r>
      <w:bookmarkEnd w:id="49"/>
      <w:bookmarkEnd w:id="50"/>
    </w:p>
    <w:p w14:paraId="58CFD291" w14:textId="41C35666" w:rsidR="00651F18" w:rsidRPr="008B1520" w:rsidRDefault="00651F18" w:rsidP="001173D6">
      <w:pPr>
        <w:ind w:firstLine="708"/>
        <w:rPr>
          <w:rFonts w:ascii="Times New Roman" w:hAnsi="Times New Roman"/>
          <w:sz w:val="24"/>
          <w:szCs w:val="24"/>
        </w:rPr>
      </w:pPr>
      <w:r w:rsidRPr="008B1520">
        <w:rPr>
          <w:rFonts w:ascii="Times New Roman" w:hAnsi="Times New Roman"/>
          <w:sz w:val="24"/>
          <w:szCs w:val="24"/>
        </w:rPr>
        <w:t xml:space="preserve">Доработка функциональных </w:t>
      </w:r>
      <w:r w:rsidR="009A7589">
        <w:rPr>
          <w:rFonts w:ascii="Times New Roman" w:hAnsi="Times New Roman"/>
          <w:sz w:val="24"/>
          <w:szCs w:val="24"/>
        </w:rPr>
        <w:t>требований</w:t>
      </w:r>
      <w:r w:rsidRPr="008B1520">
        <w:rPr>
          <w:rFonts w:ascii="Times New Roman" w:hAnsi="Times New Roman"/>
          <w:sz w:val="24"/>
          <w:szCs w:val="24"/>
        </w:rPr>
        <w:t>.</w:t>
      </w:r>
    </w:p>
    <w:p w14:paraId="150CA933" w14:textId="4D8A26E4" w:rsidR="000101E8" w:rsidRPr="008B1520" w:rsidRDefault="000101E8" w:rsidP="000101E8">
      <w:pPr>
        <w:pStyle w:val="IBS4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Таблица 5: Требования и ФР </w:t>
      </w:r>
    </w:p>
    <w:tbl>
      <w:tblPr>
        <w:tblW w:w="4345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8348"/>
      </w:tblGrid>
      <w:tr w:rsidR="0020261E" w:rsidRPr="008B1520" w14:paraId="7016FF7B" w14:textId="77777777" w:rsidTr="0020261E">
        <w:trPr>
          <w:cantSplit/>
          <w:trHeight w:val="333"/>
        </w:trPr>
        <w:tc>
          <w:tcPr>
            <w:tcW w:w="5000" w:type="pct"/>
            <w:tcBorders>
              <w:top w:val="single" w:sz="12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7C065F32" w14:textId="77777777" w:rsidR="0020261E" w:rsidRPr="008B1520" w:rsidRDefault="0020261E" w:rsidP="00D81F10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ФУНКЦИОНАЛЬНЫЕ ТРЕБОВАНИЯ</w:t>
            </w:r>
          </w:p>
        </w:tc>
      </w:tr>
      <w:tr w:rsidR="0020261E" w:rsidRPr="008B1520" w14:paraId="52C02FBA" w14:textId="77777777" w:rsidTr="0020261E">
        <w:trPr>
          <w:cantSplit/>
        </w:trPr>
        <w:tc>
          <w:tcPr>
            <w:tcW w:w="5000" w:type="pct"/>
            <w:tcBorders>
              <w:top w:val="single" w:sz="12" w:space="0" w:color="auto"/>
              <w:bottom w:val="single" w:sz="12" w:space="0" w:color="auto"/>
            </w:tcBorders>
          </w:tcPr>
          <w:p w14:paraId="59A44CCD" w14:textId="2900811F" w:rsidR="0020261E" w:rsidRPr="008B1520" w:rsidRDefault="0020261E" w:rsidP="00D81F10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отчетах по факторному, план-</w:t>
            </w:r>
            <w:proofErr w:type="spellStart"/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фактному</w:t>
            </w:r>
            <w:proofErr w:type="spellEnd"/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анализу и сравнению с идеальным сценарием должен быть предусмотрен контроль отчетных данных на отклонения, на соответствие разрешенному диапазону. В случае несоответствия должно выдаваться предупреждение. </w:t>
            </w:r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Требуется разработать отчеты «План – </w:t>
            </w:r>
            <w:proofErr w:type="spellStart"/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фактному</w:t>
            </w:r>
            <w:proofErr w:type="spellEnd"/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анализ» и «Факторному анализ».</w:t>
            </w:r>
          </w:p>
        </w:tc>
      </w:tr>
      <w:tr w:rsidR="0020261E" w:rsidRPr="008B1520" w14:paraId="3698A508" w14:textId="77777777" w:rsidTr="0020261E">
        <w:trPr>
          <w:cantSplit/>
        </w:trPr>
        <w:tc>
          <w:tcPr>
            <w:tcW w:w="5000" w:type="pct"/>
            <w:tcBorders>
              <w:top w:val="single" w:sz="12" w:space="0" w:color="auto"/>
              <w:bottom w:val="single" w:sz="12" w:space="0" w:color="auto"/>
            </w:tcBorders>
          </w:tcPr>
          <w:p w14:paraId="259B50C7" w14:textId="77777777" w:rsidR="0020261E" w:rsidRDefault="0020261E" w:rsidP="00D81F10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При оперативном планировании кормления необходимо предусмотреть возможность планирования кормовых экспериментов с возможностью указания целей и задач эксперимента, последовательности проведения экспериментов. </w:t>
            </w:r>
          </w:p>
          <w:p w14:paraId="7F2F4AEF" w14:textId="027D8D1D" w:rsidR="0020261E" w:rsidRPr="008B1520" w:rsidRDefault="0020261E" w:rsidP="00D81F10">
            <w:pPr>
              <w:spacing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 данному требованию, необходимо разработать отчет «Реестр экспериментов по кормам».</w:t>
            </w:r>
          </w:p>
        </w:tc>
      </w:tr>
    </w:tbl>
    <w:p w14:paraId="59C4B1FA" w14:textId="3FC76BE4" w:rsidR="00651F18" w:rsidRPr="0023558D" w:rsidRDefault="00651F18" w:rsidP="00651F18">
      <w:pPr>
        <w:pStyle w:val="IBS4"/>
        <w:rPr>
          <w:rFonts w:ascii="Times New Roman" w:hAnsi="Times New Roman"/>
        </w:rPr>
      </w:pPr>
    </w:p>
    <w:p w14:paraId="179E004B" w14:textId="77777777" w:rsidR="00085FE7" w:rsidRPr="008B1520" w:rsidRDefault="00085FE7" w:rsidP="00085FE7">
      <w:pPr>
        <w:pStyle w:val="3"/>
        <w:rPr>
          <w:rFonts w:ascii="Times New Roman" w:hAnsi="Times New Roman"/>
          <w:sz w:val="24"/>
          <w:szCs w:val="24"/>
        </w:rPr>
      </w:pPr>
      <w:bookmarkStart w:id="51" w:name="_Toc77755743"/>
      <w:bookmarkStart w:id="52" w:name="_Toc81213506"/>
      <w:r w:rsidRPr="008B1520">
        <w:rPr>
          <w:rFonts w:ascii="Times New Roman" w:hAnsi="Times New Roman"/>
          <w:sz w:val="24"/>
          <w:szCs w:val="24"/>
        </w:rPr>
        <w:lastRenderedPageBreak/>
        <w:t>Описание реализации</w:t>
      </w:r>
      <w:bookmarkEnd w:id="51"/>
      <w:bookmarkEnd w:id="52"/>
    </w:p>
    <w:p w14:paraId="61CEADE7" w14:textId="7366CC1A" w:rsidR="00651F18" w:rsidRPr="008B1520" w:rsidRDefault="00651F18" w:rsidP="00651F18">
      <w:pPr>
        <w:ind w:firstLine="567"/>
        <w:rPr>
          <w:rFonts w:ascii="Times New Roman" w:hAnsi="Times New Roman"/>
          <w:color w:val="000000" w:themeColor="text1"/>
          <w:sz w:val="24"/>
          <w:szCs w:val="24"/>
        </w:rPr>
      </w:pPr>
      <w:r w:rsidRPr="008B1520">
        <w:rPr>
          <w:rFonts w:ascii="Times New Roman" w:hAnsi="Times New Roman"/>
          <w:color w:val="000000" w:themeColor="text1"/>
          <w:sz w:val="24"/>
          <w:szCs w:val="24"/>
        </w:rPr>
        <w:t>Для реализации указанных в п.</w:t>
      </w:r>
      <w:r w:rsidRPr="0023558D">
        <w:rPr>
          <w:rFonts w:ascii="Times New Roman" w:hAnsi="Times New Roman"/>
          <w:color w:val="000000" w:themeColor="text1"/>
          <w:sz w:val="24"/>
          <w:szCs w:val="24"/>
        </w:rPr>
        <w:fldChar w:fldCharType="begin"/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instrText xml:space="preserve"> REF _Ref60841100 \r \h  \* MERGEFORMAT </w:instrText>
      </w:r>
      <w:r w:rsidRPr="0023558D">
        <w:rPr>
          <w:rFonts w:ascii="Times New Roman" w:hAnsi="Times New Roman"/>
          <w:color w:val="000000" w:themeColor="text1"/>
          <w:sz w:val="24"/>
          <w:szCs w:val="24"/>
        </w:rPr>
      </w:r>
      <w:r w:rsidRPr="0023558D">
        <w:rPr>
          <w:rFonts w:ascii="Times New Roman" w:hAnsi="Times New Roman"/>
          <w:color w:val="000000" w:themeColor="text1"/>
          <w:sz w:val="24"/>
          <w:szCs w:val="24"/>
        </w:rPr>
        <w:fldChar w:fldCharType="separate"/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>2.5.1</w:t>
      </w:r>
      <w:r w:rsidRPr="0023558D">
        <w:rPr>
          <w:rFonts w:ascii="Times New Roman" w:hAnsi="Times New Roman"/>
          <w:color w:val="000000" w:themeColor="text1"/>
          <w:sz w:val="24"/>
          <w:szCs w:val="24"/>
        </w:rPr>
        <w:fldChar w:fldCharType="end"/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 требований и функциональных </w:t>
      </w:r>
      <w:r w:rsidR="009A7589">
        <w:rPr>
          <w:rFonts w:ascii="Times New Roman" w:hAnsi="Times New Roman"/>
          <w:color w:val="000000" w:themeColor="text1"/>
          <w:sz w:val="24"/>
          <w:szCs w:val="24"/>
        </w:rPr>
        <w:t>требований</w:t>
      </w:r>
      <w:r w:rsidRPr="008B1520">
        <w:rPr>
          <w:rFonts w:ascii="Times New Roman" w:hAnsi="Times New Roman"/>
          <w:color w:val="000000" w:themeColor="text1"/>
          <w:sz w:val="24"/>
          <w:szCs w:val="24"/>
        </w:rPr>
        <w:t xml:space="preserve"> должны быть реализованы следующие основные процедуры:</w:t>
      </w:r>
    </w:p>
    <w:p w14:paraId="323F7087" w14:textId="6FC69999" w:rsidR="00085FE7" w:rsidRPr="0023558D" w:rsidRDefault="002D4207" w:rsidP="0023558D">
      <w:pPr>
        <w:ind w:firstLine="567"/>
        <w:rPr>
          <w:rFonts w:ascii="Times New Roman" w:hAnsi="Times New Roman"/>
          <w:color w:val="000000" w:themeColor="text1"/>
          <w:sz w:val="24"/>
          <w:szCs w:val="24"/>
        </w:rPr>
      </w:pPr>
      <w:r w:rsidRPr="0023558D">
        <w:rPr>
          <w:rFonts w:ascii="Times New Roman" w:hAnsi="Times New Roman"/>
          <w:color w:val="000000" w:themeColor="text1"/>
          <w:sz w:val="24"/>
          <w:szCs w:val="24"/>
        </w:rPr>
        <w:t xml:space="preserve">Отчет «План - </w:t>
      </w:r>
      <w:proofErr w:type="spellStart"/>
      <w:r w:rsidRPr="0023558D">
        <w:rPr>
          <w:rFonts w:ascii="Times New Roman" w:hAnsi="Times New Roman"/>
          <w:color w:val="000000" w:themeColor="text1"/>
          <w:sz w:val="24"/>
          <w:szCs w:val="24"/>
        </w:rPr>
        <w:t>факт</w:t>
      </w:r>
      <w:r w:rsidR="0085132E" w:rsidRPr="0023558D">
        <w:rPr>
          <w:rFonts w:ascii="Times New Roman" w:hAnsi="Times New Roman"/>
          <w:color w:val="000000" w:themeColor="text1"/>
          <w:sz w:val="24"/>
          <w:szCs w:val="24"/>
        </w:rPr>
        <w:t>н</w:t>
      </w:r>
      <w:r w:rsidR="00BA7DAD" w:rsidRPr="00BA7DAD">
        <w:rPr>
          <w:rFonts w:ascii="Times New Roman" w:hAnsi="Times New Roman"/>
          <w:color w:val="000000" w:themeColor="text1"/>
          <w:sz w:val="24"/>
          <w:szCs w:val="24"/>
        </w:rPr>
        <w:t>ый</w:t>
      </w:r>
      <w:proofErr w:type="spellEnd"/>
      <w:r w:rsidR="00651F18" w:rsidRPr="0023558D">
        <w:rPr>
          <w:rFonts w:ascii="Times New Roman" w:hAnsi="Times New Roman"/>
          <w:color w:val="000000" w:themeColor="text1"/>
          <w:sz w:val="24"/>
          <w:szCs w:val="24"/>
        </w:rPr>
        <w:t xml:space="preserve"> анализ»</w:t>
      </w:r>
      <w:r w:rsidR="008743D1" w:rsidRPr="0023558D">
        <w:rPr>
          <w:rFonts w:ascii="Times New Roman" w:hAnsi="Times New Roman"/>
          <w:color w:val="000000" w:themeColor="text1"/>
          <w:sz w:val="24"/>
          <w:szCs w:val="24"/>
        </w:rPr>
        <w:t xml:space="preserve"> будет содержать в себе данные планового расхода кормов и фактические данные расхода кормов в тех же разрезах. В отчете будет предусмотрена возможность контроля на превышение отклонения, которое находится в разрешенном диапазоне</w:t>
      </w:r>
      <w:r w:rsidR="008B34E8" w:rsidRPr="0023558D">
        <w:rPr>
          <w:rFonts w:ascii="Times New Roman" w:hAnsi="Times New Roman"/>
          <w:color w:val="000000" w:themeColor="text1"/>
          <w:sz w:val="24"/>
          <w:szCs w:val="24"/>
        </w:rPr>
        <w:t>. Также будет возможность провести сравнение с моделью идеального сценария</w:t>
      </w:r>
      <w:r w:rsidR="008743D1" w:rsidRPr="0023558D">
        <w:rPr>
          <w:rFonts w:ascii="Times New Roman" w:hAnsi="Times New Roman"/>
          <w:color w:val="000000" w:themeColor="text1"/>
          <w:sz w:val="24"/>
          <w:szCs w:val="24"/>
        </w:rPr>
        <w:t>;</w:t>
      </w:r>
    </w:p>
    <w:tbl>
      <w:tblPr>
        <w:tblW w:w="10207" w:type="dxa"/>
        <w:tblInd w:w="-434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261"/>
        <w:gridCol w:w="2268"/>
        <w:gridCol w:w="4678"/>
      </w:tblGrid>
      <w:tr w:rsidR="00251696" w:rsidRPr="008B1520" w14:paraId="7A3CC4BB" w14:textId="77777777" w:rsidTr="0023558D">
        <w:trPr>
          <w:trHeight w:val="34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43006666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4D4D4D"/>
                <w:sz w:val="24"/>
                <w:szCs w:val="24"/>
              </w:rPr>
              <w:t>Имя</w:t>
            </w:r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1F7990BD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4D4D4D"/>
                <w:sz w:val="24"/>
                <w:szCs w:val="24"/>
              </w:rPr>
              <w:t>Проверка заполнения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15B274EF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4D4D4D"/>
                <w:sz w:val="24"/>
                <w:szCs w:val="24"/>
              </w:rPr>
              <w:t>Описание типов значения</w:t>
            </w:r>
          </w:p>
        </w:tc>
      </w:tr>
      <w:tr w:rsidR="00251696" w:rsidRPr="008B1520" w14:paraId="19B0A763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08544292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Дата</w:t>
            </w:r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3F201FE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Выдавать ошибку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46432A0A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Дата и время</w:t>
            </w:r>
          </w:p>
        </w:tc>
      </w:tr>
      <w:tr w:rsidR="00251696" w:rsidRPr="008B1520" w14:paraId="34CA4E26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29124E11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Номер</w:t>
            </w:r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2D379D34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4996AF27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Строка 11</w:t>
            </w:r>
          </w:p>
        </w:tc>
      </w:tr>
      <w:tr w:rsidR="00251696" w:rsidRPr="008B1520" w14:paraId="31633285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5024DF9F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Ферма</w:t>
            </w:r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6F0E5D60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Выдавать ошибку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521165A" w14:textId="637829A5" w:rsidR="00251696" w:rsidRPr="0023558D" w:rsidRDefault="008B1520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251696"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сжсвФермы</w:t>
            </w:r>
            <w:proofErr w:type="spellEnd"/>
          </w:p>
        </w:tc>
      </w:tr>
      <w:tr w:rsidR="00251696" w:rsidRPr="008B1520" w14:paraId="61292C50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4595D828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Пользователь</w:t>
            </w:r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26BDAE39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55D18005" w14:textId="75EF37E8" w:rsidR="00251696" w:rsidRPr="0023558D" w:rsidRDefault="008B1520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251696"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Пользователи</w:t>
            </w:r>
            <w:proofErr w:type="spellEnd"/>
          </w:p>
        </w:tc>
      </w:tr>
      <w:tr w:rsidR="00251696" w:rsidRPr="008B1520" w14:paraId="02E7293E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0395D381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Склад</w:t>
            </w:r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2B7FE60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Выдавать ошибку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37A653BC" w14:textId="4E949A17" w:rsidR="00251696" w:rsidRPr="0023558D" w:rsidRDefault="008B1520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251696"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сжсвСклады</w:t>
            </w:r>
            <w:proofErr w:type="spellEnd"/>
          </w:p>
        </w:tc>
      </w:tr>
      <w:tr w:rsidR="00251696" w:rsidRPr="008B1520" w14:paraId="6CFBD7B4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7925F01C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Комментарий</w:t>
            </w:r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2C4D41BF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2ADFF662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Строка 0</w:t>
            </w:r>
          </w:p>
        </w:tc>
      </w:tr>
      <w:tr w:rsidR="00251696" w:rsidRPr="008B1520" w14:paraId="5C735244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48F06E2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СписаниеКормовПоГруппам</w:t>
            </w:r>
            <w:proofErr w:type="spellEnd"/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D723E3B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42CA0D76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Булево</w:t>
            </w:r>
          </w:p>
        </w:tc>
      </w:tr>
      <w:tr w:rsidR="00251696" w:rsidRPr="008B1520" w14:paraId="369E77E5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4F27D1D8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НомерСвиноматки</w:t>
            </w:r>
            <w:proofErr w:type="spellEnd"/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2CD328F3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3BD6B304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Строка 10</w:t>
            </w:r>
          </w:p>
        </w:tc>
      </w:tr>
      <w:tr w:rsidR="00251696" w:rsidRPr="008B1520" w14:paraId="5B5A4D52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786A650E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Свиноматка</w:t>
            </w:r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D1730A7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Выдавать ошибку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DB246FE" w14:textId="27F7A93D" w:rsidR="00251696" w:rsidRPr="0023558D" w:rsidRDefault="008B1520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251696"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сжсвСвиноматки</w:t>
            </w:r>
            <w:proofErr w:type="spellEnd"/>
          </w:p>
        </w:tc>
      </w:tr>
      <w:tr w:rsidR="00251696" w:rsidRPr="008B1520" w14:paraId="4FE53153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325534D5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Корм</w:t>
            </w:r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54C17EF8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Выдавать ошибку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E30C43E" w14:textId="00CC842A" w:rsidR="00251696" w:rsidRPr="0023558D" w:rsidRDefault="008B1520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251696"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сжсвКорма</w:t>
            </w:r>
            <w:proofErr w:type="spellEnd"/>
          </w:p>
        </w:tc>
      </w:tr>
      <w:tr w:rsidR="00251696" w:rsidRPr="008B1520" w14:paraId="15AAE4D9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26A21CD6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Количество</w:t>
            </w:r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0D0863C7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Выдавать ошибку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5E88E61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Число 10.2 </w:t>
            </w: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неотр</w:t>
            </w:r>
            <w:proofErr w:type="spellEnd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.</w:t>
            </w:r>
          </w:p>
        </w:tc>
      </w:tr>
      <w:tr w:rsidR="00251696" w:rsidRPr="008B1520" w14:paraId="7F526B85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581A28DB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ЕдиницаИзмерения</w:t>
            </w:r>
            <w:proofErr w:type="spellEnd"/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61B223F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Выдавать ошибку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29FD8E8C" w14:textId="5F1B0D54" w:rsidR="00251696" w:rsidRPr="0023558D" w:rsidRDefault="008B1520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251696"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сжсвЕдиницыИзмерения</w:t>
            </w:r>
            <w:proofErr w:type="spellEnd"/>
          </w:p>
        </w:tc>
      </w:tr>
      <w:tr w:rsidR="00251696" w:rsidRPr="008B1520" w14:paraId="5B5F60E4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7F3C548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ГруппаЖивотных</w:t>
            </w:r>
            <w:proofErr w:type="spellEnd"/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2FF87B33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6A9B1AC8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Перечисление.сжсвГруппыЖивотных</w:t>
            </w:r>
            <w:proofErr w:type="spellEnd"/>
          </w:p>
        </w:tc>
      </w:tr>
      <w:tr w:rsidR="00251696" w:rsidRPr="008B1520" w14:paraId="6792B01E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7514FCCB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НормативРасходаКорма</w:t>
            </w:r>
            <w:proofErr w:type="spellEnd"/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573486EE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5292C3C" w14:textId="12B72F42" w:rsidR="00251696" w:rsidRPr="0023558D" w:rsidRDefault="008B1520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251696"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сжсвСпособыРасчетаНормРасхода</w:t>
            </w:r>
            <w:proofErr w:type="spellEnd"/>
          </w:p>
        </w:tc>
      </w:tr>
      <w:tr w:rsidR="00251696" w:rsidRPr="008B1520" w14:paraId="43E26157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017B6331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Склад</w:t>
            </w:r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096F35AD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Выдавать ошибку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0A6AF269" w14:textId="7287277C" w:rsidR="00251696" w:rsidRPr="0023558D" w:rsidRDefault="008B1520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251696"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сжсвСклады</w:t>
            </w:r>
            <w:proofErr w:type="spellEnd"/>
          </w:p>
        </w:tc>
      </w:tr>
      <w:tr w:rsidR="00251696" w:rsidRPr="008B1520" w14:paraId="59F09C91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5EBD0D1D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ОтклонениеИнвентаризации</w:t>
            </w:r>
            <w:proofErr w:type="spellEnd"/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255E7898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34451984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Число 15.3</w:t>
            </w:r>
          </w:p>
        </w:tc>
      </w:tr>
      <w:tr w:rsidR="00251696" w:rsidRPr="008B1520" w14:paraId="22E33394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7EB348AE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Корпус</w:t>
            </w:r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51AABEAC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E61A427" w14:textId="6E129CFC" w:rsidR="00251696" w:rsidRPr="0023558D" w:rsidRDefault="008B1520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251696"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сжсвКорпуса</w:t>
            </w:r>
            <w:proofErr w:type="spellEnd"/>
          </w:p>
        </w:tc>
      </w:tr>
      <w:tr w:rsidR="00251696" w:rsidRPr="008B1520" w14:paraId="17FCBE16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013E6C37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Сектор</w:t>
            </w:r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33A017C3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FBC5B06" w14:textId="0F9D753B" w:rsidR="00251696" w:rsidRPr="0023558D" w:rsidRDefault="008B1520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251696"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сжсвСектора</w:t>
            </w:r>
            <w:proofErr w:type="spellEnd"/>
          </w:p>
        </w:tc>
      </w:tr>
      <w:tr w:rsidR="00251696" w:rsidRPr="008B1520" w14:paraId="4A8E37C7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561521B7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Состояние</w:t>
            </w:r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439960DF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6E263362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Перечисление.сжсвСостоянияСвиноматки</w:t>
            </w:r>
            <w:proofErr w:type="spellEnd"/>
          </w:p>
        </w:tc>
      </w:tr>
      <w:tr w:rsidR="00251696" w:rsidRPr="008B1520" w14:paraId="0E795F81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4CFEACD3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КоличествоКормаПоНорме</w:t>
            </w:r>
            <w:proofErr w:type="spellEnd"/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646F5042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D66DEAD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Число 15.2</w:t>
            </w:r>
          </w:p>
        </w:tc>
      </w:tr>
      <w:tr w:rsidR="00251696" w:rsidRPr="008B1520" w14:paraId="38E8D469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6151845E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НормаРасхода</w:t>
            </w:r>
            <w:proofErr w:type="spellEnd"/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0C0EB75B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2B9CC972" w14:textId="74A2B73B" w:rsidR="00251696" w:rsidRPr="0023558D" w:rsidRDefault="008B1520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251696"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сжсвСпособыРасчетаНормРасхода</w:t>
            </w:r>
            <w:proofErr w:type="spellEnd"/>
          </w:p>
        </w:tc>
      </w:tr>
      <w:tr w:rsidR="00251696" w:rsidRPr="008B1520" w14:paraId="73D19DD0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57298A3F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НомерХряка</w:t>
            </w:r>
            <w:proofErr w:type="spellEnd"/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556EA2B1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0645305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Строка 10</w:t>
            </w:r>
          </w:p>
        </w:tc>
      </w:tr>
      <w:tr w:rsidR="00251696" w:rsidRPr="008B1520" w14:paraId="3BC3793F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4BA01AD7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Хряк</w:t>
            </w:r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24A67078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Выдавать ошибку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2035672A" w14:textId="6DF4E7B8" w:rsidR="00251696" w:rsidRPr="0023558D" w:rsidRDefault="008B1520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251696"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сжсвХряки</w:t>
            </w:r>
            <w:proofErr w:type="spellEnd"/>
          </w:p>
        </w:tc>
      </w:tr>
      <w:tr w:rsidR="00251696" w:rsidRPr="008B1520" w14:paraId="576301AF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550F2833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Корм</w:t>
            </w:r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4C42063F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Выдавать ошибку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BF66A91" w14:textId="7B9202C1" w:rsidR="00251696" w:rsidRPr="0023558D" w:rsidRDefault="008B1520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251696"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сжсвКорма</w:t>
            </w:r>
            <w:proofErr w:type="spellEnd"/>
          </w:p>
        </w:tc>
      </w:tr>
      <w:tr w:rsidR="00251696" w:rsidRPr="008B1520" w14:paraId="3B4C1538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0C447B95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Количество</w:t>
            </w:r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EA0B3D0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Выдавать ошибку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61EEBE3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Число 10.2 </w:t>
            </w: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неотр</w:t>
            </w:r>
            <w:proofErr w:type="spellEnd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.</w:t>
            </w:r>
          </w:p>
        </w:tc>
      </w:tr>
      <w:tr w:rsidR="00251696" w:rsidRPr="008B1520" w14:paraId="47D3DEEC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70D6D032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ЕдиницаИзмерения</w:t>
            </w:r>
            <w:proofErr w:type="spellEnd"/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595DC1CB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Выдавать ошибку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7CE066C7" w14:textId="02735800" w:rsidR="00251696" w:rsidRPr="0023558D" w:rsidRDefault="008B1520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251696"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сжсвЕдиницыИзмерения</w:t>
            </w:r>
            <w:proofErr w:type="spellEnd"/>
          </w:p>
        </w:tc>
      </w:tr>
      <w:tr w:rsidR="00251696" w:rsidRPr="008B1520" w14:paraId="67904048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261BDCAD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ГруппаЖивотных</w:t>
            </w:r>
            <w:proofErr w:type="spellEnd"/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58AB159A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3668A50A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Перечисление.сжсвГруппыЖивотных</w:t>
            </w:r>
            <w:proofErr w:type="spellEnd"/>
          </w:p>
        </w:tc>
      </w:tr>
      <w:tr w:rsidR="00251696" w:rsidRPr="008B1520" w14:paraId="158C37C0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23FEE738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НормативРасходаКорма</w:t>
            </w:r>
            <w:proofErr w:type="spellEnd"/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635D9C63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945604D" w14:textId="0DDED89C" w:rsidR="00251696" w:rsidRPr="0023558D" w:rsidRDefault="008B1520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251696"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сжсвСпособыРасчетаНормРасхода</w:t>
            </w:r>
            <w:proofErr w:type="spellEnd"/>
          </w:p>
        </w:tc>
      </w:tr>
      <w:tr w:rsidR="00251696" w:rsidRPr="008B1520" w14:paraId="311368A2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3F43890E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Склад</w:t>
            </w:r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68569E04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Выдавать ошибку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5DF8E91A" w14:textId="651C4DE3" w:rsidR="00251696" w:rsidRPr="0023558D" w:rsidRDefault="008B1520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251696"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сжсвСклады</w:t>
            </w:r>
            <w:proofErr w:type="spellEnd"/>
          </w:p>
        </w:tc>
      </w:tr>
      <w:tr w:rsidR="00251696" w:rsidRPr="008B1520" w14:paraId="23BE912A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50A1CEB1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ОтклонениеИнвентаризации</w:t>
            </w:r>
            <w:proofErr w:type="spellEnd"/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455C64C9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049358B4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Число 15.3</w:t>
            </w:r>
          </w:p>
        </w:tc>
      </w:tr>
      <w:tr w:rsidR="00251696" w:rsidRPr="008B1520" w14:paraId="01C2E223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60D3AC55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КоличествоКормаПоНорме</w:t>
            </w:r>
            <w:proofErr w:type="spellEnd"/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61477E9B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0ED0F7E6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Число 15.2</w:t>
            </w:r>
          </w:p>
        </w:tc>
      </w:tr>
      <w:tr w:rsidR="00251696" w:rsidRPr="008B1520" w14:paraId="0AD70FA9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2C6A194E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НормаРасхода</w:t>
            </w:r>
            <w:proofErr w:type="spellEnd"/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6FC9C637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2AC60C6A" w14:textId="2D5243EC" w:rsidR="00251696" w:rsidRPr="0023558D" w:rsidRDefault="008B1520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251696"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сжсвСпособыРасчетаНормРасхода</w:t>
            </w:r>
            <w:proofErr w:type="spellEnd"/>
          </w:p>
        </w:tc>
      </w:tr>
      <w:tr w:rsidR="00251696" w:rsidRPr="008B1520" w14:paraId="21CCF425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77806F01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Корпус</w:t>
            </w:r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562CE5E4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37C476E" w14:textId="6CF92775" w:rsidR="00251696" w:rsidRPr="0023558D" w:rsidRDefault="008B1520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251696"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сжсвКорпуса</w:t>
            </w:r>
            <w:proofErr w:type="spellEnd"/>
          </w:p>
        </w:tc>
      </w:tr>
      <w:tr w:rsidR="00251696" w:rsidRPr="008B1520" w14:paraId="169C1A8E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4EBEF739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Сектор</w:t>
            </w:r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381B4EC2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0AA92925" w14:textId="16D74425" w:rsidR="00251696" w:rsidRPr="0023558D" w:rsidRDefault="008B1520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251696"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сжсвСектора</w:t>
            </w:r>
            <w:proofErr w:type="spellEnd"/>
          </w:p>
        </w:tc>
      </w:tr>
      <w:tr w:rsidR="00251696" w:rsidRPr="008B1520" w14:paraId="31151E42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7DB37035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Корм</w:t>
            </w:r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45B75DD8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Выдавать ошибку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2698056E" w14:textId="3D4E5DC7" w:rsidR="00251696" w:rsidRPr="0023558D" w:rsidRDefault="008B1520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251696"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сжсвКорма</w:t>
            </w:r>
            <w:proofErr w:type="spellEnd"/>
          </w:p>
        </w:tc>
      </w:tr>
      <w:tr w:rsidR="00251696" w:rsidRPr="008B1520" w14:paraId="053BA189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236A6E4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ТехнолГруппа</w:t>
            </w:r>
            <w:proofErr w:type="spellEnd"/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70E26E7C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39B58EFF" w14:textId="2EBD915D" w:rsidR="00251696" w:rsidRPr="0023558D" w:rsidRDefault="008B1520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251696"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сжсвТехнолГруппы</w:t>
            </w:r>
            <w:proofErr w:type="spellEnd"/>
          </w:p>
        </w:tc>
      </w:tr>
      <w:tr w:rsidR="00251696" w:rsidRPr="008B1520" w14:paraId="7A656C1F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5BB0B087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Количество</w:t>
            </w:r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F481E9A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Выдавать ошибку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2CCAC7F2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Число 15.2 </w:t>
            </w: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неотр</w:t>
            </w:r>
            <w:proofErr w:type="spellEnd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.</w:t>
            </w:r>
          </w:p>
        </w:tc>
      </w:tr>
      <w:tr w:rsidR="00251696" w:rsidRPr="008B1520" w14:paraId="179FBEC0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FF1DFF8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ГруппаЖивотных</w:t>
            </w:r>
            <w:proofErr w:type="spellEnd"/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6B7F085D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0370C0C4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Перечисление.сжсвГруппыЖивотных</w:t>
            </w:r>
            <w:proofErr w:type="spellEnd"/>
          </w:p>
        </w:tc>
      </w:tr>
      <w:tr w:rsidR="00251696" w:rsidRPr="008B1520" w14:paraId="410C42FA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66659148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ЕдиницаИзмерения</w:t>
            </w:r>
            <w:proofErr w:type="spellEnd"/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0902F311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Выдавать ошибку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51338899" w14:textId="3F4CD255" w:rsidR="00251696" w:rsidRPr="0023558D" w:rsidRDefault="008B1520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251696"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сжсвЕдиницыИзмерения</w:t>
            </w:r>
            <w:proofErr w:type="spellEnd"/>
          </w:p>
        </w:tc>
      </w:tr>
      <w:tr w:rsidR="00251696" w:rsidRPr="008B1520" w14:paraId="00216293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0E725228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НормативРасходаКорма</w:t>
            </w:r>
            <w:proofErr w:type="spellEnd"/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23484DA2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27D70D2E" w14:textId="57778B80" w:rsidR="00251696" w:rsidRPr="0023558D" w:rsidRDefault="008B1520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251696"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сжсвСпособыРасчетаНормРасхода</w:t>
            </w:r>
            <w:proofErr w:type="spellEnd"/>
          </w:p>
        </w:tc>
      </w:tr>
      <w:tr w:rsidR="00251696" w:rsidRPr="008B1520" w14:paraId="23EF6BBF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BCF521C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КоличествоЖивотных</w:t>
            </w:r>
            <w:proofErr w:type="spellEnd"/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05FA0EF8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651CFBA9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Число 10.0 </w:t>
            </w: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неотр</w:t>
            </w:r>
            <w:proofErr w:type="spellEnd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.</w:t>
            </w:r>
          </w:p>
        </w:tc>
      </w:tr>
      <w:tr w:rsidR="00251696" w:rsidRPr="008B1520" w14:paraId="612B620E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330540B3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Склад</w:t>
            </w:r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0A11C2C0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Выдавать ошибку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6668E523" w14:textId="59317FB5" w:rsidR="00251696" w:rsidRPr="0023558D" w:rsidRDefault="008B1520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251696"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сжсвСклады</w:t>
            </w:r>
            <w:proofErr w:type="spellEnd"/>
          </w:p>
        </w:tc>
      </w:tr>
      <w:tr w:rsidR="00251696" w:rsidRPr="008B1520" w14:paraId="2396CBE0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585D93F8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ОтклонениеИнвентаризации</w:t>
            </w:r>
            <w:proofErr w:type="spellEnd"/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0C010DAF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F76974B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Число 15.3</w:t>
            </w:r>
          </w:p>
        </w:tc>
      </w:tr>
      <w:tr w:rsidR="00251696" w:rsidRPr="008B1520" w14:paraId="7D635B20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6B18099E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КоличествоКормаПоНорме</w:t>
            </w:r>
            <w:proofErr w:type="spellEnd"/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735B5EB1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34C9E58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Число 16.3</w:t>
            </w:r>
          </w:p>
        </w:tc>
      </w:tr>
      <w:tr w:rsidR="00251696" w:rsidRPr="008B1520" w14:paraId="7E90F9DE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67ABCD90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НормаРасхода</w:t>
            </w:r>
            <w:proofErr w:type="spellEnd"/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45D46A6C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010381A3" w14:textId="3D6F4BAC" w:rsidR="00251696" w:rsidRPr="0023558D" w:rsidRDefault="008B1520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251696"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сжсвСпособыРасчетаНормРасхода</w:t>
            </w:r>
            <w:proofErr w:type="spellEnd"/>
          </w:p>
        </w:tc>
      </w:tr>
      <w:tr w:rsidR="00251696" w:rsidRPr="008B1520" w14:paraId="76080911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1ACEA792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Корпус</w:t>
            </w:r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53A109AB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63FCD86F" w14:textId="0FDEA21D" w:rsidR="00251696" w:rsidRPr="0023558D" w:rsidRDefault="008B1520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251696"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сжсвКорпуса</w:t>
            </w:r>
            <w:proofErr w:type="spellEnd"/>
          </w:p>
        </w:tc>
      </w:tr>
      <w:tr w:rsidR="00251696" w:rsidRPr="008B1520" w14:paraId="035312FE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2D50BCD9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Сектор</w:t>
            </w:r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29E218DD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61E0ACD3" w14:textId="27E6E45A" w:rsidR="00251696" w:rsidRPr="0023558D" w:rsidRDefault="008B1520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СправочникСсылка.</w:t>
            </w:r>
            <w:r w:rsidR="00251696"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сжсвСектора</w:t>
            </w:r>
            <w:proofErr w:type="spellEnd"/>
          </w:p>
        </w:tc>
      </w:tr>
      <w:tr w:rsidR="00251696" w:rsidRPr="008B1520" w14:paraId="615E3102" w14:textId="77777777" w:rsidTr="0023558D">
        <w:trPr>
          <w:trHeight w:val="255"/>
        </w:trPr>
        <w:tc>
          <w:tcPr>
            <w:tcW w:w="326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250C42D0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Состояние</w:t>
            </w:r>
          </w:p>
        </w:tc>
        <w:tc>
          <w:tcPr>
            <w:tcW w:w="2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5FFC0B97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Не проверять</w:t>
            </w:r>
          </w:p>
        </w:tc>
        <w:tc>
          <w:tcPr>
            <w:tcW w:w="467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  <w:hideMark/>
          </w:tcPr>
          <w:p w14:paraId="63557B0B" w14:textId="77777777" w:rsidR="00251696" w:rsidRPr="0023558D" w:rsidRDefault="00251696" w:rsidP="00251696">
            <w:pPr>
              <w:spacing w:before="0" w:after="0"/>
              <w:ind w:left="-2" w:firstLine="2"/>
              <w:jc w:val="lef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23558D">
              <w:rPr>
                <w:rFonts w:ascii="Times New Roman" w:hAnsi="Times New Roman"/>
                <w:color w:val="333333"/>
                <w:sz w:val="24"/>
                <w:szCs w:val="24"/>
              </w:rPr>
              <w:t>Перечисление.сжсвСостоянияСвиноматки</w:t>
            </w:r>
            <w:proofErr w:type="spellEnd"/>
          </w:p>
        </w:tc>
      </w:tr>
    </w:tbl>
    <w:p w14:paraId="0E9E4500" w14:textId="77777777" w:rsidR="00796E0D" w:rsidRPr="0023558D" w:rsidRDefault="00796E0D" w:rsidP="0023558D">
      <w:pPr>
        <w:pStyle w:val="IBS4"/>
        <w:ind w:left="928"/>
        <w:rPr>
          <w:rFonts w:ascii="Times New Roman" w:hAnsi="Times New Roman"/>
        </w:rPr>
      </w:pPr>
    </w:p>
    <w:p w14:paraId="660A0C1E" w14:textId="0F83F8CD" w:rsidR="008743D1" w:rsidRPr="0023558D" w:rsidRDefault="008743D1" w:rsidP="00CD6FC1">
      <w:pPr>
        <w:pStyle w:val="IBS4"/>
        <w:numPr>
          <w:ilvl w:val="0"/>
          <w:numId w:val="25"/>
        </w:numPr>
        <w:ind w:left="0" w:firstLine="709"/>
        <w:rPr>
          <w:rFonts w:ascii="Times New Roman" w:hAnsi="Times New Roman"/>
          <w:sz w:val="24"/>
          <w:szCs w:val="24"/>
        </w:rPr>
      </w:pPr>
      <w:r w:rsidRPr="0023558D">
        <w:rPr>
          <w:rFonts w:ascii="Times New Roman" w:hAnsi="Times New Roman"/>
          <w:sz w:val="24"/>
          <w:szCs w:val="24"/>
        </w:rPr>
        <w:t>Отчет «</w:t>
      </w:r>
      <w:proofErr w:type="spellStart"/>
      <w:r w:rsidR="0020261E">
        <w:rPr>
          <w:rFonts w:ascii="Times New Roman" w:hAnsi="Times New Roman"/>
          <w:sz w:val="24"/>
          <w:szCs w:val="24"/>
        </w:rPr>
        <w:t>Фактный</w:t>
      </w:r>
      <w:proofErr w:type="spellEnd"/>
      <w:r w:rsidRPr="0023558D">
        <w:rPr>
          <w:rFonts w:ascii="Times New Roman" w:hAnsi="Times New Roman"/>
          <w:sz w:val="24"/>
          <w:szCs w:val="24"/>
        </w:rPr>
        <w:t xml:space="preserve"> анализ» будет содержать в себе данные фактического расхода корма</w:t>
      </w:r>
      <w:r w:rsidR="008B34E8" w:rsidRPr="0023558D">
        <w:rPr>
          <w:rFonts w:ascii="Times New Roman" w:hAnsi="Times New Roman"/>
          <w:sz w:val="24"/>
          <w:szCs w:val="24"/>
        </w:rPr>
        <w:t>. Также будет возможность провести сравнение с моделью идеального сценария</w:t>
      </w:r>
      <w:r w:rsidRPr="0023558D">
        <w:rPr>
          <w:rFonts w:ascii="Times New Roman" w:hAnsi="Times New Roman"/>
          <w:sz w:val="24"/>
          <w:szCs w:val="24"/>
        </w:rPr>
        <w:t>;</w:t>
      </w:r>
    </w:p>
    <w:p w14:paraId="5105B874" w14:textId="1FEF770F" w:rsidR="00CD6FC1" w:rsidRPr="0023558D" w:rsidRDefault="00CD6FC1" w:rsidP="0023558D">
      <w:pPr>
        <w:pStyle w:val="IBS4"/>
        <w:ind w:left="928"/>
        <w:rPr>
          <w:rFonts w:ascii="Times New Roman" w:hAnsi="Times New Roman"/>
          <w:sz w:val="24"/>
          <w:szCs w:val="24"/>
        </w:rPr>
      </w:pPr>
    </w:p>
    <w:tbl>
      <w:tblPr>
        <w:tblW w:w="9898" w:type="dxa"/>
        <w:jc w:val="center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4103"/>
        <w:gridCol w:w="3119"/>
        <w:gridCol w:w="2676"/>
      </w:tblGrid>
      <w:tr w:rsidR="00CD6FC1" w:rsidRPr="008B1520" w14:paraId="47A62333" w14:textId="77777777" w:rsidTr="00CD6FC1">
        <w:trPr>
          <w:trHeight w:val="345"/>
          <w:jc w:val="center"/>
        </w:trPr>
        <w:tc>
          <w:tcPr>
            <w:tcW w:w="410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7253AE7B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4D4D4D"/>
                <w:sz w:val="24"/>
                <w:szCs w:val="24"/>
              </w:rPr>
              <w:t>Имя</w:t>
            </w:r>
          </w:p>
        </w:tc>
        <w:tc>
          <w:tcPr>
            <w:tcW w:w="311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0F5997A0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4D4D4D"/>
                <w:sz w:val="24"/>
                <w:szCs w:val="24"/>
              </w:rPr>
              <w:t>Проверка заполнения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7B1AA12D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4D4D4D"/>
                <w:sz w:val="24"/>
                <w:szCs w:val="24"/>
              </w:rPr>
              <w:t>Описание типов значения</w:t>
            </w:r>
          </w:p>
        </w:tc>
      </w:tr>
      <w:tr w:rsidR="00CD6FC1" w:rsidRPr="008B1520" w14:paraId="0D87DD4C" w14:textId="77777777" w:rsidTr="00CD6FC1">
        <w:trPr>
          <w:trHeight w:val="255"/>
          <w:jc w:val="center"/>
        </w:trPr>
        <w:tc>
          <w:tcPr>
            <w:tcW w:w="410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4BA12C13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Дата документа</w:t>
            </w:r>
          </w:p>
        </w:tc>
        <w:tc>
          <w:tcPr>
            <w:tcW w:w="311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0124B8DC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78D48F3C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Дата</w:t>
            </w:r>
          </w:p>
        </w:tc>
      </w:tr>
      <w:tr w:rsidR="00CD6FC1" w:rsidRPr="008B1520" w14:paraId="2AF20CE1" w14:textId="77777777" w:rsidTr="00CD6FC1">
        <w:trPr>
          <w:trHeight w:val="255"/>
          <w:jc w:val="center"/>
        </w:trPr>
        <w:tc>
          <w:tcPr>
            <w:tcW w:w="410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30416C3A" w14:textId="77777777" w:rsidR="00CD6FC1" w:rsidRPr="0023558D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Номер документа</w:t>
            </w:r>
          </w:p>
        </w:tc>
        <w:tc>
          <w:tcPr>
            <w:tcW w:w="311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58E1A8B6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64123E6F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 10</w:t>
            </w:r>
          </w:p>
        </w:tc>
      </w:tr>
      <w:tr w:rsidR="00CD6FC1" w:rsidRPr="008B1520" w14:paraId="0CDF46C2" w14:textId="77777777" w:rsidTr="00CD6FC1">
        <w:trPr>
          <w:trHeight w:val="255"/>
          <w:jc w:val="center"/>
        </w:trPr>
        <w:tc>
          <w:tcPr>
            <w:tcW w:w="410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22E4E470" w14:textId="77777777" w:rsidR="00CD6FC1" w:rsidRPr="0023558D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</w:t>
            </w:r>
          </w:p>
        </w:tc>
        <w:tc>
          <w:tcPr>
            <w:tcW w:w="311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421C6837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56D6E36A" w14:textId="421076B5" w:rsidR="00CD6FC1" w:rsidRPr="008B1520" w:rsidRDefault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15</w:t>
            </w:r>
          </w:p>
        </w:tc>
      </w:tr>
      <w:tr w:rsidR="00CD6FC1" w:rsidRPr="008B1520" w14:paraId="148FEDEE" w14:textId="77777777" w:rsidTr="00CD6FC1">
        <w:trPr>
          <w:trHeight w:val="255"/>
          <w:jc w:val="center"/>
        </w:trPr>
        <w:tc>
          <w:tcPr>
            <w:tcW w:w="410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6CAA2D82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Привес</w:t>
            </w:r>
          </w:p>
        </w:tc>
        <w:tc>
          <w:tcPr>
            <w:tcW w:w="311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57A0B46F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4B36E8DB" w14:textId="22137041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15</w:t>
            </w:r>
          </w:p>
        </w:tc>
      </w:tr>
      <w:tr w:rsidR="00CD6FC1" w:rsidRPr="008B1520" w14:paraId="20AAA509" w14:textId="77777777" w:rsidTr="00CD6FC1">
        <w:trPr>
          <w:trHeight w:val="255"/>
          <w:jc w:val="center"/>
        </w:trPr>
        <w:tc>
          <w:tcPr>
            <w:tcW w:w="410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70A78B2A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 корма</w:t>
            </w:r>
          </w:p>
        </w:tc>
        <w:tc>
          <w:tcPr>
            <w:tcW w:w="311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6692C3F0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2773CDCB" w14:textId="62A879CE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15</w:t>
            </w:r>
          </w:p>
        </w:tc>
      </w:tr>
      <w:tr w:rsidR="00CD6FC1" w:rsidRPr="008B1520" w14:paraId="57E96055" w14:textId="77777777" w:rsidTr="00CD6FC1">
        <w:trPr>
          <w:trHeight w:val="255"/>
          <w:jc w:val="center"/>
        </w:trPr>
        <w:tc>
          <w:tcPr>
            <w:tcW w:w="410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4D8A1E43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Расход корма по дням </w:t>
            </w:r>
            <w:proofErr w:type="spellStart"/>
            <w:r w:rsidRPr="0023558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помарочно</w:t>
            </w:r>
            <w:proofErr w:type="spellEnd"/>
          </w:p>
        </w:tc>
        <w:tc>
          <w:tcPr>
            <w:tcW w:w="311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46B7E1EE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17634F64" w14:textId="36531442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15</w:t>
            </w:r>
          </w:p>
        </w:tc>
      </w:tr>
      <w:tr w:rsidR="00CD6FC1" w:rsidRPr="008B1520" w14:paraId="02A317B4" w14:textId="77777777" w:rsidTr="00CD6FC1">
        <w:trPr>
          <w:trHeight w:val="255"/>
          <w:jc w:val="center"/>
        </w:trPr>
        <w:tc>
          <w:tcPr>
            <w:tcW w:w="410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2F216EC7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Разделение по группам животных</w:t>
            </w:r>
          </w:p>
        </w:tc>
        <w:tc>
          <w:tcPr>
            <w:tcW w:w="311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0A3903A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DE0C2F0" w14:textId="0790AE42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15</w:t>
            </w:r>
          </w:p>
        </w:tc>
      </w:tr>
      <w:tr w:rsidR="00CD6FC1" w:rsidRPr="008B1520" w14:paraId="4E4690F3" w14:textId="77777777" w:rsidTr="00CD6FC1">
        <w:trPr>
          <w:trHeight w:val="255"/>
          <w:jc w:val="center"/>
        </w:trPr>
        <w:tc>
          <w:tcPr>
            <w:tcW w:w="410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45D115CE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Конверсия</w:t>
            </w:r>
          </w:p>
        </w:tc>
        <w:tc>
          <w:tcPr>
            <w:tcW w:w="311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13E4946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4D8DA6D8" w14:textId="7B31B13B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</w:tr>
      <w:tr w:rsidR="00CD6FC1" w:rsidRPr="008B1520" w14:paraId="6725239D" w14:textId="77777777" w:rsidTr="00CD6FC1">
        <w:trPr>
          <w:trHeight w:val="255"/>
          <w:jc w:val="center"/>
        </w:trPr>
        <w:tc>
          <w:tcPr>
            <w:tcW w:w="410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4338F7A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Цена 1 кг корма</w:t>
            </w:r>
          </w:p>
        </w:tc>
        <w:tc>
          <w:tcPr>
            <w:tcW w:w="311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4913DC97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A025936" w14:textId="19FA26BA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15</w:t>
            </w:r>
          </w:p>
        </w:tc>
      </w:tr>
      <w:tr w:rsidR="00CD6FC1" w:rsidRPr="008B1520" w14:paraId="4C14B4A2" w14:textId="77777777" w:rsidTr="00CD6FC1">
        <w:trPr>
          <w:trHeight w:val="255"/>
          <w:jc w:val="center"/>
        </w:trPr>
        <w:tc>
          <w:tcPr>
            <w:tcW w:w="410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6D42451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Стоимость 1 кг прироста</w:t>
            </w:r>
          </w:p>
        </w:tc>
        <w:tc>
          <w:tcPr>
            <w:tcW w:w="311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381E894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9C4559A" w14:textId="08CC1686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15</w:t>
            </w:r>
          </w:p>
        </w:tc>
      </w:tr>
      <w:tr w:rsidR="00CD6FC1" w:rsidRPr="008B1520" w14:paraId="28DE6405" w14:textId="77777777" w:rsidTr="00CD6FC1">
        <w:trPr>
          <w:trHeight w:val="255"/>
          <w:jc w:val="center"/>
        </w:trPr>
        <w:tc>
          <w:tcPr>
            <w:tcW w:w="410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516293D3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Расход корма на 1 </w:t>
            </w:r>
            <w:proofErr w:type="spellStart"/>
            <w:r w:rsidRPr="0023558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кормодень</w:t>
            </w:r>
            <w:proofErr w:type="spellEnd"/>
          </w:p>
        </w:tc>
        <w:tc>
          <w:tcPr>
            <w:tcW w:w="3119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4DCDF1D9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267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0C3F6C2" w14:textId="1F48184A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15</w:t>
            </w:r>
          </w:p>
        </w:tc>
      </w:tr>
    </w:tbl>
    <w:p w14:paraId="2AF42AFC" w14:textId="0D5CFA7E" w:rsidR="00CD6FC1" w:rsidRPr="0023558D" w:rsidRDefault="008743D1" w:rsidP="0023558D">
      <w:pPr>
        <w:pStyle w:val="IBS4"/>
        <w:ind w:left="-142" w:firstLine="851"/>
        <w:jc w:val="left"/>
        <w:rPr>
          <w:rFonts w:ascii="Times New Roman" w:hAnsi="Times New Roman"/>
          <w:sz w:val="24"/>
          <w:szCs w:val="24"/>
        </w:rPr>
      </w:pPr>
      <w:r w:rsidRPr="0023558D">
        <w:rPr>
          <w:rFonts w:ascii="Times New Roman" w:hAnsi="Times New Roman"/>
          <w:sz w:val="24"/>
          <w:szCs w:val="24"/>
        </w:rPr>
        <w:t xml:space="preserve">Отчет «Реестр экспериментов по кормам» </w:t>
      </w:r>
      <w:r w:rsidR="00836130" w:rsidRPr="0023558D">
        <w:rPr>
          <w:rFonts w:ascii="Times New Roman" w:hAnsi="Times New Roman"/>
          <w:sz w:val="24"/>
          <w:szCs w:val="24"/>
        </w:rPr>
        <w:t>будет содержать в себе данные о проводимых экспериментах за выбранный период. Отчет будет содержать следующую аналитику:</w:t>
      </w:r>
    </w:p>
    <w:tbl>
      <w:tblPr>
        <w:tblW w:w="10482" w:type="dxa"/>
        <w:jc w:val="center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253"/>
        <w:gridCol w:w="2693"/>
        <w:gridCol w:w="4536"/>
      </w:tblGrid>
      <w:tr w:rsidR="0033614F" w:rsidRPr="008B1520" w14:paraId="1159387A" w14:textId="77777777" w:rsidTr="0023558D">
        <w:trPr>
          <w:trHeight w:val="345"/>
          <w:jc w:val="center"/>
        </w:trPr>
        <w:tc>
          <w:tcPr>
            <w:tcW w:w="325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6E262DC0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4D4D4D"/>
                <w:sz w:val="24"/>
                <w:szCs w:val="24"/>
              </w:rPr>
              <w:t>Имя</w:t>
            </w:r>
          </w:p>
        </w:tc>
        <w:tc>
          <w:tcPr>
            <w:tcW w:w="269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49B6009B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4D4D4D"/>
                <w:sz w:val="24"/>
                <w:szCs w:val="24"/>
              </w:rPr>
              <w:t>Проверка заполнения</w:t>
            </w:r>
          </w:p>
        </w:tc>
        <w:tc>
          <w:tcPr>
            <w:tcW w:w="45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2F2F2"/>
            <w:hideMark/>
          </w:tcPr>
          <w:p w14:paraId="66421CD6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4D4D4D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4D4D4D"/>
                <w:sz w:val="24"/>
                <w:szCs w:val="24"/>
              </w:rPr>
              <w:t>Описание типов значения</w:t>
            </w:r>
          </w:p>
        </w:tc>
      </w:tr>
      <w:tr w:rsidR="0033614F" w:rsidRPr="008B1520" w14:paraId="357ED555" w14:textId="77777777" w:rsidTr="0023558D">
        <w:trPr>
          <w:trHeight w:val="255"/>
          <w:jc w:val="center"/>
        </w:trPr>
        <w:tc>
          <w:tcPr>
            <w:tcW w:w="325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26D86807" w14:textId="5B1D30E4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sz w:val="24"/>
                <w:szCs w:val="24"/>
              </w:rPr>
              <w:t>Номер</w:t>
            </w:r>
          </w:p>
        </w:tc>
        <w:tc>
          <w:tcPr>
            <w:tcW w:w="269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571BA7DD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45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5B03A286" w14:textId="10C71453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 10</w:t>
            </w:r>
          </w:p>
        </w:tc>
      </w:tr>
      <w:tr w:rsidR="0033614F" w:rsidRPr="008B1520" w14:paraId="08136262" w14:textId="77777777" w:rsidTr="0023558D">
        <w:trPr>
          <w:trHeight w:val="255"/>
          <w:jc w:val="center"/>
        </w:trPr>
        <w:tc>
          <w:tcPr>
            <w:tcW w:w="325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5DCAF1DF" w14:textId="798D8A2E" w:rsidR="00CD6FC1" w:rsidRPr="0023558D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269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4DADE99A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Проверять</w:t>
            </w:r>
          </w:p>
        </w:tc>
        <w:tc>
          <w:tcPr>
            <w:tcW w:w="45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23E7A0DF" w14:textId="61FB79B3" w:rsidR="00CD6FC1" w:rsidRPr="008B1520" w:rsidRDefault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 255</w:t>
            </w:r>
          </w:p>
        </w:tc>
      </w:tr>
      <w:tr w:rsidR="0033614F" w:rsidRPr="008B1520" w14:paraId="23419780" w14:textId="77777777" w:rsidTr="0023558D">
        <w:trPr>
          <w:trHeight w:val="255"/>
          <w:jc w:val="center"/>
        </w:trPr>
        <w:tc>
          <w:tcPr>
            <w:tcW w:w="325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6AB1F522" w14:textId="29CD2CCD" w:rsidR="00CD6FC1" w:rsidRPr="0023558D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sz w:val="24"/>
                <w:szCs w:val="24"/>
              </w:rPr>
              <w:t>Задача</w:t>
            </w:r>
          </w:p>
        </w:tc>
        <w:tc>
          <w:tcPr>
            <w:tcW w:w="269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481607A5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45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10302D2B" w14:textId="1F48C79A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 255</w:t>
            </w:r>
          </w:p>
        </w:tc>
      </w:tr>
      <w:tr w:rsidR="0033614F" w:rsidRPr="008B1520" w14:paraId="31258246" w14:textId="77777777" w:rsidTr="0023558D">
        <w:trPr>
          <w:trHeight w:val="255"/>
          <w:jc w:val="center"/>
        </w:trPr>
        <w:tc>
          <w:tcPr>
            <w:tcW w:w="325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265DCAEA" w14:textId="413B63C6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sz w:val="24"/>
                <w:szCs w:val="24"/>
              </w:rPr>
              <w:t>Суть опыта</w:t>
            </w:r>
          </w:p>
        </w:tc>
        <w:tc>
          <w:tcPr>
            <w:tcW w:w="269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773E3C6F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45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29A16ED4" w14:textId="4423566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 255</w:t>
            </w:r>
          </w:p>
        </w:tc>
      </w:tr>
      <w:tr w:rsidR="0033614F" w:rsidRPr="008B1520" w14:paraId="03F64EFC" w14:textId="77777777" w:rsidTr="0023558D">
        <w:trPr>
          <w:trHeight w:val="255"/>
          <w:jc w:val="center"/>
        </w:trPr>
        <w:tc>
          <w:tcPr>
            <w:tcW w:w="325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0703874F" w14:textId="183BCF2B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sz w:val="24"/>
                <w:szCs w:val="24"/>
              </w:rPr>
              <w:t>Дата начала</w:t>
            </w:r>
          </w:p>
        </w:tc>
        <w:tc>
          <w:tcPr>
            <w:tcW w:w="269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2D6A86F1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45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6AC78997" w14:textId="29C74ED1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 255</w:t>
            </w:r>
          </w:p>
        </w:tc>
      </w:tr>
      <w:tr w:rsidR="0033614F" w:rsidRPr="008B1520" w14:paraId="3AB6DC7F" w14:textId="77777777" w:rsidTr="0023558D">
        <w:trPr>
          <w:trHeight w:val="255"/>
          <w:jc w:val="center"/>
        </w:trPr>
        <w:tc>
          <w:tcPr>
            <w:tcW w:w="325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1B40C708" w14:textId="432B1D73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sz w:val="24"/>
                <w:szCs w:val="24"/>
              </w:rPr>
              <w:t>Дата окончания</w:t>
            </w:r>
          </w:p>
        </w:tc>
        <w:tc>
          <w:tcPr>
            <w:tcW w:w="269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1F203B33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45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FFFFF"/>
          </w:tcPr>
          <w:p w14:paraId="328BDD55" w14:textId="300CF46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Дата</w:t>
            </w:r>
          </w:p>
        </w:tc>
      </w:tr>
      <w:tr w:rsidR="0033614F" w:rsidRPr="008B1520" w14:paraId="199FCF21" w14:textId="77777777" w:rsidTr="0023558D">
        <w:trPr>
          <w:trHeight w:val="255"/>
          <w:jc w:val="center"/>
        </w:trPr>
        <w:tc>
          <w:tcPr>
            <w:tcW w:w="325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435CD14" w14:textId="6751A24C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  <w:tc>
          <w:tcPr>
            <w:tcW w:w="269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6F09430B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45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515DE179" w14:textId="595B41C3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Дата</w:t>
            </w:r>
          </w:p>
        </w:tc>
      </w:tr>
      <w:tr w:rsidR="0033614F" w:rsidRPr="008B1520" w14:paraId="25CEF535" w14:textId="77777777" w:rsidTr="0023558D">
        <w:trPr>
          <w:trHeight w:val="255"/>
          <w:jc w:val="center"/>
        </w:trPr>
        <w:tc>
          <w:tcPr>
            <w:tcW w:w="325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22D9D53F" w14:textId="7E7CC2F1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sz w:val="24"/>
                <w:szCs w:val="24"/>
              </w:rPr>
              <w:t>Место проведения опыта</w:t>
            </w:r>
          </w:p>
        </w:tc>
        <w:tc>
          <w:tcPr>
            <w:tcW w:w="269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19D68477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45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55A49402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</w:tr>
      <w:tr w:rsidR="0033614F" w:rsidRPr="008B1520" w14:paraId="1E799C7A" w14:textId="77777777" w:rsidTr="0023558D">
        <w:trPr>
          <w:trHeight w:val="255"/>
          <w:jc w:val="center"/>
        </w:trPr>
        <w:tc>
          <w:tcPr>
            <w:tcW w:w="325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0FA1BBFD" w14:textId="78E0D978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sz w:val="24"/>
                <w:szCs w:val="24"/>
              </w:rPr>
              <w:t>Вывод/Результат</w:t>
            </w:r>
          </w:p>
        </w:tc>
        <w:tc>
          <w:tcPr>
            <w:tcW w:w="269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4AB58232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45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050953A" w14:textId="54360B89" w:rsidR="00CD6FC1" w:rsidRPr="008B1520" w:rsidRDefault="0033614F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Строка 255</w:t>
            </w:r>
          </w:p>
        </w:tc>
      </w:tr>
      <w:tr w:rsidR="0033614F" w:rsidRPr="008B1520" w14:paraId="6A0718E8" w14:textId="77777777" w:rsidTr="0023558D">
        <w:trPr>
          <w:trHeight w:val="255"/>
          <w:jc w:val="center"/>
        </w:trPr>
        <w:tc>
          <w:tcPr>
            <w:tcW w:w="325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A74B5F5" w14:textId="3120F3AB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sz w:val="24"/>
                <w:szCs w:val="24"/>
              </w:rPr>
              <w:t>Ссылка на формирование карточки эксперимента</w:t>
            </w:r>
          </w:p>
        </w:tc>
        <w:tc>
          <w:tcPr>
            <w:tcW w:w="269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2A755657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45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27E1561" w14:textId="08C16CE1" w:rsidR="00CD6FC1" w:rsidRPr="008B1520" w:rsidRDefault="008B1520" w:rsidP="0023558D">
            <w:pPr>
              <w:spacing w:before="0" w:after="0"/>
              <w:rPr>
                <w:rFonts w:ascii="Times New Roman" w:hAnsi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ДокументСсылка.</w:t>
            </w:r>
            <w:r w:rsidR="0033614F" w:rsidRPr="008B15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ПланированиеЭкспериментовПоКормлениюЖивотных</w:t>
            </w:r>
            <w:proofErr w:type="spellEnd"/>
          </w:p>
        </w:tc>
      </w:tr>
      <w:tr w:rsidR="0033614F" w:rsidRPr="008B1520" w14:paraId="2528DFE3" w14:textId="77777777" w:rsidTr="0023558D">
        <w:trPr>
          <w:trHeight w:val="255"/>
          <w:jc w:val="center"/>
        </w:trPr>
        <w:tc>
          <w:tcPr>
            <w:tcW w:w="325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2D536110" w14:textId="757EDA89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3558D">
              <w:rPr>
                <w:rFonts w:ascii="Times New Roman" w:hAnsi="Times New Roman"/>
                <w:sz w:val="24"/>
                <w:szCs w:val="24"/>
              </w:rPr>
              <w:t>Комментарий/Примечание</w:t>
            </w:r>
          </w:p>
        </w:tc>
        <w:tc>
          <w:tcPr>
            <w:tcW w:w="2693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72BF620D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Не проверять</w:t>
            </w:r>
          </w:p>
        </w:tc>
        <w:tc>
          <w:tcPr>
            <w:tcW w:w="45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auto"/>
          </w:tcPr>
          <w:p w14:paraId="33217240" w14:textId="77777777" w:rsidR="00CD6FC1" w:rsidRPr="008B1520" w:rsidRDefault="00CD6FC1" w:rsidP="00CD6FC1">
            <w:pPr>
              <w:spacing w:before="0"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8B1520">
              <w:rPr>
                <w:rFonts w:ascii="Times New Roman" w:hAnsi="Times New Roman"/>
                <w:color w:val="333333"/>
                <w:sz w:val="24"/>
                <w:szCs w:val="24"/>
              </w:rPr>
              <w:t>Число 10</w:t>
            </w:r>
          </w:p>
        </w:tc>
      </w:tr>
    </w:tbl>
    <w:p w14:paraId="3C01A04D" w14:textId="43027722" w:rsidR="002056C2" w:rsidRPr="008B1520" w:rsidRDefault="002056C2">
      <w:pPr>
        <w:spacing w:before="0" w:after="0"/>
        <w:jc w:val="left"/>
        <w:rPr>
          <w:rFonts w:ascii="Times New Roman" w:hAnsi="Times New Roman"/>
          <w:color w:val="000000" w:themeColor="text1"/>
          <w:sz w:val="24"/>
          <w:szCs w:val="24"/>
        </w:rPr>
      </w:pPr>
    </w:p>
    <w:p w14:paraId="3A0723CB" w14:textId="5CBFB641" w:rsidR="00417376" w:rsidRPr="008B1520" w:rsidRDefault="00836130" w:rsidP="00417376">
      <w:pPr>
        <w:pStyle w:val="1"/>
        <w:rPr>
          <w:rFonts w:ascii="Times New Roman" w:hAnsi="Times New Roman" w:cs="Times New Roman"/>
          <w:szCs w:val="24"/>
        </w:rPr>
      </w:pPr>
      <w:bookmarkStart w:id="53" w:name="_Toc77755744"/>
      <w:bookmarkStart w:id="54" w:name="_Toc81213507"/>
      <w:r w:rsidRPr="008B1520">
        <w:rPr>
          <w:rFonts w:ascii="Times New Roman" w:hAnsi="Times New Roman" w:cs="Times New Roman"/>
          <w:szCs w:val="24"/>
        </w:rPr>
        <w:lastRenderedPageBreak/>
        <w:t>Интеграция и взаимодействие с вспомогательными системами</w:t>
      </w:r>
      <w:bookmarkEnd w:id="53"/>
      <w:bookmarkEnd w:id="54"/>
    </w:p>
    <w:p w14:paraId="26A03175" w14:textId="3658F232" w:rsidR="00120D87" w:rsidRPr="008B1520" w:rsidRDefault="00836130" w:rsidP="00836130">
      <w:pPr>
        <w:pStyle w:val="IBS4"/>
        <w:ind w:firstLine="576"/>
        <w:rPr>
          <w:rFonts w:ascii="Times New Roman" w:hAnsi="Times New Roman"/>
          <w:sz w:val="24"/>
          <w:szCs w:val="24"/>
        </w:rPr>
      </w:pPr>
      <w:r w:rsidRPr="008B1520">
        <w:rPr>
          <w:rFonts w:ascii="Times New Roman" w:hAnsi="Times New Roman"/>
          <w:sz w:val="24"/>
          <w:szCs w:val="24"/>
        </w:rPr>
        <w:t xml:space="preserve">В рамках разработки подсистемы планирования расхода корма и проведение экспериментов, планируется интеграция с </w:t>
      </w:r>
      <w:r w:rsidR="0020261E">
        <w:rPr>
          <w:rFonts w:ascii="Times New Roman" w:hAnsi="Times New Roman"/>
          <w:sz w:val="24"/>
          <w:szCs w:val="24"/>
        </w:rPr>
        <w:t>внешними системами</w:t>
      </w:r>
      <w:r w:rsidRPr="008B1520">
        <w:rPr>
          <w:rFonts w:ascii="Times New Roman" w:hAnsi="Times New Roman"/>
          <w:sz w:val="24"/>
          <w:szCs w:val="24"/>
        </w:rPr>
        <w:t xml:space="preserve"> в двухстороннем формате.</w:t>
      </w:r>
    </w:p>
    <w:p w14:paraId="2B508144" w14:textId="7259C8C6" w:rsidR="00836130" w:rsidRPr="008B1520" w:rsidRDefault="00836130" w:rsidP="00836130">
      <w:pPr>
        <w:pStyle w:val="IBS4"/>
        <w:ind w:firstLine="576"/>
        <w:rPr>
          <w:rFonts w:ascii="Times New Roman" w:hAnsi="Times New Roman"/>
          <w:sz w:val="24"/>
          <w:szCs w:val="24"/>
        </w:rPr>
      </w:pPr>
      <w:r w:rsidRPr="008B1520">
        <w:rPr>
          <w:rFonts w:ascii="Times New Roman" w:hAnsi="Times New Roman"/>
          <w:sz w:val="24"/>
          <w:szCs w:val="24"/>
        </w:rPr>
        <w:t>В</w:t>
      </w:r>
      <w:r w:rsidR="0020261E">
        <w:rPr>
          <w:rFonts w:ascii="Times New Roman" w:hAnsi="Times New Roman"/>
          <w:sz w:val="24"/>
          <w:szCs w:val="24"/>
        </w:rPr>
        <w:t>о внешние системы</w:t>
      </w:r>
      <w:r w:rsidRPr="008B1520">
        <w:rPr>
          <w:rFonts w:ascii="Times New Roman" w:hAnsi="Times New Roman"/>
          <w:sz w:val="24"/>
          <w:szCs w:val="24"/>
        </w:rPr>
        <w:t xml:space="preserve"> </w:t>
      </w:r>
      <w:r w:rsidR="00595EB3" w:rsidRPr="008B1520">
        <w:rPr>
          <w:rFonts w:ascii="Times New Roman" w:hAnsi="Times New Roman"/>
          <w:sz w:val="24"/>
          <w:szCs w:val="24"/>
        </w:rPr>
        <w:t>из системы «</w:t>
      </w:r>
      <w:r w:rsidR="00595EB3" w:rsidRPr="008B1520">
        <w:rPr>
          <w:rFonts w:ascii="Times New Roman" w:hAnsi="Times New Roman"/>
          <w:sz w:val="24"/>
          <w:szCs w:val="24"/>
          <w:lang w:val="en-US"/>
        </w:rPr>
        <w:t>ERP</w:t>
      </w:r>
      <w:r w:rsidR="00595EB3" w:rsidRPr="008B1520">
        <w:rPr>
          <w:rFonts w:ascii="Times New Roman" w:hAnsi="Times New Roman"/>
          <w:sz w:val="24"/>
          <w:szCs w:val="24"/>
        </w:rPr>
        <w:t xml:space="preserve">ЖВК» </w:t>
      </w:r>
      <w:r w:rsidRPr="008B1520">
        <w:rPr>
          <w:rFonts w:ascii="Times New Roman" w:hAnsi="Times New Roman"/>
          <w:sz w:val="24"/>
          <w:szCs w:val="24"/>
        </w:rPr>
        <w:t>будут транслироваться следующие документы:</w:t>
      </w:r>
    </w:p>
    <w:p w14:paraId="749F734A" w14:textId="5207B42D" w:rsidR="00836130" w:rsidRPr="008B1520" w:rsidRDefault="00836130" w:rsidP="00836130">
      <w:pPr>
        <w:pStyle w:val="IBS4"/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r w:rsidRPr="008B1520">
        <w:rPr>
          <w:rFonts w:ascii="Times New Roman" w:hAnsi="Times New Roman"/>
          <w:sz w:val="24"/>
          <w:szCs w:val="24"/>
        </w:rPr>
        <w:t>Документ «</w:t>
      </w:r>
      <w:r w:rsidR="00E63FCC" w:rsidRPr="008B1520">
        <w:rPr>
          <w:rFonts w:ascii="Times New Roman" w:hAnsi="Times New Roman"/>
          <w:sz w:val="24"/>
          <w:szCs w:val="24"/>
        </w:rPr>
        <w:t>П</w:t>
      </w:r>
      <w:r w:rsidRPr="008B1520">
        <w:rPr>
          <w:rFonts w:ascii="Times New Roman" w:hAnsi="Times New Roman"/>
          <w:sz w:val="24"/>
          <w:szCs w:val="24"/>
        </w:rPr>
        <w:t>лан потребности в корме»;</w:t>
      </w:r>
    </w:p>
    <w:p w14:paraId="4114675C" w14:textId="77777777" w:rsidR="00595EB3" w:rsidRPr="008B1520" w:rsidRDefault="00836130" w:rsidP="00836130">
      <w:pPr>
        <w:pStyle w:val="IBS4"/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r w:rsidRPr="008B1520">
        <w:rPr>
          <w:rFonts w:ascii="Times New Roman" w:hAnsi="Times New Roman"/>
          <w:sz w:val="24"/>
          <w:szCs w:val="24"/>
        </w:rPr>
        <w:t>Справочник «Нормы расхода кормов»</w:t>
      </w:r>
      <w:r w:rsidR="00595EB3" w:rsidRPr="008B1520">
        <w:rPr>
          <w:rFonts w:ascii="Times New Roman" w:hAnsi="Times New Roman"/>
          <w:sz w:val="24"/>
          <w:szCs w:val="24"/>
        </w:rPr>
        <w:t>;</w:t>
      </w:r>
    </w:p>
    <w:p w14:paraId="799A9F6D" w14:textId="6AE12C3B" w:rsidR="00595EB3" w:rsidRPr="008B1520" w:rsidRDefault="00595EB3" w:rsidP="0023558D">
      <w:pPr>
        <w:pStyle w:val="IBS4"/>
        <w:ind w:left="576"/>
        <w:rPr>
          <w:rFonts w:ascii="Times New Roman" w:hAnsi="Times New Roman"/>
          <w:sz w:val="24"/>
          <w:szCs w:val="24"/>
        </w:rPr>
      </w:pPr>
      <w:r w:rsidRPr="008B1520">
        <w:rPr>
          <w:rFonts w:ascii="Times New Roman" w:hAnsi="Times New Roman"/>
          <w:sz w:val="24"/>
          <w:szCs w:val="24"/>
        </w:rPr>
        <w:t xml:space="preserve">Из </w:t>
      </w:r>
      <w:r w:rsidR="0020261E">
        <w:rPr>
          <w:rFonts w:ascii="Times New Roman" w:hAnsi="Times New Roman"/>
          <w:sz w:val="24"/>
          <w:szCs w:val="24"/>
        </w:rPr>
        <w:t>внешних систем (Датчики объема в бункере)</w:t>
      </w:r>
      <w:r w:rsidRPr="008B1520">
        <w:rPr>
          <w:rFonts w:ascii="Times New Roman" w:hAnsi="Times New Roman"/>
          <w:sz w:val="24"/>
          <w:szCs w:val="24"/>
        </w:rPr>
        <w:t xml:space="preserve"> систему «</w:t>
      </w:r>
      <w:r w:rsidRPr="008B1520">
        <w:rPr>
          <w:rFonts w:ascii="Times New Roman" w:hAnsi="Times New Roman"/>
          <w:sz w:val="24"/>
          <w:szCs w:val="24"/>
          <w:lang w:val="en-US"/>
        </w:rPr>
        <w:t>ERP</w:t>
      </w:r>
      <w:r w:rsidRPr="008B1520">
        <w:rPr>
          <w:rFonts w:ascii="Times New Roman" w:hAnsi="Times New Roman"/>
          <w:sz w:val="24"/>
          <w:szCs w:val="24"/>
        </w:rPr>
        <w:t>ЖВК» будут транслироваться следующие документы:</w:t>
      </w:r>
    </w:p>
    <w:p w14:paraId="5A08D0CC" w14:textId="77777777" w:rsidR="00E825E8" w:rsidRPr="008B1520" w:rsidRDefault="00595EB3" w:rsidP="0023558D">
      <w:pPr>
        <w:pStyle w:val="IBS4"/>
        <w:numPr>
          <w:ilvl w:val="0"/>
          <w:numId w:val="41"/>
        </w:numPr>
        <w:rPr>
          <w:rFonts w:ascii="Times New Roman" w:hAnsi="Times New Roman"/>
          <w:sz w:val="24"/>
          <w:szCs w:val="24"/>
        </w:rPr>
      </w:pPr>
      <w:r w:rsidRPr="008B1520">
        <w:rPr>
          <w:rFonts w:ascii="Times New Roman" w:hAnsi="Times New Roman"/>
          <w:sz w:val="24"/>
          <w:szCs w:val="24"/>
        </w:rPr>
        <w:t>Документ «</w:t>
      </w:r>
      <w:r w:rsidR="00E825E8" w:rsidRPr="008B1520">
        <w:rPr>
          <w:rFonts w:ascii="Times New Roman" w:hAnsi="Times New Roman"/>
          <w:sz w:val="24"/>
          <w:szCs w:val="24"/>
        </w:rPr>
        <w:t>Поставка корма в бункера»;</w:t>
      </w:r>
    </w:p>
    <w:p w14:paraId="7CB101D3" w14:textId="77777777" w:rsidR="00E825E8" w:rsidRPr="008B1520" w:rsidRDefault="00E825E8" w:rsidP="00E825E8">
      <w:pPr>
        <w:pStyle w:val="IBS4"/>
        <w:numPr>
          <w:ilvl w:val="0"/>
          <w:numId w:val="41"/>
        </w:numPr>
        <w:rPr>
          <w:rFonts w:ascii="Times New Roman" w:hAnsi="Times New Roman"/>
          <w:sz w:val="24"/>
          <w:szCs w:val="24"/>
        </w:rPr>
      </w:pPr>
      <w:r w:rsidRPr="008B1520">
        <w:rPr>
          <w:rFonts w:ascii="Times New Roman" w:hAnsi="Times New Roman"/>
          <w:sz w:val="24"/>
          <w:szCs w:val="24"/>
        </w:rPr>
        <w:t>Документ «Ввод остатков корма в бункера».</w:t>
      </w:r>
    </w:p>
    <w:p w14:paraId="7387F557" w14:textId="4E3F4979" w:rsidR="00836130" w:rsidRPr="008B1520" w:rsidRDefault="00836130" w:rsidP="0023558D">
      <w:pPr>
        <w:pStyle w:val="IBS4"/>
        <w:rPr>
          <w:rFonts w:ascii="Times New Roman" w:hAnsi="Times New Roman"/>
          <w:sz w:val="24"/>
          <w:szCs w:val="24"/>
          <w:highlight w:val="yellow"/>
        </w:rPr>
      </w:pPr>
    </w:p>
    <w:sectPr w:rsidR="00836130" w:rsidRPr="008B1520" w:rsidSect="0080204A">
      <w:headerReference w:type="default" r:id="rId11"/>
      <w:footerReference w:type="default" r:id="rId12"/>
      <w:headerReference w:type="first" r:id="rId13"/>
      <w:pgSz w:w="11906" w:h="16838" w:code="9"/>
      <w:pgMar w:top="1389" w:right="851" w:bottom="851" w:left="1418" w:header="56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2DB23E" w14:textId="77777777" w:rsidR="00716CE0" w:rsidRDefault="00716CE0">
      <w:r>
        <w:separator/>
      </w:r>
    </w:p>
  </w:endnote>
  <w:endnote w:type="continuationSeparator" w:id="0">
    <w:p w14:paraId="3BD10B8F" w14:textId="77777777" w:rsidR="00716CE0" w:rsidRDefault="0071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81B0F" w14:textId="34921287" w:rsidR="00716CE0" w:rsidRDefault="00716CE0" w:rsidP="00E45935">
    <w:pPr>
      <w:pStyle w:val="IBS9"/>
    </w:pPr>
    <w:r>
      <w:tab/>
    </w:r>
    <w:r>
      <w:rPr>
        <w:szCs w:val="24"/>
      </w:rPr>
      <w:fldChar w:fldCharType="begin"/>
    </w:r>
    <w:r>
      <w:rPr>
        <w:szCs w:val="24"/>
      </w:rPr>
      <w:instrText xml:space="preserve"> PAGE </w:instrText>
    </w:r>
    <w:r>
      <w:rPr>
        <w:szCs w:val="24"/>
      </w:rPr>
      <w:fldChar w:fldCharType="separate"/>
    </w:r>
    <w:r w:rsidR="00420220">
      <w:rPr>
        <w:noProof/>
        <w:szCs w:val="24"/>
      </w:rPr>
      <w:t>11</w:t>
    </w:r>
    <w:r>
      <w:rPr>
        <w:szCs w:val="24"/>
      </w:rPr>
      <w:fldChar w:fldCharType="end"/>
    </w:r>
    <w:r>
      <w:rPr>
        <w:szCs w:val="24"/>
      </w:rPr>
      <w:t>/</w:t>
    </w:r>
    <w:r>
      <w:rPr>
        <w:szCs w:val="24"/>
      </w:rPr>
      <w:fldChar w:fldCharType="begin"/>
    </w:r>
    <w:r>
      <w:rPr>
        <w:szCs w:val="24"/>
      </w:rPr>
      <w:instrText xml:space="preserve"> NUMPAGES </w:instrText>
    </w:r>
    <w:r>
      <w:rPr>
        <w:szCs w:val="24"/>
      </w:rPr>
      <w:fldChar w:fldCharType="separate"/>
    </w:r>
    <w:r w:rsidR="00420220">
      <w:rPr>
        <w:noProof/>
        <w:szCs w:val="24"/>
      </w:rPr>
      <w:t>11</w:t>
    </w:r>
    <w:r>
      <w:rPr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C85408" w14:textId="77777777" w:rsidR="00716CE0" w:rsidRDefault="00716CE0">
      <w:r>
        <w:separator/>
      </w:r>
    </w:p>
  </w:footnote>
  <w:footnote w:type="continuationSeparator" w:id="0">
    <w:p w14:paraId="192ECE83" w14:textId="77777777" w:rsidR="00716CE0" w:rsidRDefault="0071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81B0D" w14:textId="7C6727FE" w:rsidR="00716CE0" w:rsidRDefault="00716CE0">
    <w:pPr>
      <w:pStyle w:val="a4"/>
    </w:pP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81B10" w14:textId="494216A1" w:rsidR="00716CE0" w:rsidRDefault="00716CE0">
    <w:pPr>
      <w:rPr>
        <w:noProof/>
        <w:lang w:val="en-US"/>
      </w:rPr>
    </w:pP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</w:p>
  <w:p w14:paraId="11181B11" w14:textId="300EAA69" w:rsidR="00716CE0" w:rsidRDefault="00716CE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77D1"/>
    <w:multiLevelType w:val="multilevel"/>
    <w:tmpl w:val="F2F682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780" w:hanging="1420"/>
      </w:pPr>
      <w:rPr>
        <w:rFonts w:hint="default"/>
      </w:rPr>
    </w:lvl>
    <w:lvl w:ilvl="2">
      <w:start w:val="12"/>
      <w:numFmt w:val="decimal"/>
      <w:isLgl/>
      <w:lvlText w:val="%1.%2.%3"/>
      <w:lvlJc w:val="left"/>
      <w:pPr>
        <w:ind w:left="1780" w:hanging="1420"/>
      </w:pPr>
      <w:rPr>
        <w:rFonts w:hint="default"/>
      </w:rPr>
    </w:lvl>
    <w:lvl w:ilvl="3">
      <w:start w:val="2"/>
      <w:numFmt w:val="decimal"/>
      <w:isLgl/>
      <w:lvlText w:val="%1.%2.%3.%4"/>
      <w:lvlJc w:val="left"/>
      <w:pPr>
        <w:ind w:left="1780" w:hanging="14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0" w:hanging="14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0" w:hanging="142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23B2D4E"/>
    <w:multiLevelType w:val="hybridMultilevel"/>
    <w:tmpl w:val="7D662FFA"/>
    <w:lvl w:ilvl="0" w:tplc="5D8E8E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63443"/>
    <w:multiLevelType w:val="hybridMultilevel"/>
    <w:tmpl w:val="5DC0F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D6C09"/>
    <w:multiLevelType w:val="multilevel"/>
    <w:tmpl w:val="FE4EB9B8"/>
    <w:lvl w:ilvl="0">
      <w:start w:val="1"/>
      <w:numFmt w:val="decimal"/>
      <w:pStyle w:val="IBS1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67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tabs>
          <w:tab w:val="num" w:pos="1078"/>
        </w:tabs>
        <w:ind w:left="1078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18"/>
        </w:tabs>
        <w:ind w:left="1418" w:hanging="90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58"/>
        </w:tabs>
        <w:ind w:left="1758" w:hanging="107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15"/>
        </w:tabs>
        <w:ind w:left="27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5"/>
        </w:tabs>
        <w:ind w:left="32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5"/>
        </w:tabs>
        <w:ind w:left="37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35"/>
        </w:tabs>
        <w:ind w:left="4315" w:hanging="1440"/>
      </w:pPr>
      <w:rPr>
        <w:rFonts w:hint="default"/>
      </w:rPr>
    </w:lvl>
  </w:abstractNum>
  <w:abstractNum w:abstractNumId="4" w15:restartNumberingAfterBreak="0">
    <w:nsid w:val="0D92593F"/>
    <w:multiLevelType w:val="hybridMultilevel"/>
    <w:tmpl w:val="CE681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F57824"/>
    <w:multiLevelType w:val="hybridMultilevel"/>
    <w:tmpl w:val="AB9287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1848B0"/>
    <w:multiLevelType w:val="hybridMultilevel"/>
    <w:tmpl w:val="874041E2"/>
    <w:lvl w:ilvl="0" w:tplc="04190017">
      <w:start w:val="1"/>
      <w:numFmt w:val="lowerLetter"/>
      <w:lvlText w:val="%1)"/>
      <w:lvlJc w:val="left"/>
      <w:pPr>
        <w:ind w:left="1068" w:hanging="360"/>
      </w:pPr>
    </w:lvl>
    <w:lvl w:ilvl="1" w:tplc="F13E84B8">
      <w:start w:val="1"/>
      <w:numFmt w:val="decimal"/>
      <w:lvlText w:val="%2."/>
      <w:lvlJc w:val="left"/>
      <w:pPr>
        <w:ind w:left="1788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7">
      <w:start w:val="1"/>
      <w:numFmt w:val="lowerLetter"/>
      <w:lvlText w:val="%5)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F9B634F"/>
    <w:multiLevelType w:val="hybridMultilevel"/>
    <w:tmpl w:val="0D68BE4C"/>
    <w:lvl w:ilvl="0" w:tplc="0419000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68" w:hanging="360"/>
      </w:pPr>
      <w:rPr>
        <w:rFonts w:ascii="Wingdings" w:hAnsi="Wingdings" w:hint="default"/>
      </w:rPr>
    </w:lvl>
  </w:abstractNum>
  <w:abstractNum w:abstractNumId="8" w15:restartNumberingAfterBreak="0">
    <w:nsid w:val="1257388D"/>
    <w:multiLevelType w:val="hybridMultilevel"/>
    <w:tmpl w:val="D7EAEBF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340207A"/>
    <w:multiLevelType w:val="hybridMultilevel"/>
    <w:tmpl w:val="654EF7EA"/>
    <w:lvl w:ilvl="0" w:tplc="5E568FD0">
      <w:start w:val="1"/>
      <w:numFmt w:val="bullet"/>
      <w:pStyle w:val="IBS10"/>
      <w:lvlText w:val=""/>
      <w:lvlJc w:val="left"/>
      <w:pPr>
        <w:tabs>
          <w:tab w:val="num" w:pos="927"/>
        </w:tabs>
        <w:ind w:left="907" w:hanging="340"/>
      </w:pPr>
      <w:rPr>
        <w:rFonts w:ascii="Symbol" w:hAnsi="Symbol" w:hint="default"/>
        <w:caps w:val="0"/>
        <w:strike w:val="0"/>
        <w:dstrike w:val="0"/>
        <w:vanish w:val="0"/>
        <w:color w:val="000000"/>
        <w:sz w:val="28"/>
        <w:vertAlign w:val="baseline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C20D4F"/>
    <w:multiLevelType w:val="hybridMultilevel"/>
    <w:tmpl w:val="B4B4F22A"/>
    <w:lvl w:ilvl="0" w:tplc="C8D634F2">
      <w:start w:val="1"/>
      <w:numFmt w:val="decimal"/>
      <w:lvlText w:val="%1."/>
      <w:lvlJc w:val="left"/>
      <w:pPr>
        <w:ind w:left="936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1" w15:restartNumberingAfterBreak="0">
    <w:nsid w:val="1E432285"/>
    <w:multiLevelType w:val="hybridMultilevel"/>
    <w:tmpl w:val="5CC43B12"/>
    <w:lvl w:ilvl="0" w:tplc="E912D4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717C4B"/>
    <w:multiLevelType w:val="hybridMultilevel"/>
    <w:tmpl w:val="3D0087C6"/>
    <w:lvl w:ilvl="0" w:tplc="04190017">
      <w:start w:val="1"/>
      <w:numFmt w:val="lowerLetter"/>
      <w:lvlText w:val="%1)"/>
      <w:lvlJc w:val="left"/>
      <w:pPr>
        <w:ind w:left="1068" w:hanging="360"/>
      </w:pPr>
    </w:lvl>
    <w:lvl w:ilvl="1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7">
      <w:start w:val="1"/>
      <w:numFmt w:val="lowerLetter"/>
      <w:lvlText w:val="%5)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BCB480A"/>
    <w:multiLevelType w:val="hybridMultilevel"/>
    <w:tmpl w:val="E668E7B6"/>
    <w:lvl w:ilvl="0" w:tplc="76A2B17E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4" w15:restartNumberingAfterBreak="0">
    <w:nsid w:val="2C393FD5"/>
    <w:multiLevelType w:val="multilevel"/>
    <w:tmpl w:val="339E8C08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asciiTheme="minorHAnsi" w:hAnsiTheme="minorHAnsi" w:cstheme="minorHAnsi" w:hint="default"/>
      </w:rPr>
    </w:lvl>
    <w:lvl w:ilvl="3">
      <w:start w:val="1"/>
      <w:numFmt w:val="upperLetter"/>
      <w:pStyle w:val="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 w15:restartNumberingAfterBreak="0">
    <w:nsid w:val="2CDF2D77"/>
    <w:multiLevelType w:val="hybridMultilevel"/>
    <w:tmpl w:val="B0BCC282"/>
    <w:lvl w:ilvl="0" w:tplc="04190019">
      <w:start w:val="1"/>
      <w:numFmt w:val="lowerLetter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6" w15:restartNumberingAfterBreak="0">
    <w:nsid w:val="2D8A449D"/>
    <w:multiLevelType w:val="hybridMultilevel"/>
    <w:tmpl w:val="E9807E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115619"/>
    <w:multiLevelType w:val="hybridMultilevel"/>
    <w:tmpl w:val="53DC8C32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850258E"/>
    <w:multiLevelType w:val="hybridMultilevel"/>
    <w:tmpl w:val="9304861A"/>
    <w:lvl w:ilvl="0" w:tplc="55DC4CF8">
      <w:start w:val="1"/>
      <w:numFmt w:val="bullet"/>
      <w:pStyle w:val="IBS2"/>
      <w:lvlText w:val=""/>
      <w:lvlJc w:val="left"/>
      <w:pPr>
        <w:tabs>
          <w:tab w:val="num" w:pos="1494"/>
        </w:tabs>
        <w:ind w:left="1474" w:hanging="34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3727FC"/>
    <w:multiLevelType w:val="hybridMultilevel"/>
    <w:tmpl w:val="1E980526"/>
    <w:lvl w:ilvl="0" w:tplc="D75EEF2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EBE35BC"/>
    <w:multiLevelType w:val="hybridMultilevel"/>
    <w:tmpl w:val="453A510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40861779"/>
    <w:multiLevelType w:val="hybridMultilevel"/>
    <w:tmpl w:val="8A204E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7D1852"/>
    <w:multiLevelType w:val="hybridMultilevel"/>
    <w:tmpl w:val="E560397E"/>
    <w:lvl w:ilvl="0" w:tplc="919A3952">
      <w:start w:val="1"/>
      <w:numFmt w:val="decimal"/>
      <w:pStyle w:val="IBS"/>
      <w:lvlText w:val="%1."/>
      <w:lvlJc w:val="left"/>
      <w:pPr>
        <w:tabs>
          <w:tab w:val="num" w:pos="927"/>
        </w:tabs>
        <w:ind w:left="907" w:hanging="340"/>
      </w:pPr>
      <w:rPr>
        <w:rFonts w:ascii="Arial" w:hAnsi="Arial" w:hint="default"/>
        <w:caps w:val="0"/>
        <w:strike w:val="0"/>
        <w:dstrike w:val="0"/>
        <w:vanish w:val="0"/>
        <w:color w:val="000000"/>
        <w:sz w:val="22"/>
        <w:vertAlign w:val="baseline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745CD7"/>
    <w:multiLevelType w:val="hybridMultilevel"/>
    <w:tmpl w:val="E59638B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D3958DE"/>
    <w:multiLevelType w:val="multilevel"/>
    <w:tmpl w:val="6E5EA8D2"/>
    <w:lvl w:ilvl="0">
      <w:start w:val="1"/>
      <w:numFmt w:val="decimal"/>
      <w:pStyle w:val="IBS0"/>
      <w:lvlText w:val="%1."/>
      <w:lvlJc w:val="left"/>
      <w:pPr>
        <w:tabs>
          <w:tab w:val="num" w:pos="964"/>
        </w:tabs>
        <w:ind w:left="964" w:hanging="397"/>
      </w:pPr>
      <w:rPr>
        <w:rFonts w:ascii="Arial" w:hAnsi="Arial" w:hint="default"/>
        <w:b w:val="0"/>
        <w:i w:val="0"/>
        <w:sz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none"/>
      <w:lvlText w:val=""/>
      <w:lvlJc w:val="left"/>
      <w:pPr>
        <w:tabs>
          <w:tab w:val="num" w:pos="1304"/>
        </w:tabs>
        <w:ind w:left="1304" w:hanging="737"/>
      </w:pPr>
      <w:rPr>
        <w:rFonts w:ascii="Arial" w:hAnsi="Arial" w:hint="default"/>
        <w:b/>
        <w:i w:val="0"/>
        <w:sz w:val="22"/>
        <w:u w:val="single"/>
      </w:rPr>
    </w:lvl>
    <w:lvl w:ilvl="3">
      <w:start w:val="1"/>
      <w:numFmt w:val="none"/>
      <w:lvlText w:val=""/>
      <w:lvlJc w:val="left"/>
      <w:pPr>
        <w:tabs>
          <w:tab w:val="num" w:pos="1474"/>
        </w:tabs>
        <w:ind w:left="1474" w:hanging="907"/>
      </w:pPr>
      <w:rPr>
        <w:rFonts w:ascii="Arial" w:hAnsi="Arial" w:hint="default"/>
        <w:b w:val="0"/>
        <w:i w:val="0"/>
        <w:sz w:val="22"/>
        <w:u w:val="single"/>
      </w:rPr>
    </w:lvl>
    <w:lvl w:ilvl="4">
      <w:start w:val="1"/>
      <w:numFmt w:val="none"/>
      <w:lvlText w:val=""/>
      <w:lvlJc w:val="left"/>
      <w:pPr>
        <w:tabs>
          <w:tab w:val="num" w:pos="1644"/>
        </w:tabs>
        <w:ind w:left="1644" w:hanging="1077"/>
      </w:pPr>
      <w:rPr>
        <w:rFonts w:ascii="Arial" w:hAnsi="Arial" w:hint="default"/>
        <w:b w:val="0"/>
        <w:i/>
        <w:sz w:val="22"/>
        <w:u w:val="single"/>
      </w:rPr>
    </w:lvl>
    <w:lvl w:ilvl="5">
      <w:start w:val="1"/>
      <w:numFmt w:val="none"/>
      <w:lvlText w:val="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25" w15:restartNumberingAfterBreak="0">
    <w:nsid w:val="590E3962"/>
    <w:multiLevelType w:val="hybridMultilevel"/>
    <w:tmpl w:val="2128503E"/>
    <w:lvl w:ilvl="0" w:tplc="E4CAC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53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5BDF309C"/>
    <w:multiLevelType w:val="hybridMultilevel"/>
    <w:tmpl w:val="19009B20"/>
    <w:lvl w:ilvl="0" w:tplc="C256E4E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53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5C8B15C9"/>
    <w:multiLevelType w:val="hybridMultilevel"/>
    <w:tmpl w:val="97169B8E"/>
    <w:lvl w:ilvl="0" w:tplc="EF2E59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1247336"/>
    <w:multiLevelType w:val="hybridMultilevel"/>
    <w:tmpl w:val="76D8B1F8"/>
    <w:lvl w:ilvl="0" w:tplc="1DBE5ECA">
      <w:start w:val="1"/>
      <w:numFmt w:val="bullet"/>
      <w:pStyle w:val="IBS3"/>
      <w:lvlText w:val=""/>
      <w:lvlJc w:val="left"/>
      <w:pPr>
        <w:tabs>
          <w:tab w:val="num" w:pos="581"/>
        </w:tabs>
        <w:ind w:left="561" w:hanging="340"/>
      </w:pPr>
      <w:rPr>
        <w:rFonts w:ascii="Symbol" w:hAnsi="Symbol" w:hint="default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90003" w:tentative="1">
      <w:start w:val="1"/>
      <w:numFmt w:val="bullet"/>
      <w:lvlText w:val="o"/>
      <w:lvlJc w:val="left"/>
      <w:pPr>
        <w:tabs>
          <w:tab w:val="num" w:pos="1661"/>
        </w:tabs>
        <w:ind w:left="16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1"/>
        </w:tabs>
        <w:ind w:left="23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1"/>
        </w:tabs>
        <w:ind w:left="31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1"/>
        </w:tabs>
        <w:ind w:left="38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1"/>
        </w:tabs>
        <w:ind w:left="45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1"/>
        </w:tabs>
        <w:ind w:left="52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1"/>
        </w:tabs>
        <w:ind w:left="59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1"/>
        </w:tabs>
        <w:ind w:left="6701" w:hanging="360"/>
      </w:pPr>
      <w:rPr>
        <w:rFonts w:ascii="Wingdings" w:hAnsi="Wingdings" w:hint="default"/>
      </w:rPr>
    </w:lvl>
  </w:abstractNum>
  <w:abstractNum w:abstractNumId="29" w15:restartNumberingAfterBreak="0">
    <w:nsid w:val="631A1691"/>
    <w:multiLevelType w:val="hybridMultilevel"/>
    <w:tmpl w:val="BADC0B8C"/>
    <w:lvl w:ilvl="0" w:tplc="04190017">
      <w:start w:val="1"/>
      <w:numFmt w:val="lowerLetter"/>
      <w:lvlText w:val="%1)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0" w15:restartNumberingAfterBreak="0">
    <w:nsid w:val="63FD3AFF"/>
    <w:multiLevelType w:val="hybridMultilevel"/>
    <w:tmpl w:val="D0C8223C"/>
    <w:lvl w:ilvl="0" w:tplc="11A06360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1" w15:restartNumberingAfterBreak="0">
    <w:nsid w:val="643047C7"/>
    <w:multiLevelType w:val="hybridMultilevel"/>
    <w:tmpl w:val="66F2CAEE"/>
    <w:lvl w:ilvl="0" w:tplc="04190019">
      <w:start w:val="1"/>
      <w:numFmt w:val="lowerLetter"/>
      <w:lvlText w:val="%1."/>
      <w:lvlJc w:val="left"/>
      <w:pPr>
        <w:ind w:left="1637" w:hanging="360"/>
      </w:pPr>
      <w:rPr>
        <w:rFonts w:hint="default"/>
      </w:rPr>
    </w:lvl>
    <w:lvl w:ilvl="1" w:tplc="0419001B">
      <w:start w:val="1"/>
      <w:numFmt w:val="lowerRoman"/>
      <w:lvlText w:val="%2."/>
      <w:lvlJc w:val="right"/>
      <w:pPr>
        <w:ind w:left="2357" w:hanging="360"/>
      </w:pPr>
    </w:lvl>
    <w:lvl w:ilvl="2" w:tplc="86EED584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2" w15:restartNumberingAfterBreak="0">
    <w:nsid w:val="6C3D3ACB"/>
    <w:multiLevelType w:val="hybridMultilevel"/>
    <w:tmpl w:val="AFA6EEFE"/>
    <w:lvl w:ilvl="0" w:tplc="0EF082A0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3" w15:restartNumberingAfterBreak="0">
    <w:nsid w:val="6F83353A"/>
    <w:multiLevelType w:val="multilevel"/>
    <w:tmpl w:val="4218015C"/>
    <w:lvl w:ilvl="0">
      <w:start w:val="1"/>
      <w:numFmt w:val="decimal"/>
      <w:lvlText w:val="%1."/>
      <w:lvlJc w:val="left"/>
      <w:pPr>
        <w:tabs>
          <w:tab w:val="num" w:pos="321"/>
        </w:tabs>
        <w:ind w:left="321" w:hanging="397"/>
      </w:pPr>
      <w:rPr>
        <w:rFonts w:ascii="Arial" w:hAnsi="Arial" w:hint="default"/>
        <w:b/>
        <w:i w:val="0"/>
        <w:sz w:val="24"/>
        <w:u w:val="none"/>
      </w:rPr>
    </w:lvl>
    <w:lvl w:ilvl="1">
      <w:start w:val="1"/>
      <w:numFmt w:val="decimal"/>
      <w:lvlText w:val="%1.%2."/>
      <w:lvlJc w:val="left"/>
      <w:pPr>
        <w:tabs>
          <w:tab w:val="num" w:pos="491"/>
        </w:tabs>
        <w:ind w:left="491" w:hanging="56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661"/>
        </w:tabs>
        <w:ind w:left="661" w:hanging="73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u w:val="none"/>
        <w:vertAlign w:val="baseline"/>
      </w:rPr>
    </w:lvl>
    <w:lvl w:ilvl="3">
      <w:start w:val="1"/>
      <w:numFmt w:val="decimal"/>
      <w:pStyle w:val="20"/>
      <w:lvlText w:val="%1.%2.%3.%4"/>
      <w:lvlJc w:val="left"/>
      <w:pPr>
        <w:tabs>
          <w:tab w:val="num" w:pos="831"/>
        </w:tabs>
        <w:ind w:left="831" w:hanging="907"/>
      </w:pPr>
      <w:rPr>
        <w:rFonts w:ascii="Arial" w:hAnsi="Arial" w:hint="default"/>
        <w:b w:val="0"/>
        <w:i w:val="0"/>
        <w:sz w:val="22"/>
        <w:u w:val="single"/>
      </w:rPr>
    </w:lvl>
    <w:lvl w:ilvl="4">
      <w:start w:val="1"/>
      <w:numFmt w:val="decimal"/>
      <w:lvlText w:val="%1.%2.%3.%4.%5"/>
      <w:lvlJc w:val="left"/>
      <w:pPr>
        <w:tabs>
          <w:tab w:val="num" w:pos="1001"/>
        </w:tabs>
        <w:ind w:left="1001" w:hanging="1077"/>
      </w:pPr>
      <w:rPr>
        <w:rFonts w:ascii="Arial" w:hAnsi="Arial" w:hint="default"/>
        <w:b w:val="0"/>
        <w:i/>
        <w:sz w:val="22"/>
        <w:u w:val="single"/>
      </w:rPr>
    </w:lvl>
    <w:lvl w:ilvl="5">
      <w:start w:val="1"/>
      <w:numFmt w:val="none"/>
      <w:lvlText w:val=""/>
      <w:lvlJc w:val="left"/>
      <w:pPr>
        <w:tabs>
          <w:tab w:val="num" w:pos="3227"/>
        </w:tabs>
        <w:ind w:left="3227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731"/>
        </w:tabs>
        <w:ind w:left="3731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235"/>
        </w:tabs>
        <w:ind w:left="4235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811"/>
        </w:tabs>
        <w:ind w:left="4811" w:hanging="1440"/>
      </w:pPr>
      <w:rPr>
        <w:rFonts w:hint="default"/>
      </w:rPr>
    </w:lvl>
  </w:abstractNum>
  <w:abstractNum w:abstractNumId="34" w15:restartNumberingAfterBreak="0">
    <w:nsid w:val="721B5191"/>
    <w:multiLevelType w:val="hybridMultilevel"/>
    <w:tmpl w:val="34CA9930"/>
    <w:lvl w:ilvl="0" w:tplc="F13E84B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296" w:hanging="360"/>
      </w:pPr>
    </w:lvl>
    <w:lvl w:ilvl="2" w:tplc="0419001B" w:tentative="1">
      <w:start w:val="1"/>
      <w:numFmt w:val="lowerRoman"/>
      <w:lvlText w:val="%3."/>
      <w:lvlJc w:val="right"/>
      <w:pPr>
        <w:ind w:left="1016" w:hanging="180"/>
      </w:pPr>
    </w:lvl>
    <w:lvl w:ilvl="3" w:tplc="0419000F" w:tentative="1">
      <w:start w:val="1"/>
      <w:numFmt w:val="decimal"/>
      <w:lvlText w:val="%4."/>
      <w:lvlJc w:val="left"/>
      <w:pPr>
        <w:ind w:left="1736" w:hanging="360"/>
      </w:pPr>
    </w:lvl>
    <w:lvl w:ilvl="4" w:tplc="04190019" w:tentative="1">
      <w:start w:val="1"/>
      <w:numFmt w:val="lowerLetter"/>
      <w:lvlText w:val="%5."/>
      <w:lvlJc w:val="left"/>
      <w:pPr>
        <w:ind w:left="2456" w:hanging="360"/>
      </w:pPr>
    </w:lvl>
    <w:lvl w:ilvl="5" w:tplc="0419001B" w:tentative="1">
      <w:start w:val="1"/>
      <w:numFmt w:val="lowerRoman"/>
      <w:lvlText w:val="%6."/>
      <w:lvlJc w:val="right"/>
      <w:pPr>
        <w:ind w:left="3176" w:hanging="180"/>
      </w:pPr>
    </w:lvl>
    <w:lvl w:ilvl="6" w:tplc="0419000F" w:tentative="1">
      <w:start w:val="1"/>
      <w:numFmt w:val="decimal"/>
      <w:lvlText w:val="%7."/>
      <w:lvlJc w:val="left"/>
      <w:pPr>
        <w:ind w:left="3896" w:hanging="360"/>
      </w:pPr>
    </w:lvl>
    <w:lvl w:ilvl="7" w:tplc="04190019" w:tentative="1">
      <w:start w:val="1"/>
      <w:numFmt w:val="lowerLetter"/>
      <w:lvlText w:val="%8."/>
      <w:lvlJc w:val="left"/>
      <w:pPr>
        <w:ind w:left="4616" w:hanging="360"/>
      </w:pPr>
    </w:lvl>
    <w:lvl w:ilvl="8" w:tplc="0419001B" w:tentative="1">
      <w:start w:val="1"/>
      <w:numFmt w:val="lowerRoman"/>
      <w:lvlText w:val="%9."/>
      <w:lvlJc w:val="right"/>
      <w:pPr>
        <w:ind w:left="5336" w:hanging="180"/>
      </w:pPr>
    </w:lvl>
  </w:abstractNum>
  <w:abstractNum w:abstractNumId="35" w15:restartNumberingAfterBreak="0">
    <w:nsid w:val="728237CF"/>
    <w:multiLevelType w:val="hybridMultilevel"/>
    <w:tmpl w:val="6994EBFC"/>
    <w:lvl w:ilvl="0" w:tplc="CB087150">
      <w:start w:val="1"/>
      <w:numFmt w:val="decimal"/>
      <w:lvlText w:val="%1."/>
      <w:lvlJc w:val="left"/>
      <w:pPr>
        <w:ind w:left="927" w:hanging="360"/>
      </w:pPr>
      <w:rPr>
        <w:rFonts w:ascii="Arial" w:hAnsi="Arial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7324011C"/>
    <w:multiLevelType w:val="multilevel"/>
    <w:tmpl w:val="E422A1CE"/>
    <w:lvl w:ilvl="0">
      <w:start w:val="1"/>
      <w:numFmt w:val="decimal"/>
      <w:pStyle w:val="11Alt1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pStyle w:val="22Alt2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pStyle w:val="33Alt3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pStyle w:val="44Alt4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7" w15:restartNumberingAfterBreak="0">
    <w:nsid w:val="77B8211C"/>
    <w:multiLevelType w:val="hybridMultilevel"/>
    <w:tmpl w:val="19F6485A"/>
    <w:lvl w:ilvl="0" w:tplc="377AC9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A960CC0"/>
    <w:multiLevelType w:val="hybridMultilevel"/>
    <w:tmpl w:val="C0AAC0CA"/>
    <w:lvl w:ilvl="0" w:tplc="38D816F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7D6A245A"/>
    <w:multiLevelType w:val="hybridMultilevel"/>
    <w:tmpl w:val="23A61BD2"/>
    <w:lvl w:ilvl="0" w:tplc="71E840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8"/>
  </w:num>
  <w:num w:numId="3">
    <w:abstractNumId w:val="3"/>
  </w:num>
  <w:num w:numId="4">
    <w:abstractNumId w:val="28"/>
  </w:num>
  <w:num w:numId="5">
    <w:abstractNumId w:val="22"/>
  </w:num>
  <w:num w:numId="6">
    <w:abstractNumId w:val="24"/>
  </w:num>
  <w:num w:numId="7">
    <w:abstractNumId w:val="33"/>
  </w:num>
  <w:num w:numId="8">
    <w:abstractNumId w:val="36"/>
  </w:num>
  <w:num w:numId="9">
    <w:abstractNumId w:val="0"/>
  </w:num>
  <w:num w:numId="10">
    <w:abstractNumId w:val="6"/>
  </w:num>
  <w:num w:numId="11">
    <w:abstractNumId w:val="14"/>
  </w:num>
  <w:num w:numId="12">
    <w:abstractNumId w:val="21"/>
  </w:num>
  <w:num w:numId="13">
    <w:abstractNumId w:val="34"/>
  </w:num>
  <w:num w:numId="14">
    <w:abstractNumId w:val="7"/>
  </w:num>
  <w:num w:numId="15">
    <w:abstractNumId w:val="23"/>
  </w:num>
  <w:num w:numId="16">
    <w:abstractNumId w:val="14"/>
  </w:num>
  <w:num w:numId="17">
    <w:abstractNumId w:val="5"/>
  </w:num>
  <w:num w:numId="18">
    <w:abstractNumId w:val="4"/>
  </w:num>
  <w:num w:numId="19">
    <w:abstractNumId w:val="12"/>
  </w:num>
  <w:num w:numId="20">
    <w:abstractNumId w:val="20"/>
  </w:num>
  <w:num w:numId="21">
    <w:abstractNumId w:val="16"/>
  </w:num>
  <w:num w:numId="22">
    <w:abstractNumId w:val="17"/>
  </w:num>
  <w:num w:numId="23">
    <w:abstractNumId w:val="25"/>
  </w:num>
  <w:num w:numId="24">
    <w:abstractNumId w:val="11"/>
  </w:num>
  <w:num w:numId="25">
    <w:abstractNumId w:val="26"/>
  </w:num>
  <w:num w:numId="26">
    <w:abstractNumId w:val="32"/>
  </w:num>
  <w:num w:numId="27">
    <w:abstractNumId w:val="30"/>
  </w:num>
  <w:num w:numId="28">
    <w:abstractNumId w:val="10"/>
  </w:num>
  <w:num w:numId="29">
    <w:abstractNumId w:val="37"/>
  </w:num>
  <w:num w:numId="30">
    <w:abstractNumId w:val="29"/>
  </w:num>
  <w:num w:numId="31">
    <w:abstractNumId w:val="39"/>
  </w:num>
  <w:num w:numId="32">
    <w:abstractNumId w:val="8"/>
  </w:num>
  <w:num w:numId="33">
    <w:abstractNumId w:val="35"/>
  </w:num>
  <w:num w:numId="34">
    <w:abstractNumId w:val="19"/>
  </w:num>
  <w:num w:numId="35">
    <w:abstractNumId w:val="2"/>
  </w:num>
  <w:num w:numId="36">
    <w:abstractNumId w:val="38"/>
  </w:num>
  <w:num w:numId="37">
    <w:abstractNumId w:val="31"/>
  </w:num>
  <w:num w:numId="38">
    <w:abstractNumId w:val="1"/>
  </w:num>
  <w:num w:numId="39">
    <w:abstractNumId w:val="15"/>
  </w:num>
  <w:num w:numId="40">
    <w:abstractNumId w:val="27"/>
  </w:num>
  <w:num w:numId="41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attachedTemplate r:id="rId1"/>
  <w:defaultTabStop w:val="708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FB5"/>
    <w:rsid w:val="00002ACC"/>
    <w:rsid w:val="000034E8"/>
    <w:rsid w:val="000035AF"/>
    <w:rsid w:val="0000561E"/>
    <w:rsid w:val="00005738"/>
    <w:rsid w:val="00006688"/>
    <w:rsid w:val="00006F33"/>
    <w:rsid w:val="000070E8"/>
    <w:rsid w:val="000101E8"/>
    <w:rsid w:val="00011848"/>
    <w:rsid w:val="00014732"/>
    <w:rsid w:val="00014C71"/>
    <w:rsid w:val="00014CBF"/>
    <w:rsid w:val="00015BE4"/>
    <w:rsid w:val="000162B2"/>
    <w:rsid w:val="00016F53"/>
    <w:rsid w:val="00016FF1"/>
    <w:rsid w:val="000170DA"/>
    <w:rsid w:val="00017B98"/>
    <w:rsid w:val="00021226"/>
    <w:rsid w:val="00022621"/>
    <w:rsid w:val="00022D09"/>
    <w:rsid w:val="00023824"/>
    <w:rsid w:val="00024722"/>
    <w:rsid w:val="0002642A"/>
    <w:rsid w:val="00030561"/>
    <w:rsid w:val="00031E58"/>
    <w:rsid w:val="00031EBF"/>
    <w:rsid w:val="000331A1"/>
    <w:rsid w:val="00033B44"/>
    <w:rsid w:val="00034479"/>
    <w:rsid w:val="000344E9"/>
    <w:rsid w:val="00034593"/>
    <w:rsid w:val="000366FD"/>
    <w:rsid w:val="00036A9D"/>
    <w:rsid w:val="000403AC"/>
    <w:rsid w:val="0004091C"/>
    <w:rsid w:val="00041CD5"/>
    <w:rsid w:val="00041D84"/>
    <w:rsid w:val="00042F66"/>
    <w:rsid w:val="00044042"/>
    <w:rsid w:val="000472BE"/>
    <w:rsid w:val="000503FE"/>
    <w:rsid w:val="00050F8F"/>
    <w:rsid w:val="00051086"/>
    <w:rsid w:val="0005247B"/>
    <w:rsid w:val="00052601"/>
    <w:rsid w:val="000531C7"/>
    <w:rsid w:val="0005333A"/>
    <w:rsid w:val="000536BD"/>
    <w:rsid w:val="00053A23"/>
    <w:rsid w:val="00054578"/>
    <w:rsid w:val="00055A9F"/>
    <w:rsid w:val="00056A2C"/>
    <w:rsid w:val="00056DD4"/>
    <w:rsid w:val="00060B75"/>
    <w:rsid w:val="00060CF2"/>
    <w:rsid w:val="00060E00"/>
    <w:rsid w:val="000610E3"/>
    <w:rsid w:val="00062CB5"/>
    <w:rsid w:val="00064986"/>
    <w:rsid w:val="00064F70"/>
    <w:rsid w:val="00070B32"/>
    <w:rsid w:val="000722B1"/>
    <w:rsid w:val="000739D6"/>
    <w:rsid w:val="00074C44"/>
    <w:rsid w:val="00074D0B"/>
    <w:rsid w:val="000755B2"/>
    <w:rsid w:val="00076477"/>
    <w:rsid w:val="00076B11"/>
    <w:rsid w:val="00076DF7"/>
    <w:rsid w:val="00077DAB"/>
    <w:rsid w:val="00080D1C"/>
    <w:rsid w:val="00081B81"/>
    <w:rsid w:val="00081C96"/>
    <w:rsid w:val="00082B78"/>
    <w:rsid w:val="00084F11"/>
    <w:rsid w:val="0008536D"/>
    <w:rsid w:val="00085FE7"/>
    <w:rsid w:val="00086BD3"/>
    <w:rsid w:val="000901C2"/>
    <w:rsid w:val="00090470"/>
    <w:rsid w:val="00091FB9"/>
    <w:rsid w:val="00092EF7"/>
    <w:rsid w:val="00094C18"/>
    <w:rsid w:val="0009521D"/>
    <w:rsid w:val="000960FD"/>
    <w:rsid w:val="00097E3E"/>
    <w:rsid w:val="000A044C"/>
    <w:rsid w:val="000A0EF2"/>
    <w:rsid w:val="000A1F2B"/>
    <w:rsid w:val="000A24C2"/>
    <w:rsid w:val="000A300C"/>
    <w:rsid w:val="000A5787"/>
    <w:rsid w:val="000A7BBC"/>
    <w:rsid w:val="000B0719"/>
    <w:rsid w:val="000B24C7"/>
    <w:rsid w:val="000B4602"/>
    <w:rsid w:val="000B46AC"/>
    <w:rsid w:val="000B4CAF"/>
    <w:rsid w:val="000B67B6"/>
    <w:rsid w:val="000B7DAA"/>
    <w:rsid w:val="000C01FF"/>
    <w:rsid w:val="000C043E"/>
    <w:rsid w:val="000C11FD"/>
    <w:rsid w:val="000C191C"/>
    <w:rsid w:val="000C1FD8"/>
    <w:rsid w:val="000C21F2"/>
    <w:rsid w:val="000C2579"/>
    <w:rsid w:val="000C2979"/>
    <w:rsid w:val="000C2D98"/>
    <w:rsid w:val="000C305B"/>
    <w:rsid w:val="000C3F4A"/>
    <w:rsid w:val="000C42C2"/>
    <w:rsid w:val="000C5F70"/>
    <w:rsid w:val="000C757C"/>
    <w:rsid w:val="000D0341"/>
    <w:rsid w:val="000D06C0"/>
    <w:rsid w:val="000D2363"/>
    <w:rsid w:val="000D288D"/>
    <w:rsid w:val="000D31ED"/>
    <w:rsid w:val="000D3BB9"/>
    <w:rsid w:val="000D4CA2"/>
    <w:rsid w:val="000D55CA"/>
    <w:rsid w:val="000D6CF9"/>
    <w:rsid w:val="000D76BE"/>
    <w:rsid w:val="000E093B"/>
    <w:rsid w:val="000E14E9"/>
    <w:rsid w:val="000E2114"/>
    <w:rsid w:val="000E3379"/>
    <w:rsid w:val="000E5D67"/>
    <w:rsid w:val="000E78B9"/>
    <w:rsid w:val="000E7BD6"/>
    <w:rsid w:val="000F1F45"/>
    <w:rsid w:val="000F2780"/>
    <w:rsid w:val="000F4F8E"/>
    <w:rsid w:val="000F7A63"/>
    <w:rsid w:val="00101B92"/>
    <w:rsid w:val="00103804"/>
    <w:rsid w:val="00103B50"/>
    <w:rsid w:val="0010458E"/>
    <w:rsid w:val="001046B7"/>
    <w:rsid w:val="001050C8"/>
    <w:rsid w:val="00105338"/>
    <w:rsid w:val="00105492"/>
    <w:rsid w:val="00105A3C"/>
    <w:rsid w:val="00105FBD"/>
    <w:rsid w:val="00106322"/>
    <w:rsid w:val="001066F2"/>
    <w:rsid w:val="00107625"/>
    <w:rsid w:val="001076C0"/>
    <w:rsid w:val="00110192"/>
    <w:rsid w:val="00110635"/>
    <w:rsid w:val="00111109"/>
    <w:rsid w:val="00111583"/>
    <w:rsid w:val="00111AC3"/>
    <w:rsid w:val="00113443"/>
    <w:rsid w:val="00114334"/>
    <w:rsid w:val="00114B82"/>
    <w:rsid w:val="00114DAE"/>
    <w:rsid w:val="00114E37"/>
    <w:rsid w:val="001161E8"/>
    <w:rsid w:val="001168EE"/>
    <w:rsid w:val="00117227"/>
    <w:rsid w:val="001173D6"/>
    <w:rsid w:val="00120D87"/>
    <w:rsid w:val="0012173E"/>
    <w:rsid w:val="00123886"/>
    <w:rsid w:val="001241AF"/>
    <w:rsid w:val="001272BC"/>
    <w:rsid w:val="00127E66"/>
    <w:rsid w:val="00130352"/>
    <w:rsid w:val="00130428"/>
    <w:rsid w:val="0013352C"/>
    <w:rsid w:val="001352A2"/>
    <w:rsid w:val="0013584B"/>
    <w:rsid w:val="00135ED4"/>
    <w:rsid w:val="00137C05"/>
    <w:rsid w:val="00140819"/>
    <w:rsid w:val="00140B59"/>
    <w:rsid w:val="00141DD6"/>
    <w:rsid w:val="00141FC2"/>
    <w:rsid w:val="00143099"/>
    <w:rsid w:val="00145299"/>
    <w:rsid w:val="00146C88"/>
    <w:rsid w:val="0015022E"/>
    <w:rsid w:val="001520B4"/>
    <w:rsid w:val="001520EA"/>
    <w:rsid w:val="00152D2F"/>
    <w:rsid w:val="001539F0"/>
    <w:rsid w:val="00156D79"/>
    <w:rsid w:val="0015735F"/>
    <w:rsid w:val="001624D5"/>
    <w:rsid w:val="001628F8"/>
    <w:rsid w:val="00162F3E"/>
    <w:rsid w:val="00164340"/>
    <w:rsid w:val="0016620E"/>
    <w:rsid w:val="001667B8"/>
    <w:rsid w:val="001675DF"/>
    <w:rsid w:val="001676A9"/>
    <w:rsid w:val="0016784A"/>
    <w:rsid w:val="00167F19"/>
    <w:rsid w:val="0017086E"/>
    <w:rsid w:val="00170D9F"/>
    <w:rsid w:val="00172923"/>
    <w:rsid w:val="001763E1"/>
    <w:rsid w:val="00176E9D"/>
    <w:rsid w:val="00177BB8"/>
    <w:rsid w:val="0018079A"/>
    <w:rsid w:val="001817B6"/>
    <w:rsid w:val="0018525D"/>
    <w:rsid w:val="001860F6"/>
    <w:rsid w:val="00186813"/>
    <w:rsid w:val="0018736F"/>
    <w:rsid w:val="001879E6"/>
    <w:rsid w:val="00187BF0"/>
    <w:rsid w:val="00190955"/>
    <w:rsid w:val="00190C09"/>
    <w:rsid w:val="00191944"/>
    <w:rsid w:val="00191AB4"/>
    <w:rsid w:val="00191BB0"/>
    <w:rsid w:val="00191C00"/>
    <w:rsid w:val="001939AE"/>
    <w:rsid w:val="00193B1A"/>
    <w:rsid w:val="00193F48"/>
    <w:rsid w:val="00194932"/>
    <w:rsid w:val="001950D1"/>
    <w:rsid w:val="0019591B"/>
    <w:rsid w:val="00196F5D"/>
    <w:rsid w:val="0019750E"/>
    <w:rsid w:val="00197591"/>
    <w:rsid w:val="001A02FF"/>
    <w:rsid w:val="001A037C"/>
    <w:rsid w:val="001A1979"/>
    <w:rsid w:val="001A3850"/>
    <w:rsid w:val="001A3EC6"/>
    <w:rsid w:val="001A46C0"/>
    <w:rsid w:val="001A551D"/>
    <w:rsid w:val="001A689E"/>
    <w:rsid w:val="001B04C4"/>
    <w:rsid w:val="001B1439"/>
    <w:rsid w:val="001B1F48"/>
    <w:rsid w:val="001B3096"/>
    <w:rsid w:val="001B3837"/>
    <w:rsid w:val="001B3D88"/>
    <w:rsid w:val="001B41AD"/>
    <w:rsid w:val="001B4E7E"/>
    <w:rsid w:val="001B4F05"/>
    <w:rsid w:val="001B5B5A"/>
    <w:rsid w:val="001B7157"/>
    <w:rsid w:val="001B716D"/>
    <w:rsid w:val="001B7A08"/>
    <w:rsid w:val="001B7F1F"/>
    <w:rsid w:val="001C0181"/>
    <w:rsid w:val="001C034F"/>
    <w:rsid w:val="001C14DA"/>
    <w:rsid w:val="001C1C18"/>
    <w:rsid w:val="001C2315"/>
    <w:rsid w:val="001C335F"/>
    <w:rsid w:val="001C4BF9"/>
    <w:rsid w:val="001C51D3"/>
    <w:rsid w:val="001D0F76"/>
    <w:rsid w:val="001D2C67"/>
    <w:rsid w:val="001D32D0"/>
    <w:rsid w:val="001D402D"/>
    <w:rsid w:val="001D403D"/>
    <w:rsid w:val="001D48C9"/>
    <w:rsid w:val="001D5E22"/>
    <w:rsid w:val="001D6264"/>
    <w:rsid w:val="001E2C4F"/>
    <w:rsid w:val="001E3A82"/>
    <w:rsid w:val="001E4FE4"/>
    <w:rsid w:val="001E558A"/>
    <w:rsid w:val="001E5CB9"/>
    <w:rsid w:val="001E6B8B"/>
    <w:rsid w:val="001E6E6D"/>
    <w:rsid w:val="001F083F"/>
    <w:rsid w:val="001F1054"/>
    <w:rsid w:val="001F246B"/>
    <w:rsid w:val="001F2A0B"/>
    <w:rsid w:val="001F3777"/>
    <w:rsid w:val="001F3A7D"/>
    <w:rsid w:val="001F44A3"/>
    <w:rsid w:val="001F4590"/>
    <w:rsid w:val="001F4CA3"/>
    <w:rsid w:val="001F5281"/>
    <w:rsid w:val="001F53E4"/>
    <w:rsid w:val="001F5482"/>
    <w:rsid w:val="001F5E51"/>
    <w:rsid w:val="001F62F3"/>
    <w:rsid w:val="001F6527"/>
    <w:rsid w:val="001F691A"/>
    <w:rsid w:val="001F796C"/>
    <w:rsid w:val="001F7A31"/>
    <w:rsid w:val="0020261E"/>
    <w:rsid w:val="00202B4D"/>
    <w:rsid w:val="002034F6"/>
    <w:rsid w:val="00203A68"/>
    <w:rsid w:val="00203BD9"/>
    <w:rsid w:val="002056C2"/>
    <w:rsid w:val="00205805"/>
    <w:rsid w:val="00206059"/>
    <w:rsid w:val="002102C4"/>
    <w:rsid w:val="00210358"/>
    <w:rsid w:val="0021146F"/>
    <w:rsid w:val="00211946"/>
    <w:rsid w:val="00213085"/>
    <w:rsid w:val="002144CE"/>
    <w:rsid w:val="00215254"/>
    <w:rsid w:val="002169A8"/>
    <w:rsid w:val="00216D71"/>
    <w:rsid w:val="00217FED"/>
    <w:rsid w:val="00222E06"/>
    <w:rsid w:val="00223450"/>
    <w:rsid w:val="00223EFE"/>
    <w:rsid w:val="002244D0"/>
    <w:rsid w:val="0022472A"/>
    <w:rsid w:val="00224F13"/>
    <w:rsid w:val="00226B4D"/>
    <w:rsid w:val="00227FC3"/>
    <w:rsid w:val="00230EF0"/>
    <w:rsid w:val="0023333C"/>
    <w:rsid w:val="0023379D"/>
    <w:rsid w:val="002349F4"/>
    <w:rsid w:val="0023558D"/>
    <w:rsid w:val="00235C84"/>
    <w:rsid w:val="00236F52"/>
    <w:rsid w:val="00237AF0"/>
    <w:rsid w:val="00240F4F"/>
    <w:rsid w:val="00242AC4"/>
    <w:rsid w:val="00244061"/>
    <w:rsid w:val="002441CB"/>
    <w:rsid w:val="0024489E"/>
    <w:rsid w:val="00244DD9"/>
    <w:rsid w:val="002460B3"/>
    <w:rsid w:val="00246579"/>
    <w:rsid w:val="00246EC9"/>
    <w:rsid w:val="00247116"/>
    <w:rsid w:val="002501B2"/>
    <w:rsid w:val="002508CF"/>
    <w:rsid w:val="00250A5F"/>
    <w:rsid w:val="00250AA1"/>
    <w:rsid w:val="00251696"/>
    <w:rsid w:val="00252445"/>
    <w:rsid w:val="002536C4"/>
    <w:rsid w:val="002538C6"/>
    <w:rsid w:val="00254A74"/>
    <w:rsid w:val="002555D8"/>
    <w:rsid w:val="002565EE"/>
    <w:rsid w:val="00256801"/>
    <w:rsid w:val="00256B09"/>
    <w:rsid w:val="00257551"/>
    <w:rsid w:val="00260261"/>
    <w:rsid w:val="00261398"/>
    <w:rsid w:val="002613BA"/>
    <w:rsid w:val="0026253E"/>
    <w:rsid w:val="00263C2A"/>
    <w:rsid w:val="00263DB2"/>
    <w:rsid w:val="002648B3"/>
    <w:rsid w:val="00264FED"/>
    <w:rsid w:val="0026515B"/>
    <w:rsid w:val="002651BA"/>
    <w:rsid w:val="0026530F"/>
    <w:rsid w:val="00265452"/>
    <w:rsid w:val="002656E7"/>
    <w:rsid w:val="002658B7"/>
    <w:rsid w:val="00265A35"/>
    <w:rsid w:val="00265A5B"/>
    <w:rsid w:val="00267028"/>
    <w:rsid w:val="002677EF"/>
    <w:rsid w:val="0027005B"/>
    <w:rsid w:val="00270CC8"/>
    <w:rsid w:val="00271129"/>
    <w:rsid w:val="00273BF9"/>
    <w:rsid w:val="00276F00"/>
    <w:rsid w:val="00277982"/>
    <w:rsid w:val="00277B80"/>
    <w:rsid w:val="00280143"/>
    <w:rsid w:val="00280720"/>
    <w:rsid w:val="00280AEC"/>
    <w:rsid w:val="00280C13"/>
    <w:rsid w:val="00281A7C"/>
    <w:rsid w:val="00281CD6"/>
    <w:rsid w:val="00283376"/>
    <w:rsid w:val="00285064"/>
    <w:rsid w:val="00286041"/>
    <w:rsid w:val="002862BD"/>
    <w:rsid w:val="002876B5"/>
    <w:rsid w:val="002901AB"/>
    <w:rsid w:val="00290479"/>
    <w:rsid w:val="002924E8"/>
    <w:rsid w:val="00292985"/>
    <w:rsid w:val="00292A74"/>
    <w:rsid w:val="00293575"/>
    <w:rsid w:val="002939FA"/>
    <w:rsid w:val="00296A1D"/>
    <w:rsid w:val="002A1F89"/>
    <w:rsid w:val="002A43EA"/>
    <w:rsid w:val="002A469D"/>
    <w:rsid w:val="002A4AD5"/>
    <w:rsid w:val="002A568A"/>
    <w:rsid w:val="002A5755"/>
    <w:rsid w:val="002A5BB4"/>
    <w:rsid w:val="002A5F38"/>
    <w:rsid w:val="002A6657"/>
    <w:rsid w:val="002A6BDA"/>
    <w:rsid w:val="002A76ED"/>
    <w:rsid w:val="002B0363"/>
    <w:rsid w:val="002B1357"/>
    <w:rsid w:val="002B1550"/>
    <w:rsid w:val="002B17FE"/>
    <w:rsid w:val="002B1D56"/>
    <w:rsid w:val="002B20B3"/>
    <w:rsid w:val="002B2164"/>
    <w:rsid w:val="002B29D9"/>
    <w:rsid w:val="002B2C39"/>
    <w:rsid w:val="002B3D70"/>
    <w:rsid w:val="002B548C"/>
    <w:rsid w:val="002B5536"/>
    <w:rsid w:val="002B66AF"/>
    <w:rsid w:val="002B67A5"/>
    <w:rsid w:val="002B7164"/>
    <w:rsid w:val="002B720F"/>
    <w:rsid w:val="002B7366"/>
    <w:rsid w:val="002B7C3C"/>
    <w:rsid w:val="002B7CA7"/>
    <w:rsid w:val="002C4258"/>
    <w:rsid w:val="002C63C5"/>
    <w:rsid w:val="002C7AB6"/>
    <w:rsid w:val="002C7E9A"/>
    <w:rsid w:val="002D024E"/>
    <w:rsid w:val="002D2CBD"/>
    <w:rsid w:val="002D3E0E"/>
    <w:rsid w:val="002D4207"/>
    <w:rsid w:val="002D45EF"/>
    <w:rsid w:val="002D4B05"/>
    <w:rsid w:val="002D4D59"/>
    <w:rsid w:val="002D5D13"/>
    <w:rsid w:val="002D667F"/>
    <w:rsid w:val="002E1DCA"/>
    <w:rsid w:val="002E236F"/>
    <w:rsid w:val="002E261B"/>
    <w:rsid w:val="002E33D7"/>
    <w:rsid w:val="002E3D4A"/>
    <w:rsid w:val="002E504C"/>
    <w:rsid w:val="002E51A0"/>
    <w:rsid w:val="002E53F7"/>
    <w:rsid w:val="002E6406"/>
    <w:rsid w:val="002E67D3"/>
    <w:rsid w:val="002E74A4"/>
    <w:rsid w:val="002E77A2"/>
    <w:rsid w:val="002E7D95"/>
    <w:rsid w:val="002F0630"/>
    <w:rsid w:val="002F153C"/>
    <w:rsid w:val="002F452B"/>
    <w:rsid w:val="002F49A4"/>
    <w:rsid w:val="002F4B41"/>
    <w:rsid w:val="002F5CE1"/>
    <w:rsid w:val="002F605E"/>
    <w:rsid w:val="002F6B79"/>
    <w:rsid w:val="002F6BC3"/>
    <w:rsid w:val="002F74F4"/>
    <w:rsid w:val="002F7C75"/>
    <w:rsid w:val="00300281"/>
    <w:rsid w:val="0030139B"/>
    <w:rsid w:val="00302098"/>
    <w:rsid w:val="00302632"/>
    <w:rsid w:val="00302A43"/>
    <w:rsid w:val="00302FC5"/>
    <w:rsid w:val="003038DB"/>
    <w:rsid w:val="00304C9F"/>
    <w:rsid w:val="003052F3"/>
    <w:rsid w:val="0030556D"/>
    <w:rsid w:val="00306ABA"/>
    <w:rsid w:val="003073E4"/>
    <w:rsid w:val="00307F56"/>
    <w:rsid w:val="00310DBC"/>
    <w:rsid w:val="003116F6"/>
    <w:rsid w:val="003119DB"/>
    <w:rsid w:val="00312160"/>
    <w:rsid w:val="00312765"/>
    <w:rsid w:val="00312D62"/>
    <w:rsid w:val="003130B0"/>
    <w:rsid w:val="00313924"/>
    <w:rsid w:val="0031411D"/>
    <w:rsid w:val="0031538D"/>
    <w:rsid w:val="0031728F"/>
    <w:rsid w:val="00322AB0"/>
    <w:rsid w:val="00322F18"/>
    <w:rsid w:val="00326281"/>
    <w:rsid w:val="00326304"/>
    <w:rsid w:val="0032667D"/>
    <w:rsid w:val="003300BF"/>
    <w:rsid w:val="0033122D"/>
    <w:rsid w:val="003315B0"/>
    <w:rsid w:val="003317C4"/>
    <w:rsid w:val="00331885"/>
    <w:rsid w:val="0033299C"/>
    <w:rsid w:val="00334A73"/>
    <w:rsid w:val="00335004"/>
    <w:rsid w:val="003355EA"/>
    <w:rsid w:val="0033581E"/>
    <w:rsid w:val="0033614F"/>
    <w:rsid w:val="00337627"/>
    <w:rsid w:val="003400A6"/>
    <w:rsid w:val="00342542"/>
    <w:rsid w:val="00342881"/>
    <w:rsid w:val="0034473A"/>
    <w:rsid w:val="00345E8E"/>
    <w:rsid w:val="00346F3B"/>
    <w:rsid w:val="00347AAE"/>
    <w:rsid w:val="0035066E"/>
    <w:rsid w:val="003507B2"/>
    <w:rsid w:val="00351B20"/>
    <w:rsid w:val="00352347"/>
    <w:rsid w:val="0035252B"/>
    <w:rsid w:val="00352F65"/>
    <w:rsid w:val="00353956"/>
    <w:rsid w:val="0035417F"/>
    <w:rsid w:val="0035618E"/>
    <w:rsid w:val="00361088"/>
    <w:rsid w:val="003620B6"/>
    <w:rsid w:val="00362E20"/>
    <w:rsid w:val="003633C6"/>
    <w:rsid w:val="00367634"/>
    <w:rsid w:val="0037003C"/>
    <w:rsid w:val="00370749"/>
    <w:rsid w:val="00370854"/>
    <w:rsid w:val="00371462"/>
    <w:rsid w:val="003716EE"/>
    <w:rsid w:val="00371DAB"/>
    <w:rsid w:val="00374B2B"/>
    <w:rsid w:val="003757AA"/>
    <w:rsid w:val="00375CA8"/>
    <w:rsid w:val="00375CF2"/>
    <w:rsid w:val="003775DA"/>
    <w:rsid w:val="0038003B"/>
    <w:rsid w:val="0038326B"/>
    <w:rsid w:val="00383510"/>
    <w:rsid w:val="003835B2"/>
    <w:rsid w:val="00385775"/>
    <w:rsid w:val="003858DE"/>
    <w:rsid w:val="00386C6A"/>
    <w:rsid w:val="0038763A"/>
    <w:rsid w:val="003879EF"/>
    <w:rsid w:val="0039244B"/>
    <w:rsid w:val="00392B9A"/>
    <w:rsid w:val="00393614"/>
    <w:rsid w:val="003960E4"/>
    <w:rsid w:val="003962F1"/>
    <w:rsid w:val="003967F0"/>
    <w:rsid w:val="003A25B3"/>
    <w:rsid w:val="003A265E"/>
    <w:rsid w:val="003A3E28"/>
    <w:rsid w:val="003A483A"/>
    <w:rsid w:val="003A4F99"/>
    <w:rsid w:val="003A5B46"/>
    <w:rsid w:val="003A6F71"/>
    <w:rsid w:val="003A70A4"/>
    <w:rsid w:val="003B091D"/>
    <w:rsid w:val="003B17A5"/>
    <w:rsid w:val="003B2FDF"/>
    <w:rsid w:val="003B3CD9"/>
    <w:rsid w:val="003B6809"/>
    <w:rsid w:val="003B69C4"/>
    <w:rsid w:val="003B6C08"/>
    <w:rsid w:val="003B6FA1"/>
    <w:rsid w:val="003B77C8"/>
    <w:rsid w:val="003B7D12"/>
    <w:rsid w:val="003C0B61"/>
    <w:rsid w:val="003C3997"/>
    <w:rsid w:val="003C4181"/>
    <w:rsid w:val="003C5C11"/>
    <w:rsid w:val="003D119C"/>
    <w:rsid w:val="003D129F"/>
    <w:rsid w:val="003D2C53"/>
    <w:rsid w:val="003D719A"/>
    <w:rsid w:val="003D7DE7"/>
    <w:rsid w:val="003E0E2C"/>
    <w:rsid w:val="003E0F7D"/>
    <w:rsid w:val="003E2534"/>
    <w:rsid w:val="003E3393"/>
    <w:rsid w:val="003E3654"/>
    <w:rsid w:val="003E4382"/>
    <w:rsid w:val="003E62BB"/>
    <w:rsid w:val="003E6C17"/>
    <w:rsid w:val="003E6E9C"/>
    <w:rsid w:val="003E7AD6"/>
    <w:rsid w:val="003E7DAE"/>
    <w:rsid w:val="003F00BD"/>
    <w:rsid w:val="003F0548"/>
    <w:rsid w:val="003F10B0"/>
    <w:rsid w:val="003F30F3"/>
    <w:rsid w:val="003F3A55"/>
    <w:rsid w:val="003F5329"/>
    <w:rsid w:val="003F6127"/>
    <w:rsid w:val="003F61C0"/>
    <w:rsid w:val="003F6587"/>
    <w:rsid w:val="003F6F9D"/>
    <w:rsid w:val="004004E2"/>
    <w:rsid w:val="00400CEC"/>
    <w:rsid w:val="00401250"/>
    <w:rsid w:val="00401D54"/>
    <w:rsid w:val="0040698B"/>
    <w:rsid w:val="00406DF7"/>
    <w:rsid w:val="004110E0"/>
    <w:rsid w:val="004120A9"/>
    <w:rsid w:val="004136ED"/>
    <w:rsid w:val="00413B5C"/>
    <w:rsid w:val="00414B80"/>
    <w:rsid w:val="00414DD7"/>
    <w:rsid w:val="00415046"/>
    <w:rsid w:val="00417277"/>
    <w:rsid w:val="00417376"/>
    <w:rsid w:val="00420220"/>
    <w:rsid w:val="00420A1E"/>
    <w:rsid w:val="00421188"/>
    <w:rsid w:val="004226F0"/>
    <w:rsid w:val="00422DF2"/>
    <w:rsid w:val="00423902"/>
    <w:rsid w:val="00426D0F"/>
    <w:rsid w:val="00427D74"/>
    <w:rsid w:val="00427EBF"/>
    <w:rsid w:val="00431A26"/>
    <w:rsid w:val="00432029"/>
    <w:rsid w:val="00433DB9"/>
    <w:rsid w:val="00434C5C"/>
    <w:rsid w:val="00436369"/>
    <w:rsid w:val="004369CA"/>
    <w:rsid w:val="00440A9B"/>
    <w:rsid w:val="00441AAF"/>
    <w:rsid w:val="00442F26"/>
    <w:rsid w:val="004436EC"/>
    <w:rsid w:val="00443CB1"/>
    <w:rsid w:val="004440FD"/>
    <w:rsid w:val="0044467C"/>
    <w:rsid w:val="00444C04"/>
    <w:rsid w:val="00445F65"/>
    <w:rsid w:val="00446DBA"/>
    <w:rsid w:val="0044706E"/>
    <w:rsid w:val="0044781B"/>
    <w:rsid w:val="004502D9"/>
    <w:rsid w:val="00451F09"/>
    <w:rsid w:val="004528FD"/>
    <w:rsid w:val="004544D0"/>
    <w:rsid w:val="00454795"/>
    <w:rsid w:val="004549D5"/>
    <w:rsid w:val="0045625D"/>
    <w:rsid w:val="004577F4"/>
    <w:rsid w:val="00457870"/>
    <w:rsid w:val="00461BFD"/>
    <w:rsid w:val="00461DCD"/>
    <w:rsid w:val="00462897"/>
    <w:rsid w:val="00463880"/>
    <w:rsid w:val="00466D71"/>
    <w:rsid w:val="00467588"/>
    <w:rsid w:val="004676C8"/>
    <w:rsid w:val="00467DE3"/>
    <w:rsid w:val="004703A9"/>
    <w:rsid w:val="00470969"/>
    <w:rsid w:val="004718D0"/>
    <w:rsid w:val="0047227E"/>
    <w:rsid w:val="00472DAD"/>
    <w:rsid w:val="00473867"/>
    <w:rsid w:val="00474CDA"/>
    <w:rsid w:val="00474F3C"/>
    <w:rsid w:val="004752C8"/>
    <w:rsid w:val="0047622A"/>
    <w:rsid w:val="004763EB"/>
    <w:rsid w:val="00477629"/>
    <w:rsid w:val="00477DC4"/>
    <w:rsid w:val="00480C60"/>
    <w:rsid w:val="00482342"/>
    <w:rsid w:val="0048247A"/>
    <w:rsid w:val="00482BB2"/>
    <w:rsid w:val="00483FBA"/>
    <w:rsid w:val="004858F9"/>
    <w:rsid w:val="00485FB2"/>
    <w:rsid w:val="00486A83"/>
    <w:rsid w:val="00486BCD"/>
    <w:rsid w:val="00486F00"/>
    <w:rsid w:val="004871BC"/>
    <w:rsid w:val="00487AD6"/>
    <w:rsid w:val="00490504"/>
    <w:rsid w:val="00492AA6"/>
    <w:rsid w:val="00492C9E"/>
    <w:rsid w:val="00494B5D"/>
    <w:rsid w:val="00495533"/>
    <w:rsid w:val="004A0AE6"/>
    <w:rsid w:val="004A191B"/>
    <w:rsid w:val="004A21BC"/>
    <w:rsid w:val="004A2685"/>
    <w:rsid w:val="004A2AF8"/>
    <w:rsid w:val="004A2B6D"/>
    <w:rsid w:val="004A399F"/>
    <w:rsid w:val="004A3AAA"/>
    <w:rsid w:val="004A4D2C"/>
    <w:rsid w:val="004A5E91"/>
    <w:rsid w:val="004A6037"/>
    <w:rsid w:val="004A7E45"/>
    <w:rsid w:val="004B1048"/>
    <w:rsid w:val="004B231A"/>
    <w:rsid w:val="004B3369"/>
    <w:rsid w:val="004B5618"/>
    <w:rsid w:val="004B628C"/>
    <w:rsid w:val="004C0570"/>
    <w:rsid w:val="004C151C"/>
    <w:rsid w:val="004C35BE"/>
    <w:rsid w:val="004C37CC"/>
    <w:rsid w:val="004C39FE"/>
    <w:rsid w:val="004C3AAE"/>
    <w:rsid w:val="004C45AC"/>
    <w:rsid w:val="004C4699"/>
    <w:rsid w:val="004C47EA"/>
    <w:rsid w:val="004C7115"/>
    <w:rsid w:val="004C7120"/>
    <w:rsid w:val="004C77D8"/>
    <w:rsid w:val="004C77F0"/>
    <w:rsid w:val="004D0459"/>
    <w:rsid w:val="004D050F"/>
    <w:rsid w:val="004D08B3"/>
    <w:rsid w:val="004D25DF"/>
    <w:rsid w:val="004D2F7F"/>
    <w:rsid w:val="004D3739"/>
    <w:rsid w:val="004D3A60"/>
    <w:rsid w:val="004D5AC5"/>
    <w:rsid w:val="004D5D1E"/>
    <w:rsid w:val="004D65BD"/>
    <w:rsid w:val="004D66E6"/>
    <w:rsid w:val="004D71FB"/>
    <w:rsid w:val="004D7BCC"/>
    <w:rsid w:val="004E079A"/>
    <w:rsid w:val="004E1839"/>
    <w:rsid w:val="004E4742"/>
    <w:rsid w:val="004E585F"/>
    <w:rsid w:val="004E5B53"/>
    <w:rsid w:val="004E5C81"/>
    <w:rsid w:val="004E5FB2"/>
    <w:rsid w:val="004E7B40"/>
    <w:rsid w:val="004E7B4F"/>
    <w:rsid w:val="004F0088"/>
    <w:rsid w:val="004F065A"/>
    <w:rsid w:val="004F1447"/>
    <w:rsid w:val="004F1C6A"/>
    <w:rsid w:val="004F2490"/>
    <w:rsid w:val="004F269A"/>
    <w:rsid w:val="004F2826"/>
    <w:rsid w:val="004F2B6C"/>
    <w:rsid w:val="004F2C94"/>
    <w:rsid w:val="004F2E53"/>
    <w:rsid w:val="004F3FE7"/>
    <w:rsid w:val="004F43E3"/>
    <w:rsid w:val="004F5A9E"/>
    <w:rsid w:val="004F5C32"/>
    <w:rsid w:val="004F69C6"/>
    <w:rsid w:val="004F6AA2"/>
    <w:rsid w:val="004F7709"/>
    <w:rsid w:val="00500C5C"/>
    <w:rsid w:val="00500EA4"/>
    <w:rsid w:val="0050138C"/>
    <w:rsid w:val="005013D4"/>
    <w:rsid w:val="00501E17"/>
    <w:rsid w:val="00501F95"/>
    <w:rsid w:val="005025EA"/>
    <w:rsid w:val="005027F6"/>
    <w:rsid w:val="00504685"/>
    <w:rsid w:val="00504C6F"/>
    <w:rsid w:val="00506335"/>
    <w:rsid w:val="00507132"/>
    <w:rsid w:val="00510A3B"/>
    <w:rsid w:val="005112A6"/>
    <w:rsid w:val="00511632"/>
    <w:rsid w:val="005116E2"/>
    <w:rsid w:val="005130CD"/>
    <w:rsid w:val="00513772"/>
    <w:rsid w:val="005146D0"/>
    <w:rsid w:val="00514722"/>
    <w:rsid w:val="00514CAE"/>
    <w:rsid w:val="00515917"/>
    <w:rsid w:val="0051714B"/>
    <w:rsid w:val="00517F82"/>
    <w:rsid w:val="00521883"/>
    <w:rsid w:val="00521DEA"/>
    <w:rsid w:val="005224BB"/>
    <w:rsid w:val="00522E7B"/>
    <w:rsid w:val="005230B2"/>
    <w:rsid w:val="005236D6"/>
    <w:rsid w:val="00523A3A"/>
    <w:rsid w:val="00525FF8"/>
    <w:rsid w:val="0052679F"/>
    <w:rsid w:val="0053056A"/>
    <w:rsid w:val="00530C4D"/>
    <w:rsid w:val="0053115D"/>
    <w:rsid w:val="005315DA"/>
    <w:rsid w:val="00531682"/>
    <w:rsid w:val="00532617"/>
    <w:rsid w:val="005328DE"/>
    <w:rsid w:val="005330B4"/>
    <w:rsid w:val="005340B6"/>
    <w:rsid w:val="00534E7B"/>
    <w:rsid w:val="00536D94"/>
    <w:rsid w:val="0053702D"/>
    <w:rsid w:val="005373F3"/>
    <w:rsid w:val="00540343"/>
    <w:rsid w:val="00540429"/>
    <w:rsid w:val="00540D29"/>
    <w:rsid w:val="005415C1"/>
    <w:rsid w:val="005429BA"/>
    <w:rsid w:val="00543B48"/>
    <w:rsid w:val="005448AF"/>
    <w:rsid w:val="005448F9"/>
    <w:rsid w:val="00544CAC"/>
    <w:rsid w:val="00553437"/>
    <w:rsid w:val="00553660"/>
    <w:rsid w:val="005539CC"/>
    <w:rsid w:val="00554CE0"/>
    <w:rsid w:val="00555814"/>
    <w:rsid w:val="00555B4C"/>
    <w:rsid w:val="00555DA5"/>
    <w:rsid w:val="0055630C"/>
    <w:rsid w:val="00556E4D"/>
    <w:rsid w:val="005600B7"/>
    <w:rsid w:val="00560C57"/>
    <w:rsid w:val="00560C62"/>
    <w:rsid w:val="0056174A"/>
    <w:rsid w:val="00561B48"/>
    <w:rsid w:val="00563EA5"/>
    <w:rsid w:val="0056428A"/>
    <w:rsid w:val="005645B4"/>
    <w:rsid w:val="00565CE4"/>
    <w:rsid w:val="0056756D"/>
    <w:rsid w:val="00567802"/>
    <w:rsid w:val="00567FF7"/>
    <w:rsid w:val="0057143A"/>
    <w:rsid w:val="00571670"/>
    <w:rsid w:val="00571F88"/>
    <w:rsid w:val="00572D34"/>
    <w:rsid w:val="0057371C"/>
    <w:rsid w:val="00573E5F"/>
    <w:rsid w:val="00573E62"/>
    <w:rsid w:val="00574D61"/>
    <w:rsid w:val="00576DCB"/>
    <w:rsid w:val="0058061E"/>
    <w:rsid w:val="00580EB7"/>
    <w:rsid w:val="00581157"/>
    <w:rsid w:val="005811AF"/>
    <w:rsid w:val="005812EF"/>
    <w:rsid w:val="005818CA"/>
    <w:rsid w:val="00582400"/>
    <w:rsid w:val="00582DB1"/>
    <w:rsid w:val="005838BA"/>
    <w:rsid w:val="00583A7C"/>
    <w:rsid w:val="00584194"/>
    <w:rsid w:val="00584425"/>
    <w:rsid w:val="005849C8"/>
    <w:rsid w:val="0058788D"/>
    <w:rsid w:val="005900C5"/>
    <w:rsid w:val="00591877"/>
    <w:rsid w:val="00593F48"/>
    <w:rsid w:val="00595EB3"/>
    <w:rsid w:val="00596081"/>
    <w:rsid w:val="0059693C"/>
    <w:rsid w:val="00596C00"/>
    <w:rsid w:val="005A03AE"/>
    <w:rsid w:val="005A0CC6"/>
    <w:rsid w:val="005A0D49"/>
    <w:rsid w:val="005A1FF0"/>
    <w:rsid w:val="005A37FF"/>
    <w:rsid w:val="005A44FF"/>
    <w:rsid w:val="005A4C98"/>
    <w:rsid w:val="005A51C2"/>
    <w:rsid w:val="005A6DC8"/>
    <w:rsid w:val="005A7BCC"/>
    <w:rsid w:val="005B008D"/>
    <w:rsid w:val="005B0534"/>
    <w:rsid w:val="005B0704"/>
    <w:rsid w:val="005B140C"/>
    <w:rsid w:val="005B5A61"/>
    <w:rsid w:val="005B6CC7"/>
    <w:rsid w:val="005C08E3"/>
    <w:rsid w:val="005C0A37"/>
    <w:rsid w:val="005C1664"/>
    <w:rsid w:val="005C17CA"/>
    <w:rsid w:val="005C1998"/>
    <w:rsid w:val="005C2B87"/>
    <w:rsid w:val="005C324C"/>
    <w:rsid w:val="005C3D2D"/>
    <w:rsid w:val="005C4AB4"/>
    <w:rsid w:val="005C4D89"/>
    <w:rsid w:val="005C54FA"/>
    <w:rsid w:val="005C6AAF"/>
    <w:rsid w:val="005C723E"/>
    <w:rsid w:val="005C727D"/>
    <w:rsid w:val="005C76E3"/>
    <w:rsid w:val="005D18A4"/>
    <w:rsid w:val="005D23FB"/>
    <w:rsid w:val="005D34B5"/>
    <w:rsid w:val="005D3899"/>
    <w:rsid w:val="005D3DB2"/>
    <w:rsid w:val="005D447B"/>
    <w:rsid w:val="005D46DA"/>
    <w:rsid w:val="005D49C1"/>
    <w:rsid w:val="005D5F74"/>
    <w:rsid w:val="005D6A63"/>
    <w:rsid w:val="005D6E38"/>
    <w:rsid w:val="005E0B33"/>
    <w:rsid w:val="005E134D"/>
    <w:rsid w:val="005E3DD6"/>
    <w:rsid w:val="005E4939"/>
    <w:rsid w:val="005E5141"/>
    <w:rsid w:val="005E5873"/>
    <w:rsid w:val="005E69BC"/>
    <w:rsid w:val="005E6A18"/>
    <w:rsid w:val="005E70C8"/>
    <w:rsid w:val="005E70F9"/>
    <w:rsid w:val="005F1DC7"/>
    <w:rsid w:val="005F1DFC"/>
    <w:rsid w:val="005F233B"/>
    <w:rsid w:val="005F2B9B"/>
    <w:rsid w:val="005F32B6"/>
    <w:rsid w:val="005F56C1"/>
    <w:rsid w:val="005F5C3C"/>
    <w:rsid w:val="005F6774"/>
    <w:rsid w:val="005F679F"/>
    <w:rsid w:val="005F7991"/>
    <w:rsid w:val="00600343"/>
    <w:rsid w:val="00601C8F"/>
    <w:rsid w:val="0060204F"/>
    <w:rsid w:val="0060489A"/>
    <w:rsid w:val="00605236"/>
    <w:rsid w:val="00605494"/>
    <w:rsid w:val="00606741"/>
    <w:rsid w:val="00606A9A"/>
    <w:rsid w:val="006070C4"/>
    <w:rsid w:val="006110C3"/>
    <w:rsid w:val="006112E0"/>
    <w:rsid w:val="006116A6"/>
    <w:rsid w:val="00611D63"/>
    <w:rsid w:val="00611FF1"/>
    <w:rsid w:val="006133BE"/>
    <w:rsid w:val="00613701"/>
    <w:rsid w:val="006146A7"/>
    <w:rsid w:val="00615555"/>
    <w:rsid w:val="00615C3A"/>
    <w:rsid w:val="0061741B"/>
    <w:rsid w:val="006179E9"/>
    <w:rsid w:val="00621020"/>
    <w:rsid w:val="00621119"/>
    <w:rsid w:val="00622964"/>
    <w:rsid w:val="006233DB"/>
    <w:rsid w:val="006239DE"/>
    <w:rsid w:val="006240AF"/>
    <w:rsid w:val="00627777"/>
    <w:rsid w:val="006301FB"/>
    <w:rsid w:val="0063067B"/>
    <w:rsid w:val="0063106C"/>
    <w:rsid w:val="006314B3"/>
    <w:rsid w:val="00631754"/>
    <w:rsid w:val="00632B59"/>
    <w:rsid w:val="006334C7"/>
    <w:rsid w:val="00633668"/>
    <w:rsid w:val="00634064"/>
    <w:rsid w:val="00634A68"/>
    <w:rsid w:val="006353F9"/>
    <w:rsid w:val="0063601A"/>
    <w:rsid w:val="00637E1C"/>
    <w:rsid w:val="00640B6E"/>
    <w:rsid w:val="00641910"/>
    <w:rsid w:val="00641AAA"/>
    <w:rsid w:val="00642BC6"/>
    <w:rsid w:val="00644E62"/>
    <w:rsid w:val="00645FF4"/>
    <w:rsid w:val="006475F4"/>
    <w:rsid w:val="00651F18"/>
    <w:rsid w:val="0065291B"/>
    <w:rsid w:val="00653C57"/>
    <w:rsid w:val="00653D5E"/>
    <w:rsid w:val="006543F0"/>
    <w:rsid w:val="00655109"/>
    <w:rsid w:val="00655624"/>
    <w:rsid w:val="00660CA4"/>
    <w:rsid w:val="00661870"/>
    <w:rsid w:val="006619FB"/>
    <w:rsid w:val="00662385"/>
    <w:rsid w:val="00662B9F"/>
    <w:rsid w:val="0066359B"/>
    <w:rsid w:val="00664B3E"/>
    <w:rsid w:val="00664C64"/>
    <w:rsid w:val="00666D03"/>
    <w:rsid w:val="00666F0E"/>
    <w:rsid w:val="00667B5C"/>
    <w:rsid w:val="006700D9"/>
    <w:rsid w:val="00670209"/>
    <w:rsid w:val="006702E7"/>
    <w:rsid w:val="00671116"/>
    <w:rsid w:val="00671B5B"/>
    <w:rsid w:val="00672D54"/>
    <w:rsid w:val="00673BDC"/>
    <w:rsid w:val="00674DEB"/>
    <w:rsid w:val="0067645F"/>
    <w:rsid w:val="0067666F"/>
    <w:rsid w:val="00676B88"/>
    <w:rsid w:val="00676DB2"/>
    <w:rsid w:val="00677506"/>
    <w:rsid w:val="006801D5"/>
    <w:rsid w:val="00680754"/>
    <w:rsid w:val="00680859"/>
    <w:rsid w:val="00681667"/>
    <w:rsid w:val="00682846"/>
    <w:rsid w:val="00683B81"/>
    <w:rsid w:val="00684654"/>
    <w:rsid w:val="006865FE"/>
    <w:rsid w:val="0068671C"/>
    <w:rsid w:val="00686BF0"/>
    <w:rsid w:val="00690642"/>
    <w:rsid w:val="00690964"/>
    <w:rsid w:val="006924FA"/>
    <w:rsid w:val="006934B2"/>
    <w:rsid w:val="006934C4"/>
    <w:rsid w:val="00693F2A"/>
    <w:rsid w:val="0069490D"/>
    <w:rsid w:val="00695151"/>
    <w:rsid w:val="00697C0B"/>
    <w:rsid w:val="006A0F65"/>
    <w:rsid w:val="006A2658"/>
    <w:rsid w:val="006A3BAE"/>
    <w:rsid w:val="006A462F"/>
    <w:rsid w:val="006A48DE"/>
    <w:rsid w:val="006A4941"/>
    <w:rsid w:val="006A4ADE"/>
    <w:rsid w:val="006A70EE"/>
    <w:rsid w:val="006A749A"/>
    <w:rsid w:val="006A7771"/>
    <w:rsid w:val="006A7909"/>
    <w:rsid w:val="006A7B45"/>
    <w:rsid w:val="006A7D13"/>
    <w:rsid w:val="006B0850"/>
    <w:rsid w:val="006B0F83"/>
    <w:rsid w:val="006B10C0"/>
    <w:rsid w:val="006B1466"/>
    <w:rsid w:val="006B18F4"/>
    <w:rsid w:val="006B1B12"/>
    <w:rsid w:val="006B2304"/>
    <w:rsid w:val="006B4665"/>
    <w:rsid w:val="006B51F8"/>
    <w:rsid w:val="006B63FC"/>
    <w:rsid w:val="006B6597"/>
    <w:rsid w:val="006B72F7"/>
    <w:rsid w:val="006C009C"/>
    <w:rsid w:val="006C0A1E"/>
    <w:rsid w:val="006C0A4F"/>
    <w:rsid w:val="006C2F01"/>
    <w:rsid w:val="006C47CB"/>
    <w:rsid w:val="006C515A"/>
    <w:rsid w:val="006C5461"/>
    <w:rsid w:val="006C64A3"/>
    <w:rsid w:val="006C6CF1"/>
    <w:rsid w:val="006C6D11"/>
    <w:rsid w:val="006C70DF"/>
    <w:rsid w:val="006C7EE5"/>
    <w:rsid w:val="006D2171"/>
    <w:rsid w:val="006D3040"/>
    <w:rsid w:val="006D4361"/>
    <w:rsid w:val="006D570C"/>
    <w:rsid w:val="006D585A"/>
    <w:rsid w:val="006D5C16"/>
    <w:rsid w:val="006D760A"/>
    <w:rsid w:val="006D7CDA"/>
    <w:rsid w:val="006E0400"/>
    <w:rsid w:val="006E2921"/>
    <w:rsid w:val="006E4B34"/>
    <w:rsid w:val="006E4B53"/>
    <w:rsid w:val="006E7C9A"/>
    <w:rsid w:val="006F0BEA"/>
    <w:rsid w:val="006F3372"/>
    <w:rsid w:val="006F58C1"/>
    <w:rsid w:val="006F5C23"/>
    <w:rsid w:val="006F7DF6"/>
    <w:rsid w:val="007008AA"/>
    <w:rsid w:val="00700BF3"/>
    <w:rsid w:val="00701360"/>
    <w:rsid w:val="007019A9"/>
    <w:rsid w:val="00702476"/>
    <w:rsid w:val="007028C7"/>
    <w:rsid w:val="00704100"/>
    <w:rsid w:val="007049AB"/>
    <w:rsid w:val="00704AB7"/>
    <w:rsid w:val="00707A20"/>
    <w:rsid w:val="007101ED"/>
    <w:rsid w:val="007117F4"/>
    <w:rsid w:val="00711FD8"/>
    <w:rsid w:val="007129CF"/>
    <w:rsid w:val="0071345C"/>
    <w:rsid w:val="00713D7B"/>
    <w:rsid w:val="00713F06"/>
    <w:rsid w:val="00714C05"/>
    <w:rsid w:val="0071583B"/>
    <w:rsid w:val="00715A02"/>
    <w:rsid w:val="00715E96"/>
    <w:rsid w:val="007165FA"/>
    <w:rsid w:val="00716CE0"/>
    <w:rsid w:val="00717A4E"/>
    <w:rsid w:val="0072067B"/>
    <w:rsid w:val="00720763"/>
    <w:rsid w:val="00720894"/>
    <w:rsid w:val="0072094D"/>
    <w:rsid w:val="00723C30"/>
    <w:rsid w:val="00723E59"/>
    <w:rsid w:val="007244BF"/>
    <w:rsid w:val="00725BD2"/>
    <w:rsid w:val="0072773A"/>
    <w:rsid w:val="00731306"/>
    <w:rsid w:val="0073153F"/>
    <w:rsid w:val="00731AB2"/>
    <w:rsid w:val="00731F74"/>
    <w:rsid w:val="00732AC9"/>
    <w:rsid w:val="00732DE2"/>
    <w:rsid w:val="00734AC1"/>
    <w:rsid w:val="00735735"/>
    <w:rsid w:val="00735E82"/>
    <w:rsid w:val="00737A4F"/>
    <w:rsid w:val="00741372"/>
    <w:rsid w:val="00741D6B"/>
    <w:rsid w:val="00741E14"/>
    <w:rsid w:val="00741F23"/>
    <w:rsid w:val="007432A8"/>
    <w:rsid w:val="0074448D"/>
    <w:rsid w:val="00744686"/>
    <w:rsid w:val="007456D1"/>
    <w:rsid w:val="007458AC"/>
    <w:rsid w:val="00745D78"/>
    <w:rsid w:val="007467DC"/>
    <w:rsid w:val="007474A0"/>
    <w:rsid w:val="00751E39"/>
    <w:rsid w:val="00751E89"/>
    <w:rsid w:val="00751FB0"/>
    <w:rsid w:val="00753989"/>
    <w:rsid w:val="00754752"/>
    <w:rsid w:val="00755384"/>
    <w:rsid w:val="007553D1"/>
    <w:rsid w:val="00755F8D"/>
    <w:rsid w:val="007563F3"/>
    <w:rsid w:val="00757A06"/>
    <w:rsid w:val="00760442"/>
    <w:rsid w:val="007614E7"/>
    <w:rsid w:val="0076220B"/>
    <w:rsid w:val="0076243E"/>
    <w:rsid w:val="007629EA"/>
    <w:rsid w:val="00762E53"/>
    <w:rsid w:val="00762EDE"/>
    <w:rsid w:val="00763A40"/>
    <w:rsid w:val="0076415F"/>
    <w:rsid w:val="0076491E"/>
    <w:rsid w:val="00764CDD"/>
    <w:rsid w:val="00765D8D"/>
    <w:rsid w:val="00765DEE"/>
    <w:rsid w:val="007673AD"/>
    <w:rsid w:val="007673F1"/>
    <w:rsid w:val="0076773F"/>
    <w:rsid w:val="0076783E"/>
    <w:rsid w:val="007702EA"/>
    <w:rsid w:val="0077048B"/>
    <w:rsid w:val="00773364"/>
    <w:rsid w:val="00773470"/>
    <w:rsid w:val="00775A16"/>
    <w:rsid w:val="00775E7E"/>
    <w:rsid w:val="00776572"/>
    <w:rsid w:val="00777AB3"/>
    <w:rsid w:val="00777DBC"/>
    <w:rsid w:val="00780B95"/>
    <w:rsid w:val="00782C3E"/>
    <w:rsid w:val="00783898"/>
    <w:rsid w:val="007847CF"/>
    <w:rsid w:val="00784B3D"/>
    <w:rsid w:val="00784D44"/>
    <w:rsid w:val="00784DB2"/>
    <w:rsid w:val="00786A59"/>
    <w:rsid w:val="00790E0A"/>
    <w:rsid w:val="0079319D"/>
    <w:rsid w:val="00793973"/>
    <w:rsid w:val="00795B71"/>
    <w:rsid w:val="0079604B"/>
    <w:rsid w:val="007960CE"/>
    <w:rsid w:val="00796ACB"/>
    <w:rsid w:val="00796E0D"/>
    <w:rsid w:val="007A0211"/>
    <w:rsid w:val="007A0545"/>
    <w:rsid w:val="007A0BA6"/>
    <w:rsid w:val="007A3C23"/>
    <w:rsid w:val="007A4368"/>
    <w:rsid w:val="007A4D82"/>
    <w:rsid w:val="007A5156"/>
    <w:rsid w:val="007A6A26"/>
    <w:rsid w:val="007A722A"/>
    <w:rsid w:val="007B1008"/>
    <w:rsid w:val="007B1184"/>
    <w:rsid w:val="007B1A32"/>
    <w:rsid w:val="007B1ED9"/>
    <w:rsid w:val="007B29A3"/>
    <w:rsid w:val="007B4433"/>
    <w:rsid w:val="007B4C76"/>
    <w:rsid w:val="007B4E5C"/>
    <w:rsid w:val="007B4EDE"/>
    <w:rsid w:val="007B5290"/>
    <w:rsid w:val="007B604C"/>
    <w:rsid w:val="007B60ED"/>
    <w:rsid w:val="007C2155"/>
    <w:rsid w:val="007C30E8"/>
    <w:rsid w:val="007C3633"/>
    <w:rsid w:val="007C3A56"/>
    <w:rsid w:val="007C40E5"/>
    <w:rsid w:val="007C4984"/>
    <w:rsid w:val="007C4FA0"/>
    <w:rsid w:val="007D29F7"/>
    <w:rsid w:val="007D3916"/>
    <w:rsid w:val="007D40AF"/>
    <w:rsid w:val="007D4969"/>
    <w:rsid w:val="007D49B9"/>
    <w:rsid w:val="007D5968"/>
    <w:rsid w:val="007D693F"/>
    <w:rsid w:val="007D7E1E"/>
    <w:rsid w:val="007E1AEA"/>
    <w:rsid w:val="007E1F27"/>
    <w:rsid w:val="007E25B1"/>
    <w:rsid w:val="007E2C49"/>
    <w:rsid w:val="007E30D8"/>
    <w:rsid w:val="007E3E11"/>
    <w:rsid w:val="007E401A"/>
    <w:rsid w:val="007E40E9"/>
    <w:rsid w:val="007E42D1"/>
    <w:rsid w:val="007E44F2"/>
    <w:rsid w:val="007E4D6C"/>
    <w:rsid w:val="007E59A0"/>
    <w:rsid w:val="007E6762"/>
    <w:rsid w:val="007E7AAC"/>
    <w:rsid w:val="007F01CD"/>
    <w:rsid w:val="007F0FB1"/>
    <w:rsid w:val="007F13E3"/>
    <w:rsid w:val="007F2261"/>
    <w:rsid w:val="007F2796"/>
    <w:rsid w:val="007F4094"/>
    <w:rsid w:val="007F446E"/>
    <w:rsid w:val="007F5798"/>
    <w:rsid w:val="007F5D58"/>
    <w:rsid w:val="007F6495"/>
    <w:rsid w:val="007F669A"/>
    <w:rsid w:val="007F66B3"/>
    <w:rsid w:val="007F6811"/>
    <w:rsid w:val="0080153E"/>
    <w:rsid w:val="00801A27"/>
    <w:rsid w:val="00802002"/>
    <w:rsid w:val="0080204A"/>
    <w:rsid w:val="0080317F"/>
    <w:rsid w:val="0080456B"/>
    <w:rsid w:val="0080667D"/>
    <w:rsid w:val="00812156"/>
    <w:rsid w:val="00812F24"/>
    <w:rsid w:val="008141F8"/>
    <w:rsid w:val="008153A3"/>
    <w:rsid w:val="00815DE7"/>
    <w:rsid w:val="00815E7E"/>
    <w:rsid w:val="00816D7C"/>
    <w:rsid w:val="00817C90"/>
    <w:rsid w:val="008207A4"/>
    <w:rsid w:val="00822252"/>
    <w:rsid w:val="008225DC"/>
    <w:rsid w:val="00822A1E"/>
    <w:rsid w:val="00823601"/>
    <w:rsid w:val="00823732"/>
    <w:rsid w:val="00823A01"/>
    <w:rsid w:val="00826E88"/>
    <w:rsid w:val="00826ECB"/>
    <w:rsid w:val="00830F0F"/>
    <w:rsid w:val="0083291C"/>
    <w:rsid w:val="00833760"/>
    <w:rsid w:val="0083387B"/>
    <w:rsid w:val="0083480E"/>
    <w:rsid w:val="00836130"/>
    <w:rsid w:val="008361E4"/>
    <w:rsid w:val="008363B8"/>
    <w:rsid w:val="00836BD3"/>
    <w:rsid w:val="00837058"/>
    <w:rsid w:val="00837A29"/>
    <w:rsid w:val="008414F4"/>
    <w:rsid w:val="00841C43"/>
    <w:rsid w:val="00842425"/>
    <w:rsid w:val="008425D7"/>
    <w:rsid w:val="00843897"/>
    <w:rsid w:val="0084431C"/>
    <w:rsid w:val="00844368"/>
    <w:rsid w:val="00844B26"/>
    <w:rsid w:val="00846C11"/>
    <w:rsid w:val="0085132E"/>
    <w:rsid w:val="00852184"/>
    <w:rsid w:val="008526BA"/>
    <w:rsid w:val="00854EF2"/>
    <w:rsid w:val="0085544B"/>
    <w:rsid w:val="00855B0D"/>
    <w:rsid w:val="008574E3"/>
    <w:rsid w:val="00857AFD"/>
    <w:rsid w:val="00857D99"/>
    <w:rsid w:val="00857FCA"/>
    <w:rsid w:val="008634FE"/>
    <w:rsid w:val="008637B9"/>
    <w:rsid w:val="00866767"/>
    <w:rsid w:val="008707F4"/>
    <w:rsid w:val="008719A0"/>
    <w:rsid w:val="00871CA6"/>
    <w:rsid w:val="008743D1"/>
    <w:rsid w:val="0087462A"/>
    <w:rsid w:val="00874D94"/>
    <w:rsid w:val="00875525"/>
    <w:rsid w:val="00876165"/>
    <w:rsid w:val="0088137D"/>
    <w:rsid w:val="00881753"/>
    <w:rsid w:val="008818F3"/>
    <w:rsid w:val="00881BBF"/>
    <w:rsid w:val="00881FF8"/>
    <w:rsid w:val="00882802"/>
    <w:rsid w:val="008828CA"/>
    <w:rsid w:val="00884DE4"/>
    <w:rsid w:val="00885307"/>
    <w:rsid w:val="008872B0"/>
    <w:rsid w:val="00887BDE"/>
    <w:rsid w:val="0089207D"/>
    <w:rsid w:val="008935EE"/>
    <w:rsid w:val="00893903"/>
    <w:rsid w:val="0089438D"/>
    <w:rsid w:val="00895317"/>
    <w:rsid w:val="00896076"/>
    <w:rsid w:val="008961F9"/>
    <w:rsid w:val="0089768E"/>
    <w:rsid w:val="008976FC"/>
    <w:rsid w:val="008A0BCF"/>
    <w:rsid w:val="008A0C46"/>
    <w:rsid w:val="008A10BA"/>
    <w:rsid w:val="008A1431"/>
    <w:rsid w:val="008A2ECF"/>
    <w:rsid w:val="008A3B99"/>
    <w:rsid w:val="008A4ADC"/>
    <w:rsid w:val="008A62A2"/>
    <w:rsid w:val="008A784A"/>
    <w:rsid w:val="008A78CE"/>
    <w:rsid w:val="008A7A99"/>
    <w:rsid w:val="008A7B37"/>
    <w:rsid w:val="008A7B82"/>
    <w:rsid w:val="008A7D8F"/>
    <w:rsid w:val="008B0877"/>
    <w:rsid w:val="008B0CFB"/>
    <w:rsid w:val="008B1520"/>
    <w:rsid w:val="008B154E"/>
    <w:rsid w:val="008B1EA0"/>
    <w:rsid w:val="008B23FC"/>
    <w:rsid w:val="008B34E8"/>
    <w:rsid w:val="008B3743"/>
    <w:rsid w:val="008B3804"/>
    <w:rsid w:val="008B4423"/>
    <w:rsid w:val="008B44EF"/>
    <w:rsid w:val="008B462D"/>
    <w:rsid w:val="008B47A8"/>
    <w:rsid w:val="008B483E"/>
    <w:rsid w:val="008B49BE"/>
    <w:rsid w:val="008B4AFD"/>
    <w:rsid w:val="008B5994"/>
    <w:rsid w:val="008B6761"/>
    <w:rsid w:val="008C0505"/>
    <w:rsid w:val="008C0FE5"/>
    <w:rsid w:val="008C1DAC"/>
    <w:rsid w:val="008C21EB"/>
    <w:rsid w:val="008C2347"/>
    <w:rsid w:val="008C269B"/>
    <w:rsid w:val="008C2FFC"/>
    <w:rsid w:val="008C39B1"/>
    <w:rsid w:val="008C4D0E"/>
    <w:rsid w:val="008C4E2E"/>
    <w:rsid w:val="008C4E94"/>
    <w:rsid w:val="008C50D1"/>
    <w:rsid w:val="008D3357"/>
    <w:rsid w:val="008D38E9"/>
    <w:rsid w:val="008D44CF"/>
    <w:rsid w:val="008D5252"/>
    <w:rsid w:val="008D54FB"/>
    <w:rsid w:val="008D5AD2"/>
    <w:rsid w:val="008E18D7"/>
    <w:rsid w:val="008E4C6E"/>
    <w:rsid w:val="008E5874"/>
    <w:rsid w:val="008E5A80"/>
    <w:rsid w:val="008E5C04"/>
    <w:rsid w:val="008F04C1"/>
    <w:rsid w:val="008F07F8"/>
    <w:rsid w:val="008F0C17"/>
    <w:rsid w:val="008F213D"/>
    <w:rsid w:val="008F22D6"/>
    <w:rsid w:val="008F5061"/>
    <w:rsid w:val="008F64D7"/>
    <w:rsid w:val="008F66BA"/>
    <w:rsid w:val="008F7FC6"/>
    <w:rsid w:val="00901068"/>
    <w:rsid w:val="00902119"/>
    <w:rsid w:val="0090292C"/>
    <w:rsid w:val="00903935"/>
    <w:rsid w:val="00904F54"/>
    <w:rsid w:val="00905A0D"/>
    <w:rsid w:val="009072EC"/>
    <w:rsid w:val="00910DDA"/>
    <w:rsid w:val="00913E08"/>
    <w:rsid w:val="00914966"/>
    <w:rsid w:val="009170F2"/>
    <w:rsid w:val="00920ABC"/>
    <w:rsid w:val="00920F24"/>
    <w:rsid w:val="0092142F"/>
    <w:rsid w:val="009234C3"/>
    <w:rsid w:val="00923632"/>
    <w:rsid w:val="009236FB"/>
    <w:rsid w:val="009242EF"/>
    <w:rsid w:val="00926EAB"/>
    <w:rsid w:val="00930DD0"/>
    <w:rsid w:val="00931198"/>
    <w:rsid w:val="00932505"/>
    <w:rsid w:val="00932587"/>
    <w:rsid w:val="00932D93"/>
    <w:rsid w:val="00934F8C"/>
    <w:rsid w:val="00935747"/>
    <w:rsid w:val="00941471"/>
    <w:rsid w:val="00943869"/>
    <w:rsid w:val="0094486D"/>
    <w:rsid w:val="00944CCB"/>
    <w:rsid w:val="00944CE1"/>
    <w:rsid w:val="0094524F"/>
    <w:rsid w:val="009458DB"/>
    <w:rsid w:val="0094707E"/>
    <w:rsid w:val="0094742B"/>
    <w:rsid w:val="00947E0F"/>
    <w:rsid w:val="009510E1"/>
    <w:rsid w:val="009514BE"/>
    <w:rsid w:val="009516AA"/>
    <w:rsid w:val="00953DA9"/>
    <w:rsid w:val="00954272"/>
    <w:rsid w:val="009555FE"/>
    <w:rsid w:val="009558AD"/>
    <w:rsid w:val="00956F97"/>
    <w:rsid w:val="009571C3"/>
    <w:rsid w:val="00957E15"/>
    <w:rsid w:val="009611AE"/>
    <w:rsid w:val="00961DFC"/>
    <w:rsid w:val="00964F48"/>
    <w:rsid w:val="009654C0"/>
    <w:rsid w:val="009661D3"/>
    <w:rsid w:val="00966F54"/>
    <w:rsid w:val="00967CD5"/>
    <w:rsid w:val="00967D07"/>
    <w:rsid w:val="00970693"/>
    <w:rsid w:val="00971498"/>
    <w:rsid w:val="009723C4"/>
    <w:rsid w:val="00972DBB"/>
    <w:rsid w:val="0097366C"/>
    <w:rsid w:val="0097484D"/>
    <w:rsid w:val="00977328"/>
    <w:rsid w:val="009812AF"/>
    <w:rsid w:val="0098163F"/>
    <w:rsid w:val="00982037"/>
    <w:rsid w:val="00982B85"/>
    <w:rsid w:val="00982C0B"/>
    <w:rsid w:val="00983BF9"/>
    <w:rsid w:val="00984229"/>
    <w:rsid w:val="00990876"/>
    <w:rsid w:val="0099246C"/>
    <w:rsid w:val="00992898"/>
    <w:rsid w:val="00992907"/>
    <w:rsid w:val="00992F34"/>
    <w:rsid w:val="00994795"/>
    <w:rsid w:val="00996022"/>
    <w:rsid w:val="0099686C"/>
    <w:rsid w:val="00996A22"/>
    <w:rsid w:val="00996BC4"/>
    <w:rsid w:val="009A0320"/>
    <w:rsid w:val="009A0B42"/>
    <w:rsid w:val="009A1285"/>
    <w:rsid w:val="009A264B"/>
    <w:rsid w:val="009A27D0"/>
    <w:rsid w:val="009A3751"/>
    <w:rsid w:val="009A5A1D"/>
    <w:rsid w:val="009A5E04"/>
    <w:rsid w:val="009A6D21"/>
    <w:rsid w:val="009A7589"/>
    <w:rsid w:val="009A7F00"/>
    <w:rsid w:val="009B005E"/>
    <w:rsid w:val="009B0ED2"/>
    <w:rsid w:val="009B0F50"/>
    <w:rsid w:val="009B14A6"/>
    <w:rsid w:val="009B4A44"/>
    <w:rsid w:val="009B605B"/>
    <w:rsid w:val="009B7317"/>
    <w:rsid w:val="009B7C2B"/>
    <w:rsid w:val="009C0B2C"/>
    <w:rsid w:val="009C15A4"/>
    <w:rsid w:val="009C1737"/>
    <w:rsid w:val="009C471F"/>
    <w:rsid w:val="009C4C4F"/>
    <w:rsid w:val="009C5026"/>
    <w:rsid w:val="009C52ED"/>
    <w:rsid w:val="009C71D3"/>
    <w:rsid w:val="009C7BCE"/>
    <w:rsid w:val="009C7F23"/>
    <w:rsid w:val="009D0A44"/>
    <w:rsid w:val="009D0FCC"/>
    <w:rsid w:val="009D1137"/>
    <w:rsid w:val="009D1922"/>
    <w:rsid w:val="009D2447"/>
    <w:rsid w:val="009D3190"/>
    <w:rsid w:val="009D3A91"/>
    <w:rsid w:val="009D42E6"/>
    <w:rsid w:val="009D57CF"/>
    <w:rsid w:val="009D5BE7"/>
    <w:rsid w:val="009D5FFF"/>
    <w:rsid w:val="009D6083"/>
    <w:rsid w:val="009D6189"/>
    <w:rsid w:val="009D6BBB"/>
    <w:rsid w:val="009D74DC"/>
    <w:rsid w:val="009E041F"/>
    <w:rsid w:val="009E10EE"/>
    <w:rsid w:val="009E20DB"/>
    <w:rsid w:val="009E3B41"/>
    <w:rsid w:val="009E4208"/>
    <w:rsid w:val="009E4C86"/>
    <w:rsid w:val="009E5891"/>
    <w:rsid w:val="009E668C"/>
    <w:rsid w:val="009E66E6"/>
    <w:rsid w:val="009E67DF"/>
    <w:rsid w:val="009E6D3F"/>
    <w:rsid w:val="009F11DD"/>
    <w:rsid w:val="009F179A"/>
    <w:rsid w:val="009F1C59"/>
    <w:rsid w:val="009F2567"/>
    <w:rsid w:val="009F2601"/>
    <w:rsid w:val="009F2C58"/>
    <w:rsid w:val="009F497D"/>
    <w:rsid w:val="009F6995"/>
    <w:rsid w:val="009F6C7C"/>
    <w:rsid w:val="009F7F46"/>
    <w:rsid w:val="00A01729"/>
    <w:rsid w:val="00A017C8"/>
    <w:rsid w:val="00A0581C"/>
    <w:rsid w:val="00A06608"/>
    <w:rsid w:val="00A1121D"/>
    <w:rsid w:val="00A11BD3"/>
    <w:rsid w:val="00A11C35"/>
    <w:rsid w:val="00A1342D"/>
    <w:rsid w:val="00A15F47"/>
    <w:rsid w:val="00A20117"/>
    <w:rsid w:val="00A2049A"/>
    <w:rsid w:val="00A20884"/>
    <w:rsid w:val="00A21F19"/>
    <w:rsid w:val="00A2245D"/>
    <w:rsid w:val="00A225CE"/>
    <w:rsid w:val="00A244B1"/>
    <w:rsid w:val="00A2453C"/>
    <w:rsid w:val="00A24683"/>
    <w:rsid w:val="00A24C53"/>
    <w:rsid w:val="00A24DDA"/>
    <w:rsid w:val="00A24FAB"/>
    <w:rsid w:val="00A26CFB"/>
    <w:rsid w:val="00A27AD8"/>
    <w:rsid w:val="00A31146"/>
    <w:rsid w:val="00A31689"/>
    <w:rsid w:val="00A31F93"/>
    <w:rsid w:val="00A34F32"/>
    <w:rsid w:val="00A36C51"/>
    <w:rsid w:val="00A37677"/>
    <w:rsid w:val="00A37D17"/>
    <w:rsid w:val="00A4090D"/>
    <w:rsid w:val="00A409C0"/>
    <w:rsid w:val="00A41B3F"/>
    <w:rsid w:val="00A42050"/>
    <w:rsid w:val="00A42871"/>
    <w:rsid w:val="00A42FCA"/>
    <w:rsid w:val="00A43426"/>
    <w:rsid w:val="00A43822"/>
    <w:rsid w:val="00A43D68"/>
    <w:rsid w:val="00A46039"/>
    <w:rsid w:val="00A46CFF"/>
    <w:rsid w:val="00A46EFD"/>
    <w:rsid w:val="00A46FEF"/>
    <w:rsid w:val="00A4712D"/>
    <w:rsid w:val="00A479A6"/>
    <w:rsid w:val="00A47C77"/>
    <w:rsid w:val="00A50D2E"/>
    <w:rsid w:val="00A50D32"/>
    <w:rsid w:val="00A510C4"/>
    <w:rsid w:val="00A51153"/>
    <w:rsid w:val="00A5155A"/>
    <w:rsid w:val="00A52D7B"/>
    <w:rsid w:val="00A535CB"/>
    <w:rsid w:val="00A5488C"/>
    <w:rsid w:val="00A54A9B"/>
    <w:rsid w:val="00A54B85"/>
    <w:rsid w:val="00A55021"/>
    <w:rsid w:val="00A55686"/>
    <w:rsid w:val="00A558C6"/>
    <w:rsid w:val="00A563A8"/>
    <w:rsid w:val="00A568CE"/>
    <w:rsid w:val="00A56C0E"/>
    <w:rsid w:val="00A57FD5"/>
    <w:rsid w:val="00A60AFD"/>
    <w:rsid w:val="00A616C6"/>
    <w:rsid w:val="00A62EB4"/>
    <w:rsid w:val="00A64461"/>
    <w:rsid w:val="00A67293"/>
    <w:rsid w:val="00A67864"/>
    <w:rsid w:val="00A73207"/>
    <w:rsid w:val="00A736BB"/>
    <w:rsid w:val="00A73F33"/>
    <w:rsid w:val="00A745A1"/>
    <w:rsid w:val="00A74CD3"/>
    <w:rsid w:val="00A751CB"/>
    <w:rsid w:val="00A754E7"/>
    <w:rsid w:val="00A76A9A"/>
    <w:rsid w:val="00A77673"/>
    <w:rsid w:val="00A802CC"/>
    <w:rsid w:val="00A80E5A"/>
    <w:rsid w:val="00A8124A"/>
    <w:rsid w:val="00A817D0"/>
    <w:rsid w:val="00A819C9"/>
    <w:rsid w:val="00A838D9"/>
    <w:rsid w:val="00A8594C"/>
    <w:rsid w:val="00A85D03"/>
    <w:rsid w:val="00A85E11"/>
    <w:rsid w:val="00A85F94"/>
    <w:rsid w:val="00A86311"/>
    <w:rsid w:val="00A865CC"/>
    <w:rsid w:val="00A868F0"/>
    <w:rsid w:val="00A87882"/>
    <w:rsid w:val="00A87ACC"/>
    <w:rsid w:val="00A90FF7"/>
    <w:rsid w:val="00A91553"/>
    <w:rsid w:val="00A9252B"/>
    <w:rsid w:val="00A927AA"/>
    <w:rsid w:val="00A92D1C"/>
    <w:rsid w:val="00A9592B"/>
    <w:rsid w:val="00A95BF3"/>
    <w:rsid w:val="00A95FAE"/>
    <w:rsid w:val="00A96563"/>
    <w:rsid w:val="00A9717E"/>
    <w:rsid w:val="00AA2CCD"/>
    <w:rsid w:val="00AA4643"/>
    <w:rsid w:val="00AA5251"/>
    <w:rsid w:val="00AA529F"/>
    <w:rsid w:val="00AA6A88"/>
    <w:rsid w:val="00AB0BA2"/>
    <w:rsid w:val="00AB2EC6"/>
    <w:rsid w:val="00AB3911"/>
    <w:rsid w:val="00AB5CE3"/>
    <w:rsid w:val="00AC0460"/>
    <w:rsid w:val="00AC4396"/>
    <w:rsid w:val="00AC4482"/>
    <w:rsid w:val="00AC518C"/>
    <w:rsid w:val="00AC5E87"/>
    <w:rsid w:val="00AC619F"/>
    <w:rsid w:val="00AC7001"/>
    <w:rsid w:val="00AC782D"/>
    <w:rsid w:val="00AD0BB8"/>
    <w:rsid w:val="00AD0EA8"/>
    <w:rsid w:val="00AD11AA"/>
    <w:rsid w:val="00AD1A1A"/>
    <w:rsid w:val="00AD32D6"/>
    <w:rsid w:val="00AD355A"/>
    <w:rsid w:val="00AD4692"/>
    <w:rsid w:val="00AD4FCA"/>
    <w:rsid w:val="00AD5443"/>
    <w:rsid w:val="00AD570F"/>
    <w:rsid w:val="00AD6651"/>
    <w:rsid w:val="00AD6CD9"/>
    <w:rsid w:val="00AD7E24"/>
    <w:rsid w:val="00AE0558"/>
    <w:rsid w:val="00AE1F7E"/>
    <w:rsid w:val="00AE354B"/>
    <w:rsid w:val="00AE3E3B"/>
    <w:rsid w:val="00AE4AC1"/>
    <w:rsid w:val="00AE5BE3"/>
    <w:rsid w:val="00AE7AB5"/>
    <w:rsid w:val="00AF1808"/>
    <w:rsid w:val="00AF182E"/>
    <w:rsid w:val="00AF18DB"/>
    <w:rsid w:val="00AF1FB9"/>
    <w:rsid w:val="00AF392A"/>
    <w:rsid w:val="00AF3F40"/>
    <w:rsid w:val="00AF5CAC"/>
    <w:rsid w:val="00AF7ADF"/>
    <w:rsid w:val="00B0011F"/>
    <w:rsid w:val="00B010AE"/>
    <w:rsid w:val="00B017EA"/>
    <w:rsid w:val="00B0200E"/>
    <w:rsid w:val="00B02B42"/>
    <w:rsid w:val="00B0301C"/>
    <w:rsid w:val="00B03EC2"/>
    <w:rsid w:val="00B04454"/>
    <w:rsid w:val="00B069BA"/>
    <w:rsid w:val="00B06E31"/>
    <w:rsid w:val="00B07032"/>
    <w:rsid w:val="00B077BE"/>
    <w:rsid w:val="00B07B48"/>
    <w:rsid w:val="00B123AE"/>
    <w:rsid w:val="00B128A0"/>
    <w:rsid w:val="00B12FEC"/>
    <w:rsid w:val="00B13044"/>
    <w:rsid w:val="00B14AD6"/>
    <w:rsid w:val="00B14CC4"/>
    <w:rsid w:val="00B15810"/>
    <w:rsid w:val="00B15A21"/>
    <w:rsid w:val="00B164BD"/>
    <w:rsid w:val="00B165D3"/>
    <w:rsid w:val="00B16952"/>
    <w:rsid w:val="00B1712B"/>
    <w:rsid w:val="00B17286"/>
    <w:rsid w:val="00B174DE"/>
    <w:rsid w:val="00B17500"/>
    <w:rsid w:val="00B177B6"/>
    <w:rsid w:val="00B2153B"/>
    <w:rsid w:val="00B23EB6"/>
    <w:rsid w:val="00B33955"/>
    <w:rsid w:val="00B34612"/>
    <w:rsid w:val="00B379EA"/>
    <w:rsid w:val="00B401BF"/>
    <w:rsid w:val="00B41018"/>
    <w:rsid w:val="00B4205F"/>
    <w:rsid w:val="00B424E0"/>
    <w:rsid w:val="00B42E9E"/>
    <w:rsid w:val="00B452FC"/>
    <w:rsid w:val="00B46978"/>
    <w:rsid w:val="00B4713C"/>
    <w:rsid w:val="00B476A3"/>
    <w:rsid w:val="00B47A57"/>
    <w:rsid w:val="00B47B44"/>
    <w:rsid w:val="00B47E12"/>
    <w:rsid w:val="00B47EBB"/>
    <w:rsid w:val="00B509B1"/>
    <w:rsid w:val="00B5236D"/>
    <w:rsid w:val="00B53087"/>
    <w:rsid w:val="00B53CFB"/>
    <w:rsid w:val="00B54F04"/>
    <w:rsid w:val="00B56C3C"/>
    <w:rsid w:val="00B57E7A"/>
    <w:rsid w:val="00B603DB"/>
    <w:rsid w:val="00B61225"/>
    <w:rsid w:val="00B62C65"/>
    <w:rsid w:val="00B63854"/>
    <w:rsid w:val="00B64417"/>
    <w:rsid w:val="00B65ACA"/>
    <w:rsid w:val="00B65D25"/>
    <w:rsid w:val="00B668EC"/>
    <w:rsid w:val="00B6734E"/>
    <w:rsid w:val="00B675C2"/>
    <w:rsid w:val="00B703BC"/>
    <w:rsid w:val="00B70E10"/>
    <w:rsid w:val="00B719F8"/>
    <w:rsid w:val="00B72EA2"/>
    <w:rsid w:val="00B74215"/>
    <w:rsid w:val="00B74615"/>
    <w:rsid w:val="00B75EBE"/>
    <w:rsid w:val="00B76415"/>
    <w:rsid w:val="00B76F23"/>
    <w:rsid w:val="00B7798F"/>
    <w:rsid w:val="00B80468"/>
    <w:rsid w:val="00B80C8B"/>
    <w:rsid w:val="00B824A0"/>
    <w:rsid w:val="00B83140"/>
    <w:rsid w:val="00B83D07"/>
    <w:rsid w:val="00B83DE2"/>
    <w:rsid w:val="00B842F5"/>
    <w:rsid w:val="00B844FC"/>
    <w:rsid w:val="00B848A3"/>
    <w:rsid w:val="00B854EE"/>
    <w:rsid w:val="00B85C54"/>
    <w:rsid w:val="00B87471"/>
    <w:rsid w:val="00B879A6"/>
    <w:rsid w:val="00B87F93"/>
    <w:rsid w:val="00B91683"/>
    <w:rsid w:val="00B9188C"/>
    <w:rsid w:val="00B92247"/>
    <w:rsid w:val="00B92EB7"/>
    <w:rsid w:val="00B93C11"/>
    <w:rsid w:val="00B94521"/>
    <w:rsid w:val="00B94F5D"/>
    <w:rsid w:val="00B95A4B"/>
    <w:rsid w:val="00B97623"/>
    <w:rsid w:val="00BA05DE"/>
    <w:rsid w:val="00BA0918"/>
    <w:rsid w:val="00BA0990"/>
    <w:rsid w:val="00BA0F74"/>
    <w:rsid w:val="00BA12CA"/>
    <w:rsid w:val="00BA21C4"/>
    <w:rsid w:val="00BA2912"/>
    <w:rsid w:val="00BA5B51"/>
    <w:rsid w:val="00BA7743"/>
    <w:rsid w:val="00BA7DAD"/>
    <w:rsid w:val="00BB019C"/>
    <w:rsid w:val="00BB0361"/>
    <w:rsid w:val="00BB0A14"/>
    <w:rsid w:val="00BB1D4A"/>
    <w:rsid w:val="00BB1E1E"/>
    <w:rsid w:val="00BB3406"/>
    <w:rsid w:val="00BB44D4"/>
    <w:rsid w:val="00BB4BDD"/>
    <w:rsid w:val="00BB6344"/>
    <w:rsid w:val="00BB66B0"/>
    <w:rsid w:val="00BB7DAF"/>
    <w:rsid w:val="00BC049D"/>
    <w:rsid w:val="00BC13C9"/>
    <w:rsid w:val="00BC1D8A"/>
    <w:rsid w:val="00BC3B2B"/>
    <w:rsid w:val="00BC526D"/>
    <w:rsid w:val="00BC5E35"/>
    <w:rsid w:val="00BC5E48"/>
    <w:rsid w:val="00BC62A2"/>
    <w:rsid w:val="00BC6434"/>
    <w:rsid w:val="00BC65E9"/>
    <w:rsid w:val="00BC7A99"/>
    <w:rsid w:val="00BC7D07"/>
    <w:rsid w:val="00BD0F8E"/>
    <w:rsid w:val="00BD1B64"/>
    <w:rsid w:val="00BD2677"/>
    <w:rsid w:val="00BD2C78"/>
    <w:rsid w:val="00BD30F4"/>
    <w:rsid w:val="00BD32B8"/>
    <w:rsid w:val="00BD3306"/>
    <w:rsid w:val="00BD35CB"/>
    <w:rsid w:val="00BD4539"/>
    <w:rsid w:val="00BD5C37"/>
    <w:rsid w:val="00BE1404"/>
    <w:rsid w:val="00BE28AF"/>
    <w:rsid w:val="00BE2A61"/>
    <w:rsid w:val="00BE3686"/>
    <w:rsid w:val="00BE3BE5"/>
    <w:rsid w:val="00BE52D4"/>
    <w:rsid w:val="00BE6073"/>
    <w:rsid w:val="00BE630C"/>
    <w:rsid w:val="00BE6E37"/>
    <w:rsid w:val="00BF0068"/>
    <w:rsid w:val="00BF2E84"/>
    <w:rsid w:val="00BF3690"/>
    <w:rsid w:val="00BF449B"/>
    <w:rsid w:val="00BF480F"/>
    <w:rsid w:val="00BF4DC5"/>
    <w:rsid w:val="00BF58F1"/>
    <w:rsid w:val="00BF6763"/>
    <w:rsid w:val="00BF6CCC"/>
    <w:rsid w:val="00C0059B"/>
    <w:rsid w:val="00C02944"/>
    <w:rsid w:val="00C02E7E"/>
    <w:rsid w:val="00C04217"/>
    <w:rsid w:val="00C05937"/>
    <w:rsid w:val="00C05F42"/>
    <w:rsid w:val="00C0602F"/>
    <w:rsid w:val="00C06F4A"/>
    <w:rsid w:val="00C1003B"/>
    <w:rsid w:val="00C10175"/>
    <w:rsid w:val="00C1022E"/>
    <w:rsid w:val="00C114A5"/>
    <w:rsid w:val="00C118F3"/>
    <w:rsid w:val="00C119D1"/>
    <w:rsid w:val="00C12901"/>
    <w:rsid w:val="00C12B82"/>
    <w:rsid w:val="00C1442E"/>
    <w:rsid w:val="00C153BE"/>
    <w:rsid w:val="00C15718"/>
    <w:rsid w:val="00C15CE9"/>
    <w:rsid w:val="00C16640"/>
    <w:rsid w:val="00C1665B"/>
    <w:rsid w:val="00C173CA"/>
    <w:rsid w:val="00C205FE"/>
    <w:rsid w:val="00C217E7"/>
    <w:rsid w:val="00C21F59"/>
    <w:rsid w:val="00C22D5B"/>
    <w:rsid w:val="00C237E4"/>
    <w:rsid w:val="00C24407"/>
    <w:rsid w:val="00C24BA2"/>
    <w:rsid w:val="00C26C46"/>
    <w:rsid w:val="00C27537"/>
    <w:rsid w:val="00C27FCB"/>
    <w:rsid w:val="00C31537"/>
    <w:rsid w:val="00C31AD1"/>
    <w:rsid w:val="00C33857"/>
    <w:rsid w:val="00C34720"/>
    <w:rsid w:val="00C34F7D"/>
    <w:rsid w:val="00C34FB5"/>
    <w:rsid w:val="00C3770D"/>
    <w:rsid w:val="00C37A45"/>
    <w:rsid w:val="00C37B95"/>
    <w:rsid w:val="00C4003A"/>
    <w:rsid w:val="00C41655"/>
    <w:rsid w:val="00C43404"/>
    <w:rsid w:val="00C44452"/>
    <w:rsid w:val="00C45905"/>
    <w:rsid w:val="00C45C86"/>
    <w:rsid w:val="00C46B6C"/>
    <w:rsid w:val="00C46C7C"/>
    <w:rsid w:val="00C50BF7"/>
    <w:rsid w:val="00C51A35"/>
    <w:rsid w:val="00C52272"/>
    <w:rsid w:val="00C52914"/>
    <w:rsid w:val="00C53576"/>
    <w:rsid w:val="00C5497A"/>
    <w:rsid w:val="00C54B3A"/>
    <w:rsid w:val="00C556E0"/>
    <w:rsid w:val="00C5579E"/>
    <w:rsid w:val="00C57153"/>
    <w:rsid w:val="00C57CFB"/>
    <w:rsid w:val="00C57E14"/>
    <w:rsid w:val="00C60502"/>
    <w:rsid w:val="00C60669"/>
    <w:rsid w:val="00C6074E"/>
    <w:rsid w:val="00C61B61"/>
    <w:rsid w:val="00C6301A"/>
    <w:rsid w:val="00C63BE9"/>
    <w:rsid w:val="00C64A4D"/>
    <w:rsid w:val="00C6719C"/>
    <w:rsid w:val="00C67295"/>
    <w:rsid w:val="00C70287"/>
    <w:rsid w:val="00C7031E"/>
    <w:rsid w:val="00C7117E"/>
    <w:rsid w:val="00C71222"/>
    <w:rsid w:val="00C7129F"/>
    <w:rsid w:val="00C713E5"/>
    <w:rsid w:val="00C715AE"/>
    <w:rsid w:val="00C72E4D"/>
    <w:rsid w:val="00C72F82"/>
    <w:rsid w:val="00C72FA6"/>
    <w:rsid w:val="00C73A84"/>
    <w:rsid w:val="00C740C6"/>
    <w:rsid w:val="00C75A7F"/>
    <w:rsid w:val="00C75E42"/>
    <w:rsid w:val="00C812CF"/>
    <w:rsid w:val="00C82781"/>
    <w:rsid w:val="00C8297F"/>
    <w:rsid w:val="00C83875"/>
    <w:rsid w:val="00C84B65"/>
    <w:rsid w:val="00C85A22"/>
    <w:rsid w:val="00C85A74"/>
    <w:rsid w:val="00C85D67"/>
    <w:rsid w:val="00C863A1"/>
    <w:rsid w:val="00C87862"/>
    <w:rsid w:val="00C908D0"/>
    <w:rsid w:val="00C91688"/>
    <w:rsid w:val="00C94393"/>
    <w:rsid w:val="00C94E5A"/>
    <w:rsid w:val="00C95194"/>
    <w:rsid w:val="00C951AB"/>
    <w:rsid w:val="00C9554A"/>
    <w:rsid w:val="00C96AA9"/>
    <w:rsid w:val="00C97E3C"/>
    <w:rsid w:val="00CA000B"/>
    <w:rsid w:val="00CA0AC3"/>
    <w:rsid w:val="00CA1866"/>
    <w:rsid w:val="00CA1C5F"/>
    <w:rsid w:val="00CA1F83"/>
    <w:rsid w:val="00CA390E"/>
    <w:rsid w:val="00CA3A02"/>
    <w:rsid w:val="00CA5AD1"/>
    <w:rsid w:val="00CA5EE3"/>
    <w:rsid w:val="00CA63E9"/>
    <w:rsid w:val="00CA6868"/>
    <w:rsid w:val="00CA735C"/>
    <w:rsid w:val="00CA7D28"/>
    <w:rsid w:val="00CB018F"/>
    <w:rsid w:val="00CB0A15"/>
    <w:rsid w:val="00CB10B9"/>
    <w:rsid w:val="00CB1119"/>
    <w:rsid w:val="00CB12AC"/>
    <w:rsid w:val="00CB1352"/>
    <w:rsid w:val="00CB1CB1"/>
    <w:rsid w:val="00CB2738"/>
    <w:rsid w:val="00CB3437"/>
    <w:rsid w:val="00CB540F"/>
    <w:rsid w:val="00CB5662"/>
    <w:rsid w:val="00CB6229"/>
    <w:rsid w:val="00CB6C8E"/>
    <w:rsid w:val="00CC048D"/>
    <w:rsid w:val="00CC0580"/>
    <w:rsid w:val="00CC1B21"/>
    <w:rsid w:val="00CC1EC5"/>
    <w:rsid w:val="00CC276B"/>
    <w:rsid w:val="00CC303A"/>
    <w:rsid w:val="00CC45B1"/>
    <w:rsid w:val="00CC4610"/>
    <w:rsid w:val="00CC5C70"/>
    <w:rsid w:val="00CC5E2A"/>
    <w:rsid w:val="00CC6D17"/>
    <w:rsid w:val="00CC7BF1"/>
    <w:rsid w:val="00CD4256"/>
    <w:rsid w:val="00CD6372"/>
    <w:rsid w:val="00CD6E10"/>
    <w:rsid w:val="00CD6FC1"/>
    <w:rsid w:val="00CE02C5"/>
    <w:rsid w:val="00CE1946"/>
    <w:rsid w:val="00CE2FBB"/>
    <w:rsid w:val="00CE31D4"/>
    <w:rsid w:val="00CE41AB"/>
    <w:rsid w:val="00CE4B67"/>
    <w:rsid w:val="00CE5890"/>
    <w:rsid w:val="00CE5B9C"/>
    <w:rsid w:val="00CE7426"/>
    <w:rsid w:val="00CF126E"/>
    <w:rsid w:val="00CF1D80"/>
    <w:rsid w:val="00CF1F35"/>
    <w:rsid w:val="00CF249A"/>
    <w:rsid w:val="00CF2E7C"/>
    <w:rsid w:val="00CF432E"/>
    <w:rsid w:val="00CF4AD7"/>
    <w:rsid w:val="00CF5D35"/>
    <w:rsid w:val="00CF6976"/>
    <w:rsid w:val="00CF7DFA"/>
    <w:rsid w:val="00D01427"/>
    <w:rsid w:val="00D01D77"/>
    <w:rsid w:val="00D01DD6"/>
    <w:rsid w:val="00D024B8"/>
    <w:rsid w:val="00D02B33"/>
    <w:rsid w:val="00D03B51"/>
    <w:rsid w:val="00D042F1"/>
    <w:rsid w:val="00D061EA"/>
    <w:rsid w:val="00D06425"/>
    <w:rsid w:val="00D06D9D"/>
    <w:rsid w:val="00D07F26"/>
    <w:rsid w:val="00D10040"/>
    <w:rsid w:val="00D10835"/>
    <w:rsid w:val="00D10D9B"/>
    <w:rsid w:val="00D1180A"/>
    <w:rsid w:val="00D12BE6"/>
    <w:rsid w:val="00D13A59"/>
    <w:rsid w:val="00D157A3"/>
    <w:rsid w:val="00D15C78"/>
    <w:rsid w:val="00D17745"/>
    <w:rsid w:val="00D17FF1"/>
    <w:rsid w:val="00D2063D"/>
    <w:rsid w:val="00D212EF"/>
    <w:rsid w:val="00D22D89"/>
    <w:rsid w:val="00D22DDC"/>
    <w:rsid w:val="00D22E86"/>
    <w:rsid w:val="00D233F2"/>
    <w:rsid w:val="00D24C45"/>
    <w:rsid w:val="00D25446"/>
    <w:rsid w:val="00D26039"/>
    <w:rsid w:val="00D27D6C"/>
    <w:rsid w:val="00D3251C"/>
    <w:rsid w:val="00D33C5D"/>
    <w:rsid w:val="00D34DA7"/>
    <w:rsid w:val="00D34FF5"/>
    <w:rsid w:val="00D35364"/>
    <w:rsid w:val="00D35D57"/>
    <w:rsid w:val="00D36BB0"/>
    <w:rsid w:val="00D371AD"/>
    <w:rsid w:val="00D37C45"/>
    <w:rsid w:val="00D37D8E"/>
    <w:rsid w:val="00D40494"/>
    <w:rsid w:val="00D40E85"/>
    <w:rsid w:val="00D41DC8"/>
    <w:rsid w:val="00D42351"/>
    <w:rsid w:val="00D42401"/>
    <w:rsid w:val="00D424E6"/>
    <w:rsid w:val="00D42637"/>
    <w:rsid w:val="00D4423B"/>
    <w:rsid w:val="00D4501B"/>
    <w:rsid w:val="00D45D83"/>
    <w:rsid w:val="00D477B4"/>
    <w:rsid w:val="00D477DD"/>
    <w:rsid w:val="00D47C45"/>
    <w:rsid w:val="00D50672"/>
    <w:rsid w:val="00D50E79"/>
    <w:rsid w:val="00D513A2"/>
    <w:rsid w:val="00D5471C"/>
    <w:rsid w:val="00D5497E"/>
    <w:rsid w:val="00D54A87"/>
    <w:rsid w:val="00D5563C"/>
    <w:rsid w:val="00D5642A"/>
    <w:rsid w:val="00D56B95"/>
    <w:rsid w:val="00D56D70"/>
    <w:rsid w:val="00D56DA3"/>
    <w:rsid w:val="00D574D4"/>
    <w:rsid w:val="00D57A54"/>
    <w:rsid w:val="00D57B1E"/>
    <w:rsid w:val="00D60419"/>
    <w:rsid w:val="00D60C0A"/>
    <w:rsid w:val="00D60E68"/>
    <w:rsid w:val="00D6171A"/>
    <w:rsid w:val="00D62292"/>
    <w:rsid w:val="00D629E8"/>
    <w:rsid w:val="00D62D1B"/>
    <w:rsid w:val="00D64C7F"/>
    <w:rsid w:val="00D66FA2"/>
    <w:rsid w:val="00D671E4"/>
    <w:rsid w:val="00D67D47"/>
    <w:rsid w:val="00D67EB8"/>
    <w:rsid w:val="00D70FCA"/>
    <w:rsid w:val="00D717E4"/>
    <w:rsid w:val="00D72DC9"/>
    <w:rsid w:val="00D73CF4"/>
    <w:rsid w:val="00D74180"/>
    <w:rsid w:val="00D74FD7"/>
    <w:rsid w:val="00D756A4"/>
    <w:rsid w:val="00D7582A"/>
    <w:rsid w:val="00D80AA9"/>
    <w:rsid w:val="00D80E4D"/>
    <w:rsid w:val="00D8122D"/>
    <w:rsid w:val="00D81F10"/>
    <w:rsid w:val="00D828CB"/>
    <w:rsid w:val="00D830F3"/>
    <w:rsid w:val="00D84BF7"/>
    <w:rsid w:val="00D84F84"/>
    <w:rsid w:val="00D85D75"/>
    <w:rsid w:val="00D866B9"/>
    <w:rsid w:val="00D87549"/>
    <w:rsid w:val="00D877C4"/>
    <w:rsid w:val="00D903B3"/>
    <w:rsid w:val="00D905E5"/>
    <w:rsid w:val="00D91510"/>
    <w:rsid w:val="00D930A2"/>
    <w:rsid w:val="00D94C16"/>
    <w:rsid w:val="00D94DC4"/>
    <w:rsid w:val="00D95770"/>
    <w:rsid w:val="00D9608A"/>
    <w:rsid w:val="00D973D9"/>
    <w:rsid w:val="00DA10EE"/>
    <w:rsid w:val="00DA182F"/>
    <w:rsid w:val="00DA1A36"/>
    <w:rsid w:val="00DA1AF6"/>
    <w:rsid w:val="00DA1E34"/>
    <w:rsid w:val="00DA45F0"/>
    <w:rsid w:val="00DA7ECE"/>
    <w:rsid w:val="00DB0622"/>
    <w:rsid w:val="00DB0C61"/>
    <w:rsid w:val="00DB0E00"/>
    <w:rsid w:val="00DB13FC"/>
    <w:rsid w:val="00DB2044"/>
    <w:rsid w:val="00DB2727"/>
    <w:rsid w:val="00DB27B8"/>
    <w:rsid w:val="00DB32C4"/>
    <w:rsid w:val="00DB35D1"/>
    <w:rsid w:val="00DB3E82"/>
    <w:rsid w:val="00DB42F0"/>
    <w:rsid w:val="00DB5D3A"/>
    <w:rsid w:val="00DB65D5"/>
    <w:rsid w:val="00DB6C57"/>
    <w:rsid w:val="00DB6E4A"/>
    <w:rsid w:val="00DB6FE3"/>
    <w:rsid w:val="00DB7101"/>
    <w:rsid w:val="00DB75E8"/>
    <w:rsid w:val="00DC212A"/>
    <w:rsid w:val="00DC214F"/>
    <w:rsid w:val="00DC257B"/>
    <w:rsid w:val="00DC2A14"/>
    <w:rsid w:val="00DC2AC9"/>
    <w:rsid w:val="00DC2FE4"/>
    <w:rsid w:val="00DC3E03"/>
    <w:rsid w:val="00DC45D7"/>
    <w:rsid w:val="00DC4C59"/>
    <w:rsid w:val="00DC7995"/>
    <w:rsid w:val="00DC7F18"/>
    <w:rsid w:val="00DD32D4"/>
    <w:rsid w:val="00DD3604"/>
    <w:rsid w:val="00DD3E8A"/>
    <w:rsid w:val="00DD4AE9"/>
    <w:rsid w:val="00DD4B1D"/>
    <w:rsid w:val="00DD4E21"/>
    <w:rsid w:val="00DD525E"/>
    <w:rsid w:val="00DD6A4F"/>
    <w:rsid w:val="00DD717B"/>
    <w:rsid w:val="00DD7847"/>
    <w:rsid w:val="00DE066B"/>
    <w:rsid w:val="00DE0D07"/>
    <w:rsid w:val="00DE0DD0"/>
    <w:rsid w:val="00DE12E8"/>
    <w:rsid w:val="00DE1E4A"/>
    <w:rsid w:val="00DE2810"/>
    <w:rsid w:val="00DE2B57"/>
    <w:rsid w:val="00DE3499"/>
    <w:rsid w:val="00DE34BD"/>
    <w:rsid w:val="00DE3E47"/>
    <w:rsid w:val="00DE3E6C"/>
    <w:rsid w:val="00DE3EA2"/>
    <w:rsid w:val="00DE4C2D"/>
    <w:rsid w:val="00DE55F6"/>
    <w:rsid w:val="00DE7B11"/>
    <w:rsid w:val="00DF0702"/>
    <w:rsid w:val="00DF0BD6"/>
    <w:rsid w:val="00DF29B4"/>
    <w:rsid w:val="00DF349C"/>
    <w:rsid w:val="00DF355F"/>
    <w:rsid w:val="00DF3DC9"/>
    <w:rsid w:val="00DF583C"/>
    <w:rsid w:val="00DF5A3F"/>
    <w:rsid w:val="00DF5B86"/>
    <w:rsid w:val="00DF693F"/>
    <w:rsid w:val="00E007F2"/>
    <w:rsid w:val="00E0482C"/>
    <w:rsid w:val="00E05420"/>
    <w:rsid w:val="00E06C0C"/>
    <w:rsid w:val="00E0719B"/>
    <w:rsid w:val="00E07580"/>
    <w:rsid w:val="00E077C6"/>
    <w:rsid w:val="00E077E9"/>
    <w:rsid w:val="00E0786F"/>
    <w:rsid w:val="00E120C0"/>
    <w:rsid w:val="00E1262A"/>
    <w:rsid w:val="00E13747"/>
    <w:rsid w:val="00E14420"/>
    <w:rsid w:val="00E1462A"/>
    <w:rsid w:val="00E16955"/>
    <w:rsid w:val="00E16B47"/>
    <w:rsid w:val="00E16CD1"/>
    <w:rsid w:val="00E17689"/>
    <w:rsid w:val="00E17A38"/>
    <w:rsid w:val="00E17BA6"/>
    <w:rsid w:val="00E17F7B"/>
    <w:rsid w:val="00E20021"/>
    <w:rsid w:val="00E21594"/>
    <w:rsid w:val="00E226E6"/>
    <w:rsid w:val="00E22B93"/>
    <w:rsid w:val="00E23484"/>
    <w:rsid w:val="00E23F50"/>
    <w:rsid w:val="00E24303"/>
    <w:rsid w:val="00E259D3"/>
    <w:rsid w:val="00E269B6"/>
    <w:rsid w:val="00E312F8"/>
    <w:rsid w:val="00E31565"/>
    <w:rsid w:val="00E31AA2"/>
    <w:rsid w:val="00E34583"/>
    <w:rsid w:val="00E36676"/>
    <w:rsid w:val="00E368CA"/>
    <w:rsid w:val="00E36FCB"/>
    <w:rsid w:val="00E3770C"/>
    <w:rsid w:val="00E37954"/>
    <w:rsid w:val="00E40691"/>
    <w:rsid w:val="00E418BC"/>
    <w:rsid w:val="00E41A8E"/>
    <w:rsid w:val="00E43112"/>
    <w:rsid w:val="00E43DDD"/>
    <w:rsid w:val="00E44712"/>
    <w:rsid w:val="00E45935"/>
    <w:rsid w:val="00E46657"/>
    <w:rsid w:val="00E47998"/>
    <w:rsid w:val="00E5028E"/>
    <w:rsid w:val="00E50A9D"/>
    <w:rsid w:val="00E50D16"/>
    <w:rsid w:val="00E50F42"/>
    <w:rsid w:val="00E52B43"/>
    <w:rsid w:val="00E54597"/>
    <w:rsid w:val="00E54A3B"/>
    <w:rsid w:val="00E54E77"/>
    <w:rsid w:val="00E55441"/>
    <w:rsid w:val="00E554AC"/>
    <w:rsid w:val="00E555AA"/>
    <w:rsid w:val="00E55EF1"/>
    <w:rsid w:val="00E56311"/>
    <w:rsid w:val="00E5651A"/>
    <w:rsid w:val="00E6023A"/>
    <w:rsid w:val="00E60CC2"/>
    <w:rsid w:val="00E60D88"/>
    <w:rsid w:val="00E62E71"/>
    <w:rsid w:val="00E63D0D"/>
    <w:rsid w:val="00E63FCC"/>
    <w:rsid w:val="00E63FCD"/>
    <w:rsid w:val="00E646AA"/>
    <w:rsid w:val="00E652F5"/>
    <w:rsid w:val="00E65D37"/>
    <w:rsid w:val="00E65FE8"/>
    <w:rsid w:val="00E66DAE"/>
    <w:rsid w:val="00E67C8C"/>
    <w:rsid w:val="00E700D4"/>
    <w:rsid w:val="00E70DE6"/>
    <w:rsid w:val="00E713C1"/>
    <w:rsid w:val="00E71D9B"/>
    <w:rsid w:val="00E71E64"/>
    <w:rsid w:val="00E71F52"/>
    <w:rsid w:val="00E72DB1"/>
    <w:rsid w:val="00E742CC"/>
    <w:rsid w:val="00E770CB"/>
    <w:rsid w:val="00E77756"/>
    <w:rsid w:val="00E809E1"/>
    <w:rsid w:val="00E81CBB"/>
    <w:rsid w:val="00E81E1B"/>
    <w:rsid w:val="00E825E8"/>
    <w:rsid w:val="00E83121"/>
    <w:rsid w:val="00E8329C"/>
    <w:rsid w:val="00E85669"/>
    <w:rsid w:val="00E857E9"/>
    <w:rsid w:val="00E85FA1"/>
    <w:rsid w:val="00E8731A"/>
    <w:rsid w:val="00E87BA9"/>
    <w:rsid w:val="00E87DD4"/>
    <w:rsid w:val="00E90C41"/>
    <w:rsid w:val="00E93560"/>
    <w:rsid w:val="00E94F6E"/>
    <w:rsid w:val="00E96119"/>
    <w:rsid w:val="00E96499"/>
    <w:rsid w:val="00E972E3"/>
    <w:rsid w:val="00E978A1"/>
    <w:rsid w:val="00EA1CC4"/>
    <w:rsid w:val="00EA2350"/>
    <w:rsid w:val="00EA2782"/>
    <w:rsid w:val="00EA358F"/>
    <w:rsid w:val="00EA372F"/>
    <w:rsid w:val="00EA45D3"/>
    <w:rsid w:val="00EA67FD"/>
    <w:rsid w:val="00EB0D02"/>
    <w:rsid w:val="00EB1179"/>
    <w:rsid w:val="00EB1CFA"/>
    <w:rsid w:val="00EB230B"/>
    <w:rsid w:val="00EB2764"/>
    <w:rsid w:val="00EB303A"/>
    <w:rsid w:val="00EB30A8"/>
    <w:rsid w:val="00EB3107"/>
    <w:rsid w:val="00EB4174"/>
    <w:rsid w:val="00EB502B"/>
    <w:rsid w:val="00EB555E"/>
    <w:rsid w:val="00EC19B1"/>
    <w:rsid w:val="00EC1C6D"/>
    <w:rsid w:val="00EC1E26"/>
    <w:rsid w:val="00EC231B"/>
    <w:rsid w:val="00EC32AD"/>
    <w:rsid w:val="00EC3670"/>
    <w:rsid w:val="00EC3C1D"/>
    <w:rsid w:val="00EC4066"/>
    <w:rsid w:val="00EC4468"/>
    <w:rsid w:val="00EC45F7"/>
    <w:rsid w:val="00EC5629"/>
    <w:rsid w:val="00EC7F3A"/>
    <w:rsid w:val="00ED08C6"/>
    <w:rsid w:val="00ED186C"/>
    <w:rsid w:val="00ED1C77"/>
    <w:rsid w:val="00ED2585"/>
    <w:rsid w:val="00ED356C"/>
    <w:rsid w:val="00ED413C"/>
    <w:rsid w:val="00ED4732"/>
    <w:rsid w:val="00ED4F7E"/>
    <w:rsid w:val="00ED5226"/>
    <w:rsid w:val="00ED6577"/>
    <w:rsid w:val="00ED65EF"/>
    <w:rsid w:val="00ED6E00"/>
    <w:rsid w:val="00EE0441"/>
    <w:rsid w:val="00EE309D"/>
    <w:rsid w:val="00EE37B2"/>
    <w:rsid w:val="00EE6894"/>
    <w:rsid w:val="00EE6B3A"/>
    <w:rsid w:val="00EE7B2E"/>
    <w:rsid w:val="00EF006A"/>
    <w:rsid w:val="00EF0E59"/>
    <w:rsid w:val="00EF1676"/>
    <w:rsid w:val="00EF188A"/>
    <w:rsid w:val="00EF1D74"/>
    <w:rsid w:val="00EF51EB"/>
    <w:rsid w:val="00EF63E9"/>
    <w:rsid w:val="00EF72FF"/>
    <w:rsid w:val="00F00783"/>
    <w:rsid w:val="00F00A5D"/>
    <w:rsid w:val="00F00E86"/>
    <w:rsid w:val="00F01B95"/>
    <w:rsid w:val="00F040E5"/>
    <w:rsid w:val="00F05F49"/>
    <w:rsid w:val="00F107B6"/>
    <w:rsid w:val="00F10C06"/>
    <w:rsid w:val="00F1150E"/>
    <w:rsid w:val="00F11E7B"/>
    <w:rsid w:val="00F12C65"/>
    <w:rsid w:val="00F13473"/>
    <w:rsid w:val="00F1496E"/>
    <w:rsid w:val="00F1652E"/>
    <w:rsid w:val="00F169F4"/>
    <w:rsid w:val="00F17A46"/>
    <w:rsid w:val="00F20330"/>
    <w:rsid w:val="00F20C22"/>
    <w:rsid w:val="00F20C5A"/>
    <w:rsid w:val="00F21AD2"/>
    <w:rsid w:val="00F23BCD"/>
    <w:rsid w:val="00F23C70"/>
    <w:rsid w:val="00F24264"/>
    <w:rsid w:val="00F249C0"/>
    <w:rsid w:val="00F24F6E"/>
    <w:rsid w:val="00F25810"/>
    <w:rsid w:val="00F2584E"/>
    <w:rsid w:val="00F25898"/>
    <w:rsid w:val="00F2598E"/>
    <w:rsid w:val="00F26E42"/>
    <w:rsid w:val="00F2793F"/>
    <w:rsid w:val="00F318D9"/>
    <w:rsid w:val="00F31F7E"/>
    <w:rsid w:val="00F3227C"/>
    <w:rsid w:val="00F3233D"/>
    <w:rsid w:val="00F3237A"/>
    <w:rsid w:val="00F325A9"/>
    <w:rsid w:val="00F3688C"/>
    <w:rsid w:val="00F37928"/>
    <w:rsid w:val="00F37ED5"/>
    <w:rsid w:val="00F40047"/>
    <w:rsid w:val="00F4015A"/>
    <w:rsid w:val="00F4218F"/>
    <w:rsid w:val="00F429CD"/>
    <w:rsid w:val="00F4348E"/>
    <w:rsid w:val="00F434B5"/>
    <w:rsid w:val="00F44037"/>
    <w:rsid w:val="00F441F9"/>
    <w:rsid w:val="00F44CA8"/>
    <w:rsid w:val="00F458BB"/>
    <w:rsid w:val="00F45B53"/>
    <w:rsid w:val="00F461AD"/>
    <w:rsid w:val="00F46BF9"/>
    <w:rsid w:val="00F4707E"/>
    <w:rsid w:val="00F47C23"/>
    <w:rsid w:val="00F5042C"/>
    <w:rsid w:val="00F50485"/>
    <w:rsid w:val="00F51737"/>
    <w:rsid w:val="00F51D3F"/>
    <w:rsid w:val="00F52131"/>
    <w:rsid w:val="00F52565"/>
    <w:rsid w:val="00F533A6"/>
    <w:rsid w:val="00F54CEB"/>
    <w:rsid w:val="00F56742"/>
    <w:rsid w:val="00F56C4C"/>
    <w:rsid w:val="00F61131"/>
    <w:rsid w:val="00F612B2"/>
    <w:rsid w:val="00F61EFE"/>
    <w:rsid w:val="00F63B0D"/>
    <w:rsid w:val="00F660AB"/>
    <w:rsid w:val="00F66BA6"/>
    <w:rsid w:val="00F67276"/>
    <w:rsid w:val="00F67E69"/>
    <w:rsid w:val="00F7234A"/>
    <w:rsid w:val="00F723B4"/>
    <w:rsid w:val="00F7390C"/>
    <w:rsid w:val="00F747B8"/>
    <w:rsid w:val="00F74D6C"/>
    <w:rsid w:val="00F74EB6"/>
    <w:rsid w:val="00F751ED"/>
    <w:rsid w:val="00F7715B"/>
    <w:rsid w:val="00F81A36"/>
    <w:rsid w:val="00F81C51"/>
    <w:rsid w:val="00F81D00"/>
    <w:rsid w:val="00F81E2B"/>
    <w:rsid w:val="00F82843"/>
    <w:rsid w:val="00F82AAF"/>
    <w:rsid w:val="00F836EE"/>
    <w:rsid w:val="00F83EFD"/>
    <w:rsid w:val="00F84E01"/>
    <w:rsid w:val="00F84F81"/>
    <w:rsid w:val="00F861AF"/>
    <w:rsid w:val="00F87670"/>
    <w:rsid w:val="00F87B5E"/>
    <w:rsid w:val="00F87CDC"/>
    <w:rsid w:val="00F905FC"/>
    <w:rsid w:val="00F90D52"/>
    <w:rsid w:val="00F91544"/>
    <w:rsid w:val="00F92715"/>
    <w:rsid w:val="00F92D07"/>
    <w:rsid w:val="00F92ECD"/>
    <w:rsid w:val="00F93942"/>
    <w:rsid w:val="00F94488"/>
    <w:rsid w:val="00F94769"/>
    <w:rsid w:val="00F9514B"/>
    <w:rsid w:val="00F95A0D"/>
    <w:rsid w:val="00F977B7"/>
    <w:rsid w:val="00F97BB6"/>
    <w:rsid w:val="00FA0CB0"/>
    <w:rsid w:val="00FA0F30"/>
    <w:rsid w:val="00FA1885"/>
    <w:rsid w:val="00FA216E"/>
    <w:rsid w:val="00FA4293"/>
    <w:rsid w:val="00FA42C7"/>
    <w:rsid w:val="00FA5EC7"/>
    <w:rsid w:val="00FA6090"/>
    <w:rsid w:val="00FA778C"/>
    <w:rsid w:val="00FA7887"/>
    <w:rsid w:val="00FB0687"/>
    <w:rsid w:val="00FB068D"/>
    <w:rsid w:val="00FB1944"/>
    <w:rsid w:val="00FB29FC"/>
    <w:rsid w:val="00FB344E"/>
    <w:rsid w:val="00FB476C"/>
    <w:rsid w:val="00FB512A"/>
    <w:rsid w:val="00FB515A"/>
    <w:rsid w:val="00FB5EE2"/>
    <w:rsid w:val="00FB6D9B"/>
    <w:rsid w:val="00FB7769"/>
    <w:rsid w:val="00FB77EB"/>
    <w:rsid w:val="00FC0783"/>
    <w:rsid w:val="00FC0C09"/>
    <w:rsid w:val="00FC1E18"/>
    <w:rsid w:val="00FC237E"/>
    <w:rsid w:val="00FC262C"/>
    <w:rsid w:val="00FC37CF"/>
    <w:rsid w:val="00FC5545"/>
    <w:rsid w:val="00FC6397"/>
    <w:rsid w:val="00FC7C30"/>
    <w:rsid w:val="00FD0462"/>
    <w:rsid w:val="00FD1470"/>
    <w:rsid w:val="00FD221A"/>
    <w:rsid w:val="00FD2B46"/>
    <w:rsid w:val="00FD2D96"/>
    <w:rsid w:val="00FD3735"/>
    <w:rsid w:val="00FD3F02"/>
    <w:rsid w:val="00FD4B27"/>
    <w:rsid w:val="00FD5499"/>
    <w:rsid w:val="00FD7FF7"/>
    <w:rsid w:val="00FE05B4"/>
    <w:rsid w:val="00FE0820"/>
    <w:rsid w:val="00FE0AA9"/>
    <w:rsid w:val="00FE0B00"/>
    <w:rsid w:val="00FE0FDF"/>
    <w:rsid w:val="00FE101F"/>
    <w:rsid w:val="00FE1300"/>
    <w:rsid w:val="00FE15EA"/>
    <w:rsid w:val="00FE163D"/>
    <w:rsid w:val="00FE1AE1"/>
    <w:rsid w:val="00FE29BB"/>
    <w:rsid w:val="00FE3204"/>
    <w:rsid w:val="00FE3FCC"/>
    <w:rsid w:val="00FE409F"/>
    <w:rsid w:val="00FE4353"/>
    <w:rsid w:val="00FE4538"/>
    <w:rsid w:val="00FE45C7"/>
    <w:rsid w:val="00FE4943"/>
    <w:rsid w:val="00FE4A39"/>
    <w:rsid w:val="00FE507D"/>
    <w:rsid w:val="00FE52FD"/>
    <w:rsid w:val="00FE638F"/>
    <w:rsid w:val="00FE6B53"/>
    <w:rsid w:val="00FE6E78"/>
    <w:rsid w:val="00FE6FD0"/>
    <w:rsid w:val="00FE7ECB"/>
    <w:rsid w:val="00FF040A"/>
    <w:rsid w:val="00FF04BD"/>
    <w:rsid w:val="00FF1A2A"/>
    <w:rsid w:val="00FF1E36"/>
    <w:rsid w:val="00FF230A"/>
    <w:rsid w:val="00FF3AAC"/>
    <w:rsid w:val="00FF409E"/>
    <w:rsid w:val="00FF4B66"/>
    <w:rsid w:val="00FF6158"/>
    <w:rsid w:val="00FF6D62"/>
    <w:rsid w:val="00FF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111812CC"/>
  <w15:docId w15:val="{0CB6056C-4283-4E98-A8B8-642C02682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D5E"/>
    <w:pPr>
      <w:spacing w:before="120" w:after="120"/>
      <w:jc w:val="both"/>
    </w:pPr>
    <w:rPr>
      <w:rFonts w:asciiTheme="minorHAnsi" w:hAnsiTheme="minorHAnsi"/>
      <w:sz w:val="22"/>
      <w:szCs w:val="22"/>
    </w:rPr>
  </w:style>
  <w:style w:type="paragraph" w:styleId="1">
    <w:name w:val="heading 1"/>
    <w:basedOn w:val="a"/>
    <w:next w:val="IBS4"/>
    <w:link w:val="10"/>
    <w:qFormat/>
    <w:rsid w:val="00F24264"/>
    <w:pPr>
      <w:keepNext/>
      <w:numPr>
        <w:numId w:val="11"/>
      </w:numPr>
      <w:spacing w:before="480"/>
      <w:jc w:val="left"/>
      <w:outlineLvl w:val="0"/>
    </w:pPr>
    <w:rPr>
      <w:rFonts w:cs="Arial"/>
      <w:b/>
      <w:bCs/>
      <w:caps/>
      <w:color w:val="4F81BD" w:themeColor="accent1"/>
      <w:kern w:val="32"/>
      <w:sz w:val="24"/>
      <w:szCs w:val="32"/>
    </w:rPr>
  </w:style>
  <w:style w:type="paragraph" w:styleId="2">
    <w:name w:val="heading 2"/>
    <w:basedOn w:val="a"/>
    <w:next w:val="IBS4"/>
    <w:link w:val="21"/>
    <w:qFormat/>
    <w:rsid w:val="00F24264"/>
    <w:pPr>
      <w:keepNext/>
      <w:numPr>
        <w:ilvl w:val="1"/>
        <w:numId w:val="11"/>
      </w:numPr>
      <w:spacing w:before="240"/>
      <w:jc w:val="left"/>
      <w:outlineLvl w:val="1"/>
    </w:pPr>
    <w:rPr>
      <w:b/>
      <w:color w:val="4F81BD" w:themeColor="accent1"/>
      <w:sz w:val="24"/>
      <w:szCs w:val="20"/>
    </w:rPr>
  </w:style>
  <w:style w:type="paragraph" w:styleId="3">
    <w:name w:val="heading 3"/>
    <w:basedOn w:val="a0"/>
    <w:next w:val="IBS4"/>
    <w:link w:val="30"/>
    <w:qFormat/>
    <w:rsid w:val="00F24264"/>
    <w:pPr>
      <w:numPr>
        <w:ilvl w:val="2"/>
        <w:numId w:val="11"/>
      </w:numPr>
      <w:outlineLvl w:val="2"/>
    </w:pPr>
    <w:rPr>
      <w:b/>
      <w:color w:val="4F81BD" w:themeColor="accent1"/>
      <w:u w:val="single"/>
    </w:rPr>
  </w:style>
  <w:style w:type="paragraph" w:styleId="4">
    <w:name w:val="heading 4"/>
    <w:basedOn w:val="a"/>
    <w:next w:val="IBS4"/>
    <w:link w:val="40"/>
    <w:qFormat/>
    <w:rsid w:val="00F24264"/>
    <w:pPr>
      <w:keepNext/>
      <w:numPr>
        <w:ilvl w:val="3"/>
        <w:numId w:val="11"/>
      </w:numPr>
      <w:jc w:val="left"/>
      <w:outlineLvl w:val="3"/>
    </w:pPr>
    <w:rPr>
      <w:b/>
      <w:bCs/>
      <w:color w:val="4F81BD" w:themeColor="accent1"/>
      <w:szCs w:val="28"/>
      <w:u w:val="single"/>
    </w:rPr>
  </w:style>
  <w:style w:type="paragraph" w:styleId="5">
    <w:name w:val="heading 5"/>
    <w:basedOn w:val="a"/>
    <w:next w:val="a"/>
    <w:link w:val="50"/>
    <w:qFormat/>
    <w:rsid w:val="001E5CB9"/>
    <w:pPr>
      <w:keepNext/>
      <w:numPr>
        <w:ilvl w:val="4"/>
        <w:numId w:val="11"/>
      </w:numPr>
      <w:jc w:val="left"/>
      <w:outlineLvl w:val="4"/>
    </w:pPr>
    <w:rPr>
      <w:bCs/>
      <w:i/>
      <w:iCs/>
      <w:szCs w:val="26"/>
      <w:u w:val="single"/>
    </w:rPr>
  </w:style>
  <w:style w:type="paragraph" w:styleId="6">
    <w:name w:val="heading 6"/>
    <w:basedOn w:val="a"/>
    <w:next w:val="a"/>
    <w:qFormat/>
    <w:rsid w:val="001E5CB9"/>
    <w:pPr>
      <w:keepNext/>
      <w:numPr>
        <w:ilvl w:val="5"/>
        <w:numId w:val="11"/>
      </w:numPr>
      <w:outlineLvl w:val="5"/>
    </w:pPr>
    <w:rPr>
      <w:b/>
      <w:bCs/>
      <w:sz w:val="24"/>
    </w:rPr>
  </w:style>
  <w:style w:type="paragraph" w:styleId="7">
    <w:name w:val="heading 7"/>
    <w:basedOn w:val="a"/>
    <w:next w:val="a"/>
    <w:qFormat/>
    <w:rsid w:val="001E5CB9"/>
    <w:pPr>
      <w:keepNext/>
      <w:numPr>
        <w:ilvl w:val="6"/>
        <w:numId w:val="11"/>
      </w:numPr>
      <w:spacing w:after="240"/>
      <w:outlineLvl w:val="6"/>
    </w:pPr>
    <w:rPr>
      <w:b/>
      <w:sz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B6344"/>
    <w:pPr>
      <w:keepNext/>
      <w:keepLines/>
      <w:numPr>
        <w:ilvl w:val="7"/>
        <w:numId w:val="1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B6344"/>
    <w:pPr>
      <w:keepNext/>
      <w:keepLines/>
      <w:numPr>
        <w:ilvl w:val="8"/>
        <w:numId w:val="1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IBS4">
    <w:name w:val="IBS Основной текст"/>
    <w:link w:val="IBS5"/>
    <w:rsid w:val="001E5CB9"/>
    <w:pPr>
      <w:spacing w:before="120"/>
      <w:jc w:val="both"/>
    </w:pPr>
    <w:rPr>
      <w:rFonts w:ascii="Arial" w:hAnsi="Arial"/>
      <w:sz w:val="22"/>
      <w:szCs w:val="22"/>
    </w:rPr>
  </w:style>
  <w:style w:type="paragraph" w:customStyle="1" w:styleId="IBS6">
    <w:name w:val="IBS Источник данных"/>
    <w:next w:val="a"/>
    <w:rsid w:val="001E5CB9"/>
    <w:pPr>
      <w:spacing w:before="60" w:after="120"/>
    </w:pPr>
    <w:rPr>
      <w:rFonts w:ascii="Arial" w:hAnsi="Arial"/>
      <w:i/>
    </w:rPr>
  </w:style>
  <w:style w:type="paragraph" w:customStyle="1" w:styleId="IBS7">
    <w:name w:val="IBS Итоговая строка таблицы"/>
    <w:rsid w:val="001E5CB9"/>
    <w:pPr>
      <w:spacing w:before="60" w:after="60"/>
    </w:pPr>
    <w:rPr>
      <w:rFonts w:ascii="Arial" w:hAnsi="Arial"/>
      <w:b/>
      <w:iCs/>
    </w:rPr>
  </w:style>
  <w:style w:type="paragraph" w:customStyle="1" w:styleId="IBS10">
    <w:name w:val="IBS Маркированный 1"/>
    <w:basedOn w:val="a"/>
    <w:rsid w:val="001E5CB9"/>
    <w:pPr>
      <w:numPr>
        <w:numId w:val="1"/>
      </w:numPr>
      <w:spacing w:before="60" w:after="60"/>
      <w:jc w:val="left"/>
    </w:pPr>
  </w:style>
  <w:style w:type="paragraph" w:customStyle="1" w:styleId="IBS2">
    <w:name w:val="IBS Маркированный 2"/>
    <w:basedOn w:val="IBS4"/>
    <w:rsid w:val="001E5CB9"/>
    <w:pPr>
      <w:numPr>
        <w:numId w:val="2"/>
      </w:numPr>
      <w:spacing w:before="60"/>
      <w:jc w:val="left"/>
    </w:pPr>
    <w:rPr>
      <w:lang w:val="en-US"/>
    </w:rPr>
  </w:style>
  <w:style w:type="paragraph" w:customStyle="1" w:styleId="IBS8">
    <w:name w:val="IBS Название таблицы"/>
    <w:basedOn w:val="IBS4"/>
    <w:next w:val="IBS4"/>
    <w:rsid w:val="001E5CB9"/>
    <w:pPr>
      <w:keepNext/>
      <w:spacing w:after="120"/>
      <w:ind w:left="1208" w:hanging="1208"/>
      <w:jc w:val="left"/>
    </w:pPr>
    <w:rPr>
      <w:b/>
      <w:i/>
    </w:rPr>
  </w:style>
  <w:style w:type="paragraph" w:customStyle="1" w:styleId="IBS9">
    <w:name w:val="IBS Нижний колонтитул"/>
    <w:next w:val="IBS4"/>
    <w:rsid w:val="001E5CB9"/>
    <w:pPr>
      <w:tabs>
        <w:tab w:val="right" w:pos="9540"/>
      </w:tabs>
    </w:pPr>
    <w:rPr>
      <w:rFonts w:ascii="Arial" w:hAnsi="Arial"/>
      <w:sz w:val="16"/>
    </w:rPr>
  </w:style>
  <w:style w:type="paragraph" w:customStyle="1" w:styleId="IBS1">
    <w:name w:val="IBS Нумерованный список 1"/>
    <w:rsid w:val="001E5CB9"/>
    <w:pPr>
      <w:numPr>
        <w:numId w:val="3"/>
      </w:numPr>
      <w:spacing w:before="120"/>
      <w:jc w:val="both"/>
    </w:pPr>
    <w:rPr>
      <w:rFonts w:ascii="Arial" w:hAnsi="Arial"/>
      <w:sz w:val="22"/>
      <w:szCs w:val="22"/>
    </w:rPr>
  </w:style>
  <w:style w:type="paragraph" w:customStyle="1" w:styleId="IBSa">
    <w:name w:val="IBS Подпись"/>
    <w:rsid w:val="001E5CB9"/>
    <w:pPr>
      <w:spacing w:before="1080"/>
    </w:pPr>
    <w:rPr>
      <w:rFonts w:ascii="Arial" w:hAnsi="Arial"/>
      <w:sz w:val="22"/>
    </w:rPr>
  </w:style>
  <w:style w:type="paragraph" w:customStyle="1" w:styleId="IBSb">
    <w:name w:val="IBS Подпись к рисунку"/>
    <w:basedOn w:val="a"/>
    <w:next w:val="IBS4"/>
    <w:rsid w:val="001E5CB9"/>
    <w:pPr>
      <w:ind w:left="1208" w:hanging="1208"/>
      <w:jc w:val="left"/>
    </w:pPr>
    <w:rPr>
      <w:b/>
      <w:i/>
    </w:rPr>
  </w:style>
  <w:style w:type="paragraph" w:customStyle="1" w:styleId="IBSc">
    <w:name w:val="IBS Содержание"/>
    <w:basedOn w:val="IBS4"/>
    <w:next w:val="IBS4"/>
    <w:rsid w:val="001E5CB9"/>
    <w:pPr>
      <w:keepNext/>
      <w:pageBreakBefore/>
      <w:jc w:val="center"/>
    </w:pPr>
    <w:rPr>
      <w:b/>
      <w:caps/>
    </w:rPr>
  </w:style>
  <w:style w:type="paragraph" w:customStyle="1" w:styleId="IBS3">
    <w:name w:val="IBS Список в таблице"/>
    <w:basedOn w:val="a"/>
    <w:rsid w:val="001E5CB9"/>
    <w:pPr>
      <w:numPr>
        <w:numId w:val="4"/>
      </w:numPr>
      <w:tabs>
        <w:tab w:val="clear" w:pos="581"/>
        <w:tab w:val="num" w:pos="550"/>
      </w:tabs>
      <w:jc w:val="left"/>
    </w:pPr>
    <w:rPr>
      <w:sz w:val="20"/>
      <w:lang w:val="en-US"/>
    </w:rPr>
  </w:style>
  <w:style w:type="paragraph" w:customStyle="1" w:styleId="IBS">
    <w:name w:val="IBS Список нумерованный в тексте"/>
    <w:basedOn w:val="IBS4"/>
    <w:rsid w:val="001E5CB9"/>
    <w:pPr>
      <w:numPr>
        <w:numId w:val="5"/>
      </w:numPr>
      <w:jc w:val="left"/>
    </w:pPr>
    <w:rPr>
      <w:lang w:val="en-US"/>
    </w:rPr>
  </w:style>
  <w:style w:type="paragraph" w:customStyle="1" w:styleId="IBS0">
    <w:name w:val="IBS Список двухуровневый в тексте"/>
    <w:basedOn w:val="IBS"/>
    <w:rsid w:val="001E5CB9"/>
    <w:pPr>
      <w:numPr>
        <w:numId w:val="6"/>
      </w:numPr>
    </w:pPr>
  </w:style>
  <w:style w:type="paragraph" w:customStyle="1" w:styleId="IBSd">
    <w:name w:val="IBS Текст таблицы"/>
    <w:rsid w:val="001E5CB9"/>
    <w:pPr>
      <w:spacing w:before="40" w:after="40"/>
    </w:pPr>
    <w:rPr>
      <w:rFonts w:ascii="Arial" w:hAnsi="Arial"/>
    </w:rPr>
  </w:style>
  <w:style w:type="paragraph" w:customStyle="1" w:styleId="IBSe">
    <w:name w:val="IBS Числа в таблице"/>
    <w:basedOn w:val="a"/>
    <w:rsid w:val="001E5CB9"/>
    <w:pPr>
      <w:spacing w:before="40" w:after="40"/>
      <w:jc w:val="right"/>
    </w:pPr>
    <w:rPr>
      <w:sz w:val="20"/>
    </w:rPr>
  </w:style>
  <w:style w:type="paragraph" w:customStyle="1" w:styleId="IBSf">
    <w:name w:val="IBS Шапка документа"/>
    <w:next w:val="IBS4"/>
    <w:rsid w:val="001E5CB9"/>
    <w:pPr>
      <w:spacing w:before="480" w:after="120"/>
      <w:jc w:val="center"/>
    </w:pPr>
    <w:rPr>
      <w:rFonts w:ascii="Arial" w:hAnsi="Arial"/>
      <w:b/>
      <w:sz w:val="32"/>
      <w:szCs w:val="32"/>
    </w:rPr>
  </w:style>
  <w:style w:type="paragraph" w:customStyle="1" w:styleId="IBSf0">
    <w:name w:val="IBS Шапка таблицы"/>
    <w:rsid w:val="001E5CB9"/>
    <w:pPr>
      <w:keepNext/>
      <w:spacing w:before="120" w:after="60"/>
      <w:jc w:val="center"/>
    </w:pPr>
    <w:rPr>
      <w:rFonts w:ascii="Arial" w:hAnsi="Arial"/>
      <w:b/>
      <w:bCs/>
      <w:sz w:val="22"/>
    </w:rPr>
  </w:style>
  <w:style w:type="paragraph" w:styleId="a4">
    <w:name w:val="header"/>
    <w:basedOn w:val="a"/>
    <w:semiHidden/>
    <w:rsid w:val="001E5CB9"/>
    <w:pPr>
      <w:tabs>
        <w:tab w:val="center" w:pos="4677"/>
        <w:tab w:val="right" w:pos="9355"/>
      </w:tabs>
      <w:spacing w:before="280"/>
    </w:pPr>
  </w:style>
  <w:style w:type="character" w:styleId="a5">
    <w:name w:val="Hyperlink"/>
    <w:uiPriority w:val="99"/>
    <w:rsid w:val="001E5CB9"/>
    <w:rPr>
      <w:color w:val="0000FF"/>
      <w:u w:val="single"/>
    </w:rPr>
  </w:style>
  <w:style w:type="paragraph" w:styleId="a6">
    <w:name w:val="caption"/>
    <w:aliases w:val=" Знак,##,Название2"/>
    <w:basedOn w:val="a"/>
    <w:next w:val="a"/>
    <w:link w:val="a7"/>
    <w:qFormat/>
    <w:rsid w:val="001E5CB9"/>
    <w:pPr>
      <w:jc w:val="left"/>
    </w:pPr>
    <w:rPr>
      <w:b/>
      <w:bCs/>
      <w:i/>
      <w:szCs w:val="20"/>
    </w:rPr>
  </w:style>
  <w:style w:type="paragraph" w:styleId="a8">
    <w:name w:val="footer"/>
    <w:basedOn w:val="a"/>
    <w:semiHidden/>
    <w:rsid w:val="001E5CB9"/>
    <w:pPr>
      <w:tabs>
        <w:tab w:val="center" w:pos="4677"/>
        <w:tab w:val="right" w:pos="9355"/>
      </w:tabs>
    </w:pPr>
  </w:style>
  <w:style w:type="character" w:styleId="a9">
    <w:name w:val="page number"/>
    <w:semiHidden/>
    <w:rsid w:val="001E5CB9"/>
    <w:rPr>
      <w:rFonts w:ascii="Arial" w:hAnsi="Arial"/>
      <w:sz w:val="16"/>
    </w:rPr>
  </w:style>
  <w:style w:type="paragraph" w:styleId="11">
    <w:name w:val="toc 1"/>
    <w:basedOn w:val="a"/>
    <w:next w:val="a"/>
    <w:uiPriority w:val="39"/>
    <w:rsid w:val="001E5CB9"/>
    <w:pPr>
      <w:tabs>
        <w:tab w:val="left" w:pos="440"/>
        <w:tab w:val="right" w:leader="dot" w:pos="9627"/>
      </w:tabs>
      <w:ind w:left="442" w:hanging="442"/>
    </w:pPr>
    <w:rPr>
      <w:noProof/>
      <w:lang w:val="en-US"/>
    </w:rPr>
  </w:style>
  <w:style w:type="paragraph" w:styleId="22">
    <w:name w:val="toc 2"/>
    <w:basedOn w:val="a"/>
    <w:next w:val="a"/>
    <w:uiPriority w:val="39"/>
    <w:rsid w:val="001E5CB9"/>
    <w:pPr>
      <w:tabs>
        <w:tab w:val="left" w:pos="660"/>
        <w:tab w:val="left" w:pos="1100"/>
        <w:tab w:val="right" w:leader="dot" w:pos="9627"/>
      </w:tabs>
      <w:spacing w:before="60"/>
      <w:ind w:left="663" w:hanging="442"/>
    </w:pPr>
    <w:rPr>
      <w:rFonts w:cs="Arial"/>
      <w:noProof/>
      <w:szCs w:val="24"/>
    </w:rPr>
  </w:style>
  <w:style w:type="paragraph" w:styleId="31">
    <w:name w:val="toc 3"/>
    <w:basedOn w:val="a"/>
    <w:next w:val="a"/>
    <w:uiPriority w:val="39"/>
    <w:rsid w:val="001E5CB9"/>
    <w:pPr>
      <w:tabs>
        <w:tab w:val="left" w:pos="880"/>
        <w:tab w:val="left" w:pos="1100"/>
        <w:tab w:val="right" w:leader="dot" w:pos="9627"/>
      </w:tabs>
      <w:ind w:left="1100" w:hanging="658"/>
    </w:pPr>
    <w:rPr>
      <w:noProof/>
      <w:lang w:val="en-US"/>
    </w:rPr>
  </w:style>
  <w:style w:type="paragraph" w:styleId="41">
    <w:name w:val="toc 4"/>
    <w:basedOn w:val="a"/>
    <w:next w:val="a"/>
    <w:semiHidden/>
    <w:rsid w:val="001E5CB9"/>
    <w:pPr>
      <w:ind w:left="1429" w:hanging="771"/>
    </w:pPr>
    <w:rPr>
      <w:noProof/>
    </w:rPr>
  </w:style>
  <w:style w:type="paragraph" w:styleId="51">
    <w:name w:val="toc 5"/>
    <w:basedOn w:val="a"/>
    <w:next w:val="a"/>
    <w:autoRedefine/>
    <w:semiHidden/>
    <w:rsid w:val="001E5CB9"/>
    <w:pPr>
      <w:ind w:left="880"/>
    </w:pPr>
  </w:style>
  <w:style w:type="paragraph" w:styleId="60">
    <w:name w:val="toc 6"/>
    <w:basedOn w:val="a"/>
    <w:next w:val="a"/>
    <w:autoRedefine/>
    <w:semiHidden/>
    <w:rsid w:val="001E5CB9"/>
    <w:pPr>
      <w:ind w:left="1100"/>
    </w:pPr>
  </w:style>
  <w:style w:type="paragraph" w:styleId="70">
    <w:name w:val="toc 7"/>
    <w:basedOn w:val="a"/>
    <w:next w:val="a"/>
    <w:autoRedefine/>
    <w:semiHidden/>
    <w:rsid w:val="001E5CB9"/>
    <w:pPr>
      <w:ind w:left="1320"/>
    </w:pPr>
  </w:style>
  <w:style w:type="paragraph" w:styleId="81">
    <w:name w:val="toc 8"/>
    <w:basedOn w:val="a"/>
    <w:next w:val="a"/>
    <w:autoRedefine/>
    <w:semiHidden/>
    <w:rsid w:val="001E5CB9"/>
    <w:pPr>
      <w:ind w:left="1540"/>
    </w:pPr>
  </w:style>
  <w:style w:type="paragraph" w:styleId="91">
    <w:name w:val="toc 9"/>
    <w:basedOn w:val="a"/>
    <w:next w:val="a"/>
    <w:autoRedefine/>
    <w:semiHidden/>
    <w:rsid w:val="001E5CB9"/>
    <w:pPr>
      <w:ind w:left="1760"/>
    </w:pPr>
  </w:style>
  <w:style w:type="character" w:styleId="aa">
    <w:name w:val="FollowedHyperlink"/>
    <w:semiHidden/>
    <w:rsid w:val="001E5CB9"/>
    <w:rPr>
      <w:color w:val="800080"/>
      <w:u w:val="single"/>
    </w:rPr>
  </w:style>
  <w:style w:type="paragraph" w:styleId="ab">
    <w:name w:val="Document Map"/>
    <w:basedOn w:val="a"/>
    <w:semiHidden/>
    <w:rsid w:val="001E5CB9"/>
    <w:pPr>
      <w:shd w:val="clear" w:color="auto" w:fill="000080"/>
    </w:pPr>
    <w:rPr>
      <w:rFonts w:ascii="Tahoma" w:hAnsi="Tahoma" w:cs="Tahoma"/>
    </w:rPr>
  </w:style>
  <w:style w:type="paragraph" w:styleId="ac">
    <w:name w:val="footnote text"/>
    <w:basedOn w:val="a"/>
    <w:semiHidden/>
    <w:rsid w:val="001E5CB9"/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34FB5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C34FB5"/>
    <w:rPr>
      <w:rFonts w:ascii="Tahoma" w:hAnsi="Tahoma" w:cs="Tahoma"/>
      <w:sz w:val="16"/>
      <w:szCs w:val="16"/>
    </w:rPr>
  </w:style>
  <w:style w:type="paragraph" w:customStyle="1" w:styleId="S1">
    <w:name w:val="S_ЗаголовкиТаблицы1"/>
    <w:basedOn w:val="a"/>
    <w:link w:val="S10"/>
    <w:rsid w:val="007E1AEA"/>
    <w:pPr>
      <w:keepNext/>
      <w:widowControl w:val="0"/>
      <w:jc w:val="center"/>
    </w:pPr>
    <w:rPr>
      <w:b/>
      <w:caps/>
      <w:sz w:val="16"/>
      <w:szCs w:val="16"/>
    </w:rPr>
  </w:style>
  <w:style w:type="table" w:customStyle="1" w:styleId="S">
    <w:name w:val="S_Таблица"/>
    <w:basedOn w:val="a2"/>
    <w:rsid w:val="007E1AEA"/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rFonts w:ascii="Arial" w:hAnsi="Arial"/>
        <w:b/>
        <w:sz w:val="16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  <w:shd w:val="clear" w:color="auto" w:fill="FFD200"/>
      </w:tcPr>
    </w:tblStylePr>
  </w:style>
  <w:style w:type="paragraph" w:styleId="af">
    <w:name w:val="List Paragraph"/>
    <w:aliases w:val="lp1,Bullet List,FooterText,numbered,Paragraphe de liste1,AC List 01,Подпись рисунка,Bullet_IRAO,Мой Список,Table-Normal,RSHB_Table-Normal,List Paragraph1,Заголовок_3,Num Bullet 1,Table Number Paragraph,Bullet Number,Bulletr List Paragraph"/>
    <w:basedOn w:val="a"/>
    <w:link w:val="af0"/>
    <w:uiPriority w:val="34"/>
    <w:qFormat/>
    <w:rsid w:val="00F4707E"/>
    <w:pPr>
      <w:ind w:left="708"/>
      <w:jc w:val="left"/>
    </w:pPr>
    <w:rPr>
      <w:szCs w:val="24"/>
    </w:rPr>
  </w:style>
  <w:style w:type="character" w:customStyle="1" w:styleId="af0">
    <w:name w:val="Абзац списка Знак"/>
    <w:aliases w:val="lp1 Знак,Bullet List Знак,FooterText Знак,numbered Знак,Paragraphe de liste1 Знак,AC List 01 Знак,Подпись рисунка Знак,Bullet_IRAO Знак,Мой Список Знак,Table-Normal Знак,RSHB_Table-Normal Знак,List Paragraph1 Знак,Заголовок_3 Знак"/>
    <w:link w:val="af"/>
    <w:uiPriority w:val="34"/>
    <w:qFormat/>
    <w:locked/>
    <w:rsid w:val="00F4707E"/>
    <w:rPr>
      <w:rFonts w:asciiTheme="minorHAnsi" w:hAnsiTheme="minorHAnsi"/>
      <w:sz w:val="22"/>
      <w:szCs w:val="24"/>
    </w:rPr>
  </w:style>
  <w:style w:type="character" w:customStyle="1" w:styleId="S10">
    <w:name w:val="S_ЗаголовкиТаблицы1 Знак"/>
    <w:link w:val="S1"/>
    <w:rsid w:val="007E1AEA"/>
    <w:rPr>
      <w:rFonts w:ascii="Arial" w:hAnsi="Arial"/>
      <w:b/>
      <w:caps/>
      <w:sz w:val="16"/>
      <w:szCs w:val="16"/>
    </w:rPr>
  </w:style>
  <w:style w:type="paragraph" w:customStyle="1" w:styleId="S2">
    <w:name w:val="S_ТекстВТаблице2"/>
    <w:basedOn w:val="a"/>
    <w:next w:val="a"/>
    <w:rsid w:val="00A20117"/>
    <w:pPr>
      <w:widowControl w:val="0"/>
      <w:jc w:val="left"/>
    </w:pPr>
    <w:rPr>
      <w:rFonts w:ascii="Times New Roman" w:hAnsi="Times New Roman"/>
      <w:sz w:val="20"/>
      <w:szCs w:val="24"/>
    </w:rPr>
  </w:style>
  <w:style w:type="character" w:styleId="af1">
    <w:name w:val="footnote reference"/>
    <w:uiPriority w:val="99"/>
    <w:unhideWhenUsed/>
    <w:rsid w:val="00F87CDC"/>
    <w:rPr>
      <w:vertAlign w:val="superscript"/>
    </w:rPr>
  </w:style>
  <w:style w:type="paragraph" w:styleId="a0">
    <w:name w:val="List"/>
    <w:basedOn w:val="a"/>
    <w:uiPriority w:val="99"/>
    <w:unhideWhenUsed/>
    <w:rsid w:val="00A568CE"/>
    <w:pPr>
      <w:contextualSpacing/>
    </w:pPr>
  </w:style>
  <w:style w:type="character" w:customStyle="1" w:styleId="IBS5">
    <w:name w:val="IBS Основной текст Знак"/>
    <w:link w:val="IBS4"/>
    <w:rsid w:val="00110635"/>
    <w:rPr>
      <w:rFonts w:ascii="Arial" w:hAnsi="Arial"/>
      <w:sz w:val="22"/>
      <w:szCs w:val="22"/>
      <w:lang w:bidi="ar-SA"/>
    </w:rPr>
  </w:style>
  <w:style w:type="paragraph" w:customStyle="1" w:styleId="11Alt1">
    <w:name w:val="1_Заголовок №1 КП (Alt+1)"/>
    <w:basedOn w:val="a"/>
    <w:rsid w:val="00FD3F02"/>
    <w:pPr>
      <w:numPr>
        <w:numId w:val="8"/>
      </w:numPr>
      <w:spacing w:before="240" w:after="240" w:line="276" w:lineRule="auto"/>
      <w:jc w:val="left"/>
      <w:outlineLvl w:val="0"/>
    </w:pPr>
    <w:rPr>
      <w:rFonts w:ascii="Arial Narrow" w:hAnsi="Arial Narrow"/>
      <w:b/>
      <w:caps/>
      <w:color w:val="000000"/>
      <w:sz w:val="28"/>
      <w:szCs w:val="24"/>
      <w:lang w:eastAsia="en-US"/>
    </w:rPr>
  </w:style>
  <w:style w:type="paragraph" w:customStyle="1" w:styleId="22Alt2">
    <w:name w:val="2_Заголовок №2 КП (Alt+2)"/>
    <w:basedOn w:val="11Alt1"/>
    <w:link w:val="22Alt20"/>
    <w:rsid w:val="00FD3F02"/>
    <w:pPr>
      <w:numPr>
        <w:ilvl w:val="1"/>
      </w:numPr>
      <w:outlineLvl w:val="1"/>
    </w:pPr>
    <w:rPr>
      <w:rFonts w:ascii="Cambria" w:hAnsi="Cambria"/>
      <w:caps w:val="0"/>
    </w:rPr>
  </w:style>
  <w:style w:type="paragraph" w:customStyle="1" w:styleId="33Alt3">
    <w:name w:val="3_Заголовок №3 КП (Alt+3)"/>
    <w:basedOn w:val="a"/>
    <w:rsid w:val="00FD3F02"/>
    <w:pPr>
      <w:numPr>
        <w:ilvl w:val="2"/>
        <w:numId w:val="8"/>
      </w:numPr>
      <w:spacing w:before="500" w:after="200" w:line="240" w:lineRule="exact"/>
      <w:ind w:hanging="360"/>
      <w:jc w:val="left"/>
      <w:outlineLvl w:val="2"/>
    </w:pPr>
    <w:rPr>
      <w:rFonts w:ascii="Cambria" w:hAnsi="Cambria"/>
      <w:b/>
      <w:color w:val="000000"/>
      <w:sz w:val="24"/>
      <w:szCs w:val="18"/>
      <w:lang w:eastAsia="en-US"/>
    </w:rPr>
  </w:style>
  <w:style w:type="character" w:customStyle="1" w:styleId="22Alt20">
    <w:name w:val="2_Заголовок №2 КП (Alt+2) Знак"/>
    <w:link w:val="22Alt2"/>
    <w:rsid w:val="00FD3F02"/>
    <w:rPr>
      <w:rFonts w:ascii="Cambria" w:hAnsi="Cambria"/>
      <w:b/>
      <w:color w:val="000000"/>
      <w:sz w:val="28"/>
      <w:szCs w:val="24"/>
      <w:lang w:eastAsia="en-US"/>
    </w:rPr>
  </w:style>
  <w:style w:type="paragraph" w:customStyle="1" w:styleId="44Alt4">
    <w:name w:val="4_Заголовок №4_КП (Alt+4)"/>
    <w:basedOn w:val="a"/>
    <w:rsid w:val="00FD3F02"/>
    <w:pPr>
      <w:numPr>
        <w:ilvl w:val="3"/>
        <w:numId w:val="8"/>
      </w:numPr>
      <w:spacing w:before="500" w:after="200" w:line="240" w:lineRule="exact"/>
      <w:ind w:hanging="360"/>
      <w:jc w:val="left"/>
      <w:outlineLvl w:val="3"/>
    </w:pPr>
    <w:rPr>
      <w:rFonts w:ascii="Verdana" w:hAnsi="Verdana"/>
      <w:b/>
      <w:sz w:val="18"/>
      <w:szCs w:val="18"/>
      <w:lang w:eastAsia="en-US"/>
    </w:rPr>
  </w:style>
  <w:style w:type="paragraph" w:customStyle="1" w:styleId="TRM">
    <w:name w:val="TRM.Формат таблицы"/>
    <w:basedOn w:val="a"/>
    <w:link w:val="TRM0"/>
    <w:qFormat/>
    <w:rsid w:val="00FD3F02"/>
    <w:pPr>
      <w:jc w:val="center"/>
    </w:pPr>
    <w:rPr>
      <w:rFonts w:ascii="Calibri" w:hAnsi="Calibri"/>
      <w:spacing w:val="-5"/>
      <w:sz w:val="20"/>
      <w:lang w:eastAsia="en-US"/>
    </w:rPr>
  </w:style>
  <w:style w:type="character" w:customStyle="1" w:styleId="TRM0">
    <w:name w:val="TRM.Формат таблицы Знак"/>
    <w:link w:val="TRM"/>
    <w:rsid w:val="00FD3F02"/>
    <w:rPr>
      <w:rFonts w:ascii="Calibri" w:hAnsi="Calibri" w:cs="Arial"/>
      <w:spacing w:val="-5"/>
      <w:szCs w:val="22"/>
      <w:lang w:eastAsia="en-US"/>
    </w:rPr>
  </w:style>
  <w:style w:type="character" w:customStyle="1" w:styleId="a7">
    <w:name w:val="Название объекта Знак"/>
    <w:aliases w:val=" Знак Знак,## Знак,Название2 Знак"/>
    <w:link w:val="a6"/>
    <w:rsid w:val="00236F52"/>
    <w:rPr>
      <w:rFonts w:ascii="Arial" w:hAnsi="Arial"/>
      <w:b/>
      <w:bCs/>
      <w:i/>
      <w:sz w:val="22"/>
    </w:rPr>
  </w:style>
  <w:style w:type="paragraph" w:customStyle="1" w:styleId="af2">
    <w:name w:val="СБЕР Обычный текст"/>
    <w:basedOn w:val="a"/>
    <w:rsid w:val="00236F52"/>
    <w:pPr>
      <w:ind w:firstLine="567"/>
    </w:pPr>
    <w:rPr>
      <w:rFonts w:ascii="Calibri" w:hAnsi="Calibri"/>
      <w:szCs w:val="24"/>
      <w:lang w:eastAsia="en-US"/>
    </w:rPr>
  </w:style>
  <w:style w:type="paragraph" w:styleId="20">
    <w:name w:val="List 2"/>
    <w:basedOn w:val="a"/>
    <w:uiPriority w:val="99"/>
    <w:unhideWhenUsed/>
    <w:rsid w:val="002A5BB4"/>
    <w:pPr>
      <w:numPr>
        <w:ilvl w:val="3"/>
        <w:numId w:val="7"/>
      </w:numPr>
      <w:contextualSpacing/>
    </w:pPr>
  </w:style>
  <w:style w:type="character" w:styleId="af3">
    <w:name w:val="annotation reference"/>
    <w:uiPriority w:val="99"/>
    <w:semiHidden/>
    <w:unhideWhenUsed/>
    <w:rsid w:val="00FE7ECB"/>
    <w:rPr>
      <w:sz w:val="16"/>
      <w:szCs w:val="16"/>
    </w:rPr>
  </w:style>
  <w:style w:type="paragraph" w:styleId="af4">
    <w:name w:val="annotation text"/>
    <w:basedOn w:val="a"/>
    <w:link w:val="af5"/>
    <w:uiPriority w:val="99"/>
    <w:unhideWhenUsed/>
    <w:rsid w:val="00FE7ECB"/>
    <w:rPr>
      <w:sz w:val="20"/>
      <w:szCs w:val="20"/>
    </w:rPr>
  </w:style>
  <w:style w:type="character" w:customStyle="1" w:styleId="af5">
    <w:name w:val="Текст примечания Знак"/>
    <w:link w:val="af4"/>
    <w:uiPriority w:val="99"/>
    <w:rsid w:val="00FE7ECB"/>
    <w:rPr>
      <w:rFonts w:ascii="Arial" w:hAnsi="Arial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FE7ECB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rsid w:val="00FE7ECB"/>
    <w:rPr>
      <w:rFonts w:ascii="Arial" w:hAnsi="Arial"/>
      <w:b/>
      <w:bCs/>
    </w:rPr>
  </w:style>
  <w:style w:type="table" w:styleId="af8">
    <w:name w:val="Table Grid"/>
    <w:basedOn w:val="a2"/>
    <w:uiPriority w:val="59"/>
    <w:rsid w:val="005130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 Spacing"/>
    <w:aliases w:val="Table text"/>
    <w:uiPriority w:val="1"/>
    <w:qFormat/>
    <w:rsid w:val="006A7909"/>
    <w:rPr>
      <w:rFonts w:ascii="Calibri" w:eastAsia="Calibri" w:hAnsi="Calibri"/>
      <w:sz w:val="22"/>
      <w:szCs w:val="22"/>
      <w:lang w:eastAsia="en-US"/>
    </w:rPr>
  </w:style>
  <w:style w:type="character" w:customStyle="1" w:styleId="interface">
    <w:name w:val="interface"/>
    <w:basedOn w:val="a1"/>
    <w:rsid w:val="007B1008"/>
  </w:style>
  <w:style w:type="paragraph" w:styleId="afa">
    <w:name w:val="Normal (Web)"/>
    <w:basedOn w:val="a"/>
    <w:uiPriority w:val="99"/>
    <w:unhideWhenUsed/>
    <w:rsid w:val="007B1008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1"/>
    <w:rsid w:val="007B1008"/>
  </w:style>
  <w:style w:type="character" w:styleId="afb">
    <w:name w:val="Strong"/>
    <w:basedOn w:val="a1"/>
    <w:uiPriority w:val="22"/>
    <w:qFormat/>
    <w:rsid w:val="007B1008"/>
    <w:rPr>
      <w:b/>
      <w:bCs/>
    </w:rPr>
  </w:style>
  <w:style w:type="character" w:customStyle="1" w:styleId="30">
    <w:name w:val="Заголовок 3 Знак"/>
    <w:basedOn w:val="a1"/>
    <w:link w:val="3"/>
    <w:rsid w:val="00F24264"/>
    <w:rPr>
      <w:rFonts w:asciiTheme="minorHAnsi" w:hAnsiTheme="minorHAnsi"/>
      <w:b/>
      <w:color w:val="4F81BD" w:themeColor="accent1"/>
      <w:sz w:val="22"/>
      <w:szCs w:val="22"/>
      <w:u w:val="single"/>
    </w:rPr>
  </w:style>
  <w:style w:type="character" w:customStyle="1" w:styleId="10">
    <w:name w:val="Заголовок 1 Знак"/>
    <w:basedOn w:val="a1"/>
    <w:link w:val="1"/>
    <w:rsid w:val="00F24264"/>
    <w:rPr>
      <w:rFonts w:asciiTheme="minorHAnsi" w:hAnsiTheme="minorHAnsi" w:cs="Arial"/>
      <w:b/>
      <w:bCs/>
      <w:caps/>
      <w:color w:val="4F81BD" w:themeColor="accent1"/>
      <w:kern w:val="32"/>
      <w:sz w:val="24"/>
      <w:szCs w:val="32"/>
    </w:rPr>
  </w:style>
  <w:style w:type="character" w:customStyle="1" w:styleId="21">
    <w:name w:val="Заголовок 2 Знак"/>
    <w:basedOn w:val="a1"/>
    <w:link w:val="2"/>
    <w:rsid w:val="00F24264"/>
    <w:rPr>
      <w:rFonts w:asciiTheme="minorHAnsi" w:hAnsiTheme="minorHAnsi"/>
      <w:b/>
      <w:color w:val="4F81BD" w:themeColor="accent1"/>
      <w:sz w:val="24"/>
    </w:rPr>
  </w:style>
  <w:style w:type="character" w:customStyle="1" w:styleId="80">
    <w:name w:val="Заголовок 8 Знак"/>
    <w:basedOn w:val="a1"/>
    <w:link w:val="8"/>
    <w:uiPriority w:val="9"/>
    <w:semiHidden/>
    <w:rsid w:val="00BB6344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0">
    <w:name w:val="Заголовок 9 Знак"/>
    <w:basedOn w:val="a1"/>
    <w:link w:val="9"/>
    <w:uiPriority w:val="9"/>
    <w:semiHidden/>
    <w:rsid w:val="00BB634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5448AF"/>
    <w:rPr>
      <w:color w:val="605E5C"/>
      <w:shd w:val="clear" w:color="auto" w:fill="E1DFDD"/>
    </w:rPr>
  </w:style>
  <w:style w:type="paragraph" w:styleId="afc">
    <w:name w:val="Title"/>
    <w:basedOn w:val="a"/>
    <w:next w:val="a"/>
    <w:link w:val="afd"/>
    <w:uiPriority w:val="10"/>
    <w:qFormat/>
    <w:rsid w:val="00F24264"/>
    <w:pPr>
      <w:spacing w:before="0" w:after="0"/>
      <w:contextualSpacing/>
    </w:pPr>
    <w:rPr>
      <w:rFonts w:asciiTheme="majorHAnsi" w:eastAsiaTheme="majorEastAsia" w:hAnsiTheme="majorHAnsi" w:cstheme="majorBidi"/>
      <w:color w:val="4F81BD" w:themeColor="accent1"/>
      <w:spacing w:val="-10"/>
      <w:kern w:val="28"/>
      <w:sz w:val="56"/>
      <w:szCs w:val="56"/>
    </w:rPr>
  </w:style>
  <w:style w:type="character" w:customStyle="1" w:styleId="afd">
    <w:name w:val="Заголовок Знак"/>
    <w:basedOn w:val="a1"/>
    <w:link w:val="afc"/>
    <w:uiPriority w:val="10"/>
    <w:rsid w:val="00F24264"/>
    <w:rPr>
      <w:rFonts w:asciiTheme="majorHAnsi" w:eastAsiaTheme="majorEastAsia" w:hAnsiTheme="majorHAnsi" w:cstheme="majorBidi"/>
      <w:color w:val="4F81BD" w:themeColor="accent1"/>
      <w:spacing w:val="-10"/>
      <w:kern w:val="28"/>
      <w:sz w:val="56"/>
      <w:szCs w:val="56"/>
    </w:rPr>
  </w:style>
  <w:style w:type="paragraph" w:styleId="afe">
    <w:name w:val="Subtitle"/>
    <w:basedOn w:val="a"/>
    <w:next w:val="a"/>
    <w:link w:val="aff"/>
    <w:uiPriority w:val="11"/>
    <w:qFormat/>
    <w:rsid w:val="00F24264"/>
    <w:pPr>
      <w:numPr>
        <w:ilvl w:val="1"/>
      </w:numPr>
      <w:spacing w:after="160"/>
    </w:pPr>
    <w:rPr>
      <w:rFonts w:eastAsiaTheme="minorEastAsia" w:cstheme="minorBidi"/>
      <w:color w:val="4F81BD" w:themeColor="accent1"/>
      <w:spacing w:val="15"/>
    </w:rPr>
  </w:style>
  <w:style w:type="character" w:customStyle="1" w:styleId="aff">
    <w:name w:val="Подзаголовок Знак"/>
    <w:basedOn w:val="a1"/>
    <w:link w:val="afe"/>
    <w:uiPriority w:val="11"/>
    <w:rsid w:val="00F24264"/>
    <w:rPr>
      <w:rFonts w:asciiTheme="minorHAnsi" w:eastAsiaTheme="minorEastAsia" w:hAnsiTheme="minorHAnsi" w:cstheme="minorBidi"/>
      <w:color w:val="4F81BD" w:themeColor="accent1"/>
      <w:spacing w:val="15"/>
      <w:sz w:val="22"/>
      <w:szCs w:val="22"/>
    </w:rPr>
  </w:style>
  <w:style w:type="character" w:customStyle="1" w:styleId="40">
    <w:name w:val="Заголовок 4 Знак"/>
    <w:basedOn w:val="a1"/>
    <w:link w:val="4"/>
    <w:rsid w:val="00666F0E"/>
    <w:rPr>
      <w:rFonts w:asciiTheme="minorHAnsi" w:hAnsiTheme="minorHAnsi"/>
      <w:b/>
      <w:bCs/>
      <w:color w:val="4F81BD" w:themeColor="accent1"/>
      <w:sz w:val="22"/>
      <w:szCs w:val="28"/>
      <w:u w:val="single"/>
    </w:rPr>
  </w:style>
  <w:style w:type="character" w:customStyle="1" w:styleId="50">
    <w:name w:val="Заголовок 5 Знак"/>
    <w:basedOn w:val="a1"/>
    <w:link w:val="5"/>
    <w:rsid w:val="0018525D"/>
    <w:rPr>
      <w:rFonts w:asciiTheme="minorHAnsi" w:hAnsiTheme="minorHAnsi"/>
      <w:bCs/>
      <w:i/>
      <w:iCs/>
      <w:sz w:val="22"/>
      <w:szCs w:val="26"/>
      <w:u w:val="single"/>
    </w:rPr>
  </w:style>
  <w:style w:type="paragraph" w:customStyle="1" w:styleId="paragraph">
    <w:name w:val="paragraph"/>
    <w:basedOn w:val="a"/>
    <w:rsid w:val="003B77C8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a1"/>
    <w:rsid w:val="003B77C8"/>
  </w:style>
  <w:style w:type="character" w:customStyle="1" w:styleId="eop">
    <w:name w:val="eop"/>
    <w:basedOn w:val="a1"/>
    <w:rsid w:val="003B77C8"/>
  </w:style>
  <w:style w:type="paragraph" w:styleId="aff0">
    <w:name w:val="TOC Heading"/>
    <w:basedOn w:val="1"/>
    <w:next w:val="a"/>
    <w:uiPriority w:val="39"/>
    <w:unhideWhenUsed/>
    <w:qFormat/>
    <w:rsid w:val="008B483E"/>
    <w:pPr>
      <w:keepLines/>
      <w:numPr>
        <w:numId w:val="0"/>
      </w:numPr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aps w:val="0"/>
      <w:color w:val="365F91" w:themeColor="accent1" w:themeShade="BF"/>
      <w:kern w:val="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5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2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9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5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9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2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20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9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2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9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5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MTruhova\Application%20Data\Microsoft\&#1064;&#1072;&#1073;&#1083;&#1086;&#1085;&#1099;\IBS_&#1044;&#1086;&#1082;&#1091;&#1084;&#1077;&#1085;&#1090;_&#1096;&#1072;&#1073;&#1083;&#1086;&#1085;_v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latedItems xmlns="E911F6A8-8CC0-4CD8-B03A-60772206376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0E10FBE8D9BBE642871202B47FC92AD9" ma:contentTypeVersion="3" ma:contentTypeDescription="Создание документа." ma:contentTypeScope="" ma:versionID="eca9446531f09e236ae9e7939454c540">
  <xsd:schema xmlns:xsd="http://www.w3.org/2001/XMLSchema" xmlns:xs="http://www.w3.org/2001/XMLSchema" xmlns:p="http://schemas.microsoft.com/office/2006/metadata/properties" xmlns:ns2="E911F6A8-8CC0-4CD8-B03A-607722063769" xmlns:ns3="8534ee0b-f4de-4789-b89f-9959d958c999" xmlns:ns4="66d2f7f7-8d5c-4ce2-8e2c-81cef6a19589" targetNamespace="http://schemas.microsoft.com/office/2006/metadata/properties" ma:root="true" ma:fieldsID="382d7960839303fe7eedecc3a11e3f9b" ns2:_="" ns3:_="" ns4:_="">
    <xsd:import namespace="E911F6A8-8CC0-4CD8-B03A-607722063769"/>
    <xsd:import namespace="8534ee0b-f4de-4789-b89f-9959d958c999"/>
    <xsd:import namespace="66d2f7f7-8d5c-4ce2-8e2c-81cef6a19589"/>
    <xsd:element name="properties">
      <xsd:complexType>
        <xsd:sequence>
          <xsd:element name="documentManagement">
            <xsd:complexType>
              <xsd:all>
                <xsd:element ref="ns2:RelatedItems" minOccurs="0"/>
                <xsd:element ref="ns3:DocExternalLink" minOccurs="0"/>
                <xsd:element ref="ns4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11F6A8-8CC0-4CD8-B03A-607722063769" elementFormDefault="qualified">
    <xsd:import namespace="http://schemas.microsoft.com/office/2006/documentManagement/types"/>
    <xsd:import namespace="http://schemas.microsoft.com/office/infopath/2007/PartnerControls"/>
    <xsd:element name="RelatedItems" ma:index="8" nillable="true" ma:displayName="Связанные элементы" ma:internalName="RelatedItems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34ee0b-f4de-4789-b89f-9959d958c999" elementFormDefault="qualified">
    <xsd:import namespace="http://schemas.microsoft.com/office/2006/documentManagement/types"/>
    <xsd:import namespace="http://schemas.microsoft.com/office/infopath/2007/PartnerControls"/>
    <xsd:element name="DocExternalLink" ma:index="9" nillable="true" ma:displayName="Карточка согласования в 1С" ma:internalName="DocExternalLink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2f7f7-8d5c-4ce2-8e2c-81cef6a1958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8081B-3F39-4516-A6DA-51AB7BFA5F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21118F-CBB5-42DE-9F86-4F137AEE2DFC}">
  <ds:schemaRefs>
    <ds:schemaRef ds:uri="8534ee0b-f4de-4789-b89f-9959d958c999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66d2f7f7-8d5c-4ce2-8e2c-81cef6a19589"/>
    <ds:schemaRef ds:uri="http://schemas.microsoft.com/office/2006/metadata/properties"/>
    <ds:schemaRef ds:uri="http://purl.org/dc/elements/1.1/"/>
    <ds:schemaRef ds:uri="E911F6A8-8CC0-4CD8-B03A-607722063769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5933111-9E5D-4476-80D1-1BE30B0511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11F6A8-8CC0-4CD8-B03A-607722063769"/>
    <ds:schemaRef ds:uri="8534ee0b-f4de-4789-b89f-9959d958c999"/>
    <ds:schemaRef ds:uri="66d2f7f7-8d5c-4ce2-8e2c-81cef6a195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66606DA-0FE9-4925-8913-F1D05D8F2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IBS_Документ_шаблон_v1</Template>
  <TotalTime>23</TotalTime>
  <Pages>11</Pages>
  <Words>2353</Words>
  <Characters>19771</Characters>
  <Application>Microsoft Office Word</Application>
  <DocSecurity>0</DocSecurity>
  <Lines>164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IBS</Company>
  <LinksUpToDate>false</LinksUpToDate>
  <CharactersWithSpaces>22080</CharactersWithSpaces>
  <SharedDoc>false</SharedDoc>
  <HLinks>
    <vt:vector size="84" baseType="variant">
      <vt:variant>
        <vt:i4>1769527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_Toc43369099</vt:lpwstr>
      </vt:variant>
      <vt:variant>
        <vt:i4>1703991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_Toc43369098</vt:lpwstr>
      </vt:variant>
      <vt:variant>
        <vt:i4>1376311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_Toc43369097</vt:lpwstr>
      </vt:variant>
      <vt:variant>
        <vt:i4>1310775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_Toc43369096</vt:lpwstr>
      </vt:variant>
      <vt:variant>
        <vt:i4>1507383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_Toc43369095</vt:lpwstr>
      </vt:variant>
      <vt:variant>
        <vt:i4>1441847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_Toc43369094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_Toc43369093</vt:lpwstr>
      </vt:variant>
      <vt:variant>
        <vt:i4>1048631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_Toc43369092</vt:lpwstr>
      </vt:variant>
      <vt:variant>
        <vt:i4>1245239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_Toc43369091</vt:lpwstr>
      </vt:variant>
      <vt:variant>
        <vt:i4>1179703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_Toc43369090</vt:lpwstr>
      </vt:variant>
      <vt:variant>
        <vt:i4>1769526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_Toc43369089</vt:lpwstr>
      </vt:variant>
      <vt:variant>
        <vt:i4>1703990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_Toc43369088</vt:lpwstr>
      </vt:variant>
      <vt:variant>
        <vt:i4>1376310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_Toc43369087</vt:lpwstr>
      </vt:variant>
      <vt:variant>
        <vt:i4>1310774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_Toc43369086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ДКСУ</dc:creator>
  <cp:lastModifiedBy>M.Korolev</cp:lastModifiedBy>
  <cp:revision>7</cp:revision>
  <cp:lastPrinted>2006-09-25T09:49:00Z</cp:lastPrinted>
  <dcterms:created xsi:type="dcterms:W3CDTF">2021-08-30T07:35:00Z</dcterms:created>
  <dcterms:modified xsi:type="dcterms:W3CDTF">2021-08-30T07:58:00Z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0x0101000E10FBE8D9BBE642871202B47FC92AD9</vt:lpwstr>
  </property>
  <property fmtid="{D5CDD505-2E9C-101B-9397-08002B2CF9AE}" pid="3" name="_dlc_DocIdItemGuid">
    <vt:lpwstr>396f867b-35ac-4b31-8b1e-f5d4e2b1d9bf</vt:lpwstr>
  </property>
  <property fmtid="{D5CDD505-2E9C-101B-9397-08002B2CF9AE}" pid="4" name="INSTALL_ID">
    <vt:lpwstr>36813</vt:lpwstr>
  </property>
</Properties>
</file>